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 w:rsidTr="002149C4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15EE07F4" w:rsidR="008811D8" w:rsidRDefault="00F235DA">
            <w:pPr>
              <w:pStyle w:val="Sous-titre"/>
            </w:pPr>
            <w:r>
              <w:t xml:space="preserve">L’examen clinique </w:t>
            </w:r>
            <w:r w:rsidR="006A250F">
              <w:t>de l’état mental de l’aîné</w:t>
            </w:r>
            <w:r w:rsidR="00B37DC4">
              <w:t xml:space="preserve"> dans le contexte des troubles neurocognitifs majeurs</w:t>
            </w:r>
          </w:p>
        </w:tc>
      </w:tr>
    </w:tbl>
    <w:p w14:paraId="70603595" w14:textId="43EAE9A1" w:rsidR="008811D8" w:rsidRDefault="002149C4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1F93C2E6" w14:textId="55247914" w:rsidR="008811D8" w:rsidRDefault="006A250F">
      <w:r w:rsidRPr="006A250F">
        <w:rPr>
          <w:noProof/>
        </w:rPr>
        <w:drawing>
          <wp:inline distT="0" distB="0" distL="0" distR="0" wp14:anchorId="323CD3B3" wp14:editId="29B98FC0">
            <wp:extent cx="5238750" cy="294767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1425" w14:textId="77777777" w:rsidR="00C56068" w:rsidRPr="001F678F" w:rsidRDefault="00C56068" w:rsidP="00C56068">
      <w:pPr>
        <w:pStyle w:val="Titre2"/>
        <w:jc w:val="both"/>
        <w:rPr>
          <w:sz w:val="28"/>
          <w:szCs w:val="28"/>
        </w:rPr>
      </w:pPr>
      <w:r w:rsidRPr="001F678F">
        <w:rPr>
          <w:sz w:val="28"/>
          <w:szCs w:val="28"/>
        </w:rPr>
        <w:t>Formation destinée :</w:t>
      </w:r>
    </w:p>
    <w:p w14:paraId="26C1B171" w14:textId="77777777" w:rsidR="00C56068" w:rsidRPr="001F678F" w:rsidRDefault="00C56068" w:rsidP="00C56068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personnel infirmier;</w:t>
      </w:r>
    </w:p>
    <w:p w14:paraId="58C5D34C" w14:textId="77777777" w:rsidR="00C56068" w:rsidRPr="001F678F" w:rsidRDefault="00C56068" w:rsidP="00C56068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travailleurs sociaux;</w:t>
      </w:r>
    </w:p>
    <w:p w14:paraId="44949069" w14:textId="77777777" w:rsidR="00C56068" w:rsidRPr="001F678F" w:rsidRDefault="00C56068" w:rsidP="00C56068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membre de l’équipe d’encadrement clinique;</w:t>
      </w:r>
    </w:p>
    <w:p w14:paraId="1274DA00" w14:textId="77777777" w:rsidR="00C56068" w:rsidRDefault="00C56068" w:rsidP="00C56068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autres professionnels de la santé.</w:t>
      </w:r>
    </w:p>
    <w:p w14:paraId="6690A6D3" w14:textId="565CCB83" w:rsidR="002D52DF" w:rsidRDefault="002D52DF" w:rsidP="002D52DF"/>
    <w:p w14:paraId="4D6BC262" w14:textId="0B96D78E" w:rsidR="002D52DF" w:rsidRDefault="002D52DF" w:rsidP="002D52DF"/>
    <w:p w14:paraId="22E79997" w14:textId="29FC0E1F" w:rsidR="002D52DF" w:rsidRDefault="002D52DF" w:rsidP="002D52DF"/>
    <w:p w14:paraId="45B6940D" w14:textId="77777777" w:rsidR="002D52DF" w:rsidRPr="002D52DF" w:rsidRDefault="002D52DF" w:rsidP="002D52DF"/>
    <w:p w14:paraId="5D86C807" w14:textId="618CCB9E" w:rsidR="00A301EA" w:rsidRDefault="002D52DF" w:rsidP="00E4348E">
      <w:r>
        <w:t>Nom : _________________________________________________________</w:t>
      </w:r>
    </w:p>
    <w:p w14:paraId="711A7A57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D45418" wp14:editId="2FAAD331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15" name="Carré corn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099BC" w14:textId="59E2034E" w:rsidR="00C643EB" w:rsidRPr="00B17300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D4541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15" o:spid="_x0000_s1026" type="#_x0000_t65" style="position:absolute;margin-left:-64.85pt;margin-top:1.1pt;width:39pt;height: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56099BC" w14:textId="59E2034E" w:rsidR="00C643EB" w:rsidRPr="00B17300" w:rsidRDefault="00C643EB" w:rsidP="00C643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74DAAA" wp14:editId="68F579C2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69E0F" w14:textId="77777777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Préparation à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4DAAA" id="Rectangle 10" o:spid="_x0000_s1027" style="position:absolute;margin-left:-76.05pt;margin-top:-6.8pt;width:517pt;height:5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55F69E0F" w14:textId="77777777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Préparation à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2C80EF" w14:textId="1DB86470" w:rsidR="00B17300" w:rsidRDefault="00B17300"/>
    <w:p w14:paraId="2D21E668" w14:textId="695A7B55" w:rsidR="00E46068" w:rsidRDefault="00E46068" w:rsidP="00B17300">
      <w:pPr>
        <w:jc w:val="both"/>
        <w:rPr>
          <w:i/>
          <w:iCs/>
          <w:sz w:val="32"/>
          <w:szCs w:val="32"/>
        </w:rPr>
      </w:pPr>
    </w:p>
    <w:p w14:paraId="4522C77D" w14:textId="36539F89" w:rsidR="008F10BA" w:rsidRPr="00B17300" w:rsidRDefault="00B17300" w:rsidP="00B17300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à la formation sur l’examen clinique </w:t>
      </w:r>
      <w:r w:rsidR="002A06A9">
        <w:rPr>
          <w:i/>
          <w:iCs/>
          <w:sz w:val="32"/>
          <w:szCs w:val="32"/>
        </w:rPr>
        <w:t>de l’état mental</w:t>
      </w:r>
      <w:r w:rsidRPr="00B17300">
        <w:rPr>
          <w:i/>
          <w:iCs/>
          <w:sz w:val="32"/>
          <w:szCs w:val="32"/>
        </w:rPr>
        <w:t xml:space="preserve"> </w:t>
      </w:r>
      <w:r w:rsidR="002A06A9">
        <w:rPr>
          <w:i/>
          <w:iCs/>
          <w:sz w:val="32"/>
          <w:szCs w:val="32"/>
        </w:rPr>
        <w:t>dans le contexte des troubles neurocognitifs majeurs</w:t>
      </w:r>
      <w:r w:rsidRPr="00B17300">
        <w:rPr>
          <w:i/>
          <w:iCs/>
          <w:sz w:val="32"/>
          <w:szCs w:val="32"/>
        </w:rPr>
        <w:t> !</w:t>
      </w:r>
    </w:p>
    <w:p w14:paraId="51B5409D" w14:textId="4C03646D" w:rsid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la formation, assurez-vous que vous avez lu récemment un livre de physiopathologie du corps humain, vous permettant d’être en mesure de bien comprendre la formation qui suit.</w:t>
      </w:r>
    </w:p>
    <w:p w14:paraId="3930950C" w14:textId="34F02C7B" w:rsidR="00B17300" w:rsidRP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la formation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58E6EA5" w14:textId="343776C0" w:rsidR="00E46068" w:rsidRDefault="00E46068"/>
    <w:p w14:paraId="4ED3702D" w14:textId="208352AE" w:rsidR="00E46068" w:rsidRDefault="00E46068"/>
    <w:p w14:paraId="69079900" w14:textId="63859341" w:rsidR="00E46068" w:rsidRDefault="00E46068"/>
    <w:p w14:paraId="6101564E" w14:textId="7A303D9D" w:rsidR="00E46068" w:rsidRDefault="00E46068"/>
    <w:p w14:paraId="27B8B197" w14:textId="7381A394" w:rsidR="00E46068" w:rsidRDefault="00E46068"/>
    <w:p w14:paraId="4F6D47AC" w14:textId="2E636255" w:rsidR="00E46068" w:rsidRDefault="00E46068"/>
    <w:p w14:paraId="35C03058" w14:textId="290B752A" w:rsidR="00E46068" w:rsidRDefault="00E46068"/>
    <w:p w14:paraId="44182A04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10BF8E" wp14:editId="13919E34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2" name="Carré corn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7D0E1" w14:textId="258AFEEF" w:rsidR="00C643EB" w:rsidRPr="00B17300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0BF8E" id="Carré corné 22" o:spid="_x0000_s1028" type="#_x0000_t65" style="position:absolute;margin-left:-64.85pt;margin-top:1.1pt;width:39pt;height:35.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pck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0WfBKbii8bKI8rZAgdgr2TtxWN9U74sBJIkKVN&#13;&#10;EA3DAx3aQFNw6CXOdoDff/Ue7QlJpOWsIQoU3H/bC1ScmU+WMHY5nk4jZ9JlevF+Qhd8rtk819h9&#13;&#10;vQTaxJgI72QSo30wJ1Ej1E/E1kXMSiphJeUuuAx4uixDR03iu1SLRTIjnjgR7uzaydPuI1we2yeB&#13;&#10;rsdWIFDew4kuYvYCWp1t3JCFxT6ArhLuznPtN0AcSwjuvweRxM/vyer81Zr/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HkelyR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607D0E1" w14:textId="258AFEEF" w:rsidR="00C643EB" w:rsidRPr="00B17300" w:rsidRDefault="00C643EB" w:rsidP="00C643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6EEEDB" wp14:editId="3ECE29B7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519B5" w14:textId="77777777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EEEDB" id="Rectangle 23" o:spid="_x0000_s1029" style="position:absolute;margin-left:-76.05pt;margin-top:-6.8pt;width:517pt;height:50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IEbY+E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64E519B5" w14:textId="77777777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7B1E812" w14:textId="5CD77436" w:rsidR="00E46068" w:rsidRDefault="00E46068"/>
    <w:p w14:paraId="5092312E" w14:textId="186A033D" w:rsidR="00235A87" w:rsidRPr="00866C9D" w:rsidRDefault="00235A87">
      <w:r w:rsidRPr="00866C9D">
        <w:rPr>
          <w:b/>
          <w:bCs/>
        </w:rPr>
        <w:t>1. Visionnez la première vidéo</w:t>
      </w:r>
      <w:r w:rsidR="00866C9D" w:rsidRPr="00866C9D">
        <w:rPr>
          <w:b/>
          <w:bCs/>
        </w:rPr>
        <w:t>.</w:t>
      </w:r>
      <w:r w:rsidR="00866C9D">
        <w:rPr>
          <w:b/>
          <w:bCs/>
        </w:rPr>
        <w:t xml:space="preserve"> </w:t>
      </w:r>
      <w:r w:rsidR="00866C9D">
        <w:br/>
        <w:t xml:space="preserve">Durée : </w:t>
      </w:r>
      <w:r w:rsidR="00325DFE">
        <w:t>24</w:t>
      </w:r>
      <w:r w:rsidR="00866C9D">
        <w:t xml:space="preserve"> min </w:t>
      </w:r>
      <w:r w:rsidR="00325DFE">
        <w:t>35</w:t>
      </w:r>
      <w:r w:rsidR="00866C9D">
        <w:t xml:space="preserve"> sec.</w:t>
      </w:r>
    </w:p>
    <w:p w14:paraId="6895D63E" w14:textId="3C5F229C" w:rsidR="00E46068" w:rsidRDefault="00325DFE">
      <w:r w:rsidRPr="00325DFE">
        <w:rPr>
          <w:noProof/>
        </w:rPr>
        <w:drawing>
          <wp:inline distT="0" distB="0" distL="0" distR="0" wp14:anchorId="28BF9A6F" wp14:editId="1EFFB8CD">
            <wp:extent cx="5238750" cy="2950845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F30E" w14:textId="00FEA7B9" w:rsidR="00416592" w:rsidRDefault="00931BEE">
      <w:r>
        <w:t>Date de visionnement de la vidéo : _________________</w:t>
      </w:r>
    </w:p>
    <w:p w14:paraId="673CFD43" w14:textId="3D392C51" w:rsidR="00416592" w:rsidRDefault="00416592">
      <w:r>
        <w:t>Note</w:t>
      </w:r>
      <w:r w:rsidR="00235A87">
        <w:t>s</w:t>
      </w:r>
    </w:p>
    <w:p w14:paraId="396B58B7" w14:textId="24A70791" w:rsidR="00416592" w:rsidRDefault="0041659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F35F3D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997921" wp14:editId="7AC8DC3F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12" name="Carré corn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2CB0C" w14:textId="77777777" w:rsidR="00C643EB" w:rsidRPr="00B17300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7921" id="Carré corné 12" o:spid="_x0000_s1030" type="#_x0000_t65" style="position:absolute;margin-left:-64.85pt;margin-top:1.1pt;width:39pt;height:35.4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MS+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3SYGNT8WUD5XGFDKFDsHfytqKx3gkfVgIJsrQJ&#13;&#10;omF4oEMbaAoOvcTZDvD7r96jPSGJtJw1RIGC+297gYoz88kSxi7H02nkTLpML95P6ILPNZvnGruv&#13;&#10;l0CbGBPhnUxitA/mJGqE+onYuohZSSWspNwFlwFPl2XoqEl8l2qxSGbEEyfCnV07edp9hMtj+yTQ&#13;&#10;9dgKBMp7ONFFzF5Aq7ONG7Kw2AfQVcLdea79BohjCcH99yCS+Pk9WZ2/Wv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A9cxL5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062CB0C" w14:textId="77777777" w:rsidR="00C643EB" w:rsidRPr="00B17300" w:rsidRDefault="00C643EB" w:rsidP="00C643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B6675C" wp14:editId="1EA7DB50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47C5A" w14:textId="5BE8D57B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6675C" id="Rectangle 20" o:spid="_x0000_s1031" style="position:absolute;margin-left:-76.05pt;margin-top:-6.8pt;width:517pt;height:5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49147C5A" w14:textId="5BE8D57B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3DA6630" w14:textId="64757B65" w:rsidR="00B25B33" w:rsidRDefault="00B25B33"/>
    <w:p w14:paraId="44C0F6C4" w14:textId="0D58F365" w:rsidR="00B25B33" w:rsidRPr="00866C9D" w:rsidRDefault="00B25B33" w:rsidP="00B25B33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AA1CCF">
        <w:t>15</w:t>
      </w:r>
      <w:r>
        <w:t xml:space="preserve"> min </w:t>
      </w:r>
      <w:r w:rsidR="00AA1CCF">
        <w:t>50</w:t>
      </w:r>
      <w:r>
        <w:t xml:space="preserve"> sec.</w:t>
      </w:r>
    </w:p>
    <w:p w14:paraId="39C79BFD" w14:textId="045E7573" w:rsidR="00B25B33" w:rsidRDefault="00AA1CCF" w:rsidP="00B25B33">
      <w:r w:rsidRPr="00AA1CCF">
        <w:rPr>
          <w:noProof/>
        </w:rPr>
        <w:drawing>
          <wp:inline distT="0" distB="0" distL="0" distR="0" wp14:anchorId="36CC75A6" wp14:editId="3C42AD55">
            <wp:extent cx="5238750" cy="2960370"/>
            <wp:effectExtent l="0" t="0" r="635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0A22" w14:textId="0CF8B087" w:rsidR="00B25B33" w:rsidRDefault="00931BEE" w:rsidP="00B25B33">
      <w:r>
        <w:t>Date de visionnement de la vidéo : _________________</w:t>
      </w:r>
    </w:p>
    <w:p w14:paraId="6469904B" w14:textId="1FCE5C9A" w:rsidR="00B25B33" w:rsidRDefault="00B25B33" w:rsidP="00B25B33">
      <w:r>
        <w:t>Notes</w:t>
      </w:r>
    </w:p>
    <w:p w14:paraId="40D17433" w14:textId="145E4EDE" w:rsidR="00B25B33" w:rsidRDefault="00B25B33" w:rsidP="00B25B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6DAE9F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D10C49" wp14:editId="5BD1368B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1" name="Carré corn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2BBA9" w14:textId="29B8A8BF" w:rsidR="00C643EB" w:rsidRPr="00B17300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0C49" id="Carré corné 21" o:spid="_x0000_s1032" type="#_x0000_t65" style="position:absolute;margin-left:-64.85pt;margin-top:1.1pt;width:39pt;height:35.4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V+TwIAAP0EAAAOAAAAZHJzL2Uyb0RvYy54bWysVG1v2jAQ/j5p/8Hy9zWB0W5FDRWi6jSp&#13;&#10;alHp1M/GsUs0x+edDQn79Ts7IaDuTZrGB3P2vd89T66u29qwnUJfgS346CznTFkJZWVfCv7l6fbd&#13;&#10;R858ELYUBqwq+F55fj17++aqcVM1hg2YUiGjINZPG1fwTQhummVeblQt/Bk4ZUmpAWsR6IovWYmi&#13;&#10;oei1ycZ5fpE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G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inyV+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E52BBA9" w14:textId="29B8A8BF" w:rsidR="00C643EB" w:rsidRPr="00B17300" w:rsidRDefault="00C643EB" w:rsidP="00C643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264D2A" wp14:editId="4C6AEF7E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5EC0F" w14:textId="09DF1C45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64D2A" id="Rectangle 25" o:spid="_x0000_s1033" style="position:absolute;margin-left:-76.05pt;margin-top:-6.8pt;width:517pt;height:50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16F5EC0F" w14:textId="09DF1C45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9AEA1DC" w14:textId="68D90472" w:rsidR="00AE3FDC" w:rsidRDefault="00AE3FDC"/>
    <w:p w14:paraId="3895E239" w14:textId="091410F1" w:rsidR="00AE3FDC" w:rsidRPr="00866C9D" w:rsidRDefault="00AE3FDC" w:rsidP="00AE3FDC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CA62F5">
        <w:t>1</w:t>
      </w:r>
      <w:r w:rsidR="00AA1CCF">
        <w:t>4</w:t>
      </w:r>
      <w:r>
        <w:t xml:space="preserve"> min </w:t>
      </w:r>
      <w:r w:rsidR="00AA1CCF">
        <w:t>26</w:t>
      </w:r>
      <w:r>
        <w:t xml:space="preserve"> sec.</w:t>
      </w:r>
    </w:p>
    <w:p w14:paraId="1F698506" w14:textId="5102693C" w:rsidR="00AE3FDC" w:rsidRDefault="00AA1CCF">
      <w:r w:rsidRPr="00AA1CCF">
        <w:rPr>
          <w:noProof/>
        </w:rPr>
        <w:drawing>
          <wp:inline distT="0" distB="0" distL="0" distR="0" wp14:anchorId="648C1177" wp14:editId="69CFE539">
            <wp:extent cx="5238750" cy="2954020"/>
            <wp:effectExtent l="0" t="0" r="6350" b="508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6D7" w14:textId="7360DD31" w:rsidR="00AE3FDC" w:rsidRDefault="00931BEE">
      <w:r>
        <w:t>Date de visionnement de la vidéo : _________________</w:t>
      </w:r>
    </w:p>
    <w:p w14:paraId="35C650AA" w14:textId="42A67BFB" w:rsidR="00CA62F5" w:rsidRDefault="00CA62F5" w:rsidP="00CA62F5">
      <w:r>
        <w:t>Notes</w:t>
      </w:r>
    </w:p>
    <w:p w14:paraId="6AA53FFF" w14:textId="616E1FEE" w:rsidR="002A4C30" w:rsidRDefault="00CA62F5" w:rsidP="00CA62F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A4C30">
        <w:t>_____________________________________________________________________________________</w:t>
      </w:r>
    </w:p>
    <w:p w14:paraId="4288D3C5" w14:textId="77777777" w:rsidR="00AA1CCF" w:rsidRDefault="00AA1CCF" w:rsidP="00CA62F5"/>
    <w:p w14:paraId="7E806C5B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C9DF7D" wp14:editId="1E8F7EC7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6" name="Carré corn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C4095" w14:textId="33AEAE6A" w:rsidR="00C643EB" w:rsidRPr="00B17300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DF7D" id="Carré corné 26" o:spid="_x0000_s1034" type="#_x0000_t65" style="position:absolute;margin-left:-64.85pt;margin-top:1.1pt;width:39pt;height:35.4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NRTwIAAP0EAAAOAAAAZHJzL2Uyb0RvYy54bWysVG1v2jAQ/j5p/8Hy9zWB0a1FDRWi6jSp&#13;&#10;alHp1M/GsUs0x+edDQn79Ts7IaDuTZrGB3P2vd89T66u29qwnUJfgS346CznTFkJZWVfCv7l6fbd&#13;&#10;BWc+CFsKA1YVfK88v569fXPVuKkawwZMqZBREOunjSv4JgQ3zTIvN6oW/gycsqTUgLUIdMWXrETR&#13;&#10;UPTaZOM8/5A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H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i3hNR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F4C4095" w14:textId="33AEAE6A" w:rsidR="00C643EB" w:rsidRPr="00B17300" w:rsidRDefault="00C643EB" w:rsidP="00C643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FF4CE6" wp14:editId="3A35B44D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672D7" w14:textId="149097B2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F4CE6" id="Rectangle 27" o:spid="_x0000_s1035" style="position:absolute;margin-left:-76.05pt;margin-top:-6.8pt;width:517pt;height:5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B5672D7" w14:textId="149097B2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43CD7D2" w14:textId="51341812" w:rsidR="00AE3FDC" w:rsidRDefault="00AE3FDC"/>
    <w:p w14:paraId="660FB6F7" w14:textId="1F5D5655" w:rsidR="00054FC9" w:rsidRDefault="00054FC9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AA1CCF">
        <w:t>5</w:t>
      </w:r>
      <w:r>
        <w:t xml:space="preserve"> min </w:t>
      </w:r>
      <w:r w:rsidR="00AA1CCF">
        <w:t>24</w:t>
      </w:r>
      <w:r>
        <w:t xml:space="preserve"> sec.</w:t>
      </w:r>
    </w:p>
    <w:p w14:paraId="6CE0D23F" w14:textId="00148B18" w:rsidR="00054FC9" w:rsidRDefault="00AA1CCF">
      <w:r w:rsidRPr="00AA1CCF">
        <w:rPr>
          <w:noProof/>
        </w:rPr>
        <w:drawing>
          <wp:inline distT="0" distB="0" distL="0" distR="0" wp14:anchorId="2F28BE02" wp14:editId="111E87AE">
            <wp:extent cx="5238750" cy="2947670"/>
            <wp:effectExtent l="0" t="0" r="635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2FDD" w14:textId="71E5CA0F" w:rsidR="00054FC9" w:rsidRDefault="00931BEE">
      <w:r>
        <w:t>Date de visionnement de la vidéo : _________________</w:t>
      </w:r>
    </w:p>
    <w:p w14:paraId="542694C5" w14:textId="2A297DB4" w:rsidR="00054FC9" w:rsidRDefault="00054FC9" w:rsidP="00054FC9">
      <w:r>
        <w:t>Notes</w:t>
      </w:r>
    </w:p>
    <w:p w14:paraId="67262940" w14:textId="746F87CB" w:rsidR="00054FC9" w:rsidRDefault="00054FC9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0BF420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A12D85" wp14:editId="6E5BFC23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8" name="Carré corn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85691" w14:textId="657FF8D9" w:rsidR="00C643EB" w:rsidRPr="00B17300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2D85" id="Carré corné 28" o:spid="_x0000_s1036" type="#_x0000_t65" style="position:absolute;margin-left:-64.85pt;margin-top:1.1pt;width:39pt;height:35.4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MuOTgIAAP4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1Sr2mo8WkD5XGFDKGDsHfytqK53gkfVgIJs7QK&#13;&#10;4mF4oEMbaAoOvcTZDvD7r96jPUGJtJw1xIGC+297gYoz88kSyC7H02kkTbpML95P6ILPNZvnGruv&#13;&#10;l0CrGBPjnUxitA/mJGqE+onouohZSSWspNwFlwFPl2XouEmEl2qxSGZEFCfCnV07eVp+xMtj+yTQ&#13;&#10;9eAKhMp7OPFFzF5gq7ONK7Kw2AfQVQLeea79CohkCcL9ByGy+Pk9WZ0/W/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MNgy45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A185691" w14:textId="657FF8D9" w:rsidR="00C643EB" w:rsidRPr="00B17300" w:rsidRDefault="00C643EB" w:rsidP="00C643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E4CD17" wp14:editId="399CC74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DB66A" w14:textId="6D99EE73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4CD17" id="Rectangle 30" o:spid="_x0000_s1037" style="position:absolute;margin-left:-76.05pt;margin-top:-6.8pt;width:517pt;height:50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1V+TQIAAPc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iUGoxXGygOj8gQOux6J28r2ued8OFRIIGVnoAI&#13;&#10;GB7o0AaanEMvcVYC/nrvPvoThsjKWUPgz7n/uROoODPfLKHrcnxxEdmSlIvp5wkp+NqyeW2xu/oa&#13;&#10;6CnGRHUnkxj9gxlEjVC/EE9XsSqZhJVUO+cy4KBch46UxHSpVqvkRgxxItzZtZMxeVx0xMtz+yLQ&#13;&#10;9aAKBMd7GIgi5m+w1fnGSAurXQBdJeCd9to/AbErQbf/E0T6vtaT1+l/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CeG1V+TQIAAPc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62BDB66A" w14:textId="6D99EE73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1A7C1821" w14:textId="25B66A34" w:rsidR="000E37D3" w:rsidRDefault="000E37D3" w:rsidP="00054FC9"/>
    <w:p w14:paraId="7F453616" w14:textId="75695EB6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cinquième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</w:t>
      </w:r>
      <w:r w:rsidR="00AA1CCF">
        <w:t>0</w:t>
      </w:r>
      <w:r>
        <w:t xml:space="preserve"> min 4</w:t>
      </w:r>
      <w:r w:rsidR="00AA1CCF">
        <w:t>2</w:t>
      </w:r>
      <w:r>
        <w:t xml:space="preserve"> sec.</w:t>
      </w:r>
    </w:p>
    <w:p w14:paraId="1D38EE78" w14:textId="5EC4D86C" w:rsidR="000E37D3" w:rsidRDefault="00AA1CCF" w:rsidP="000E37D3">
      <w:r w:rsidRPr="00AA1CCF">
        <w:rPr>
          <w:noProof/>
        </w:rPr>
        <w:drawing>
          <wp:inline distT="0" distB="0" distL="0" distR="0" wp14:anchorId="40AFA0C5" wp14:editId="742F314B">
            <wp:extent cx="5238750" cy="2950845"/>
            <wp:effectExtent l="0" t="0" r="635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2A77" w14:textId="39CD1CDA" w:rsidR="000E37D3" w:rsidRDefault="000E37D3" w:rsidP="000E37D3">
      <w:r>
        <w:t>Date de visionnement de la vidéo : _________________</w:t>
      </w:r>
    </w:p>
    <w:p w14:paraId="0F66EBE7" w14:textId="77777777" w:rsidR="000E37D3" w:rsidRDefault="000E37D3" w:rsidP="000E37D3">
      <w:r>
        <w:t>Notes</w:t>
      </w:r>
    </w:p>
    <w:p w14:paraId="7A74BA22" w14:textId="1A94CB89" w:rsidR="000E37D3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B9F52A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FF189C" wp14:editId="645FF608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1" name="Carré corn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DB26E" w14:textId="691A6E4C" w:rsidR="00C643EB" w:rsidRPr="00B17300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F189C" id="Carré corné 31" o:spid="_x0000_s1038" type="#_x0000_t65" style="position:absolute;margin-left:-64.85pt;margin-top:1.1pt;width:39pt;height:35.4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ypO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J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AuoypO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55DB26E" w14:textId="691A6E4C" w:rsidR="00C643EB" w:rsidRPr="00B17300" w:rsidRDefault="00C643EB" w:rsidP="00C643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6E772F" wp14:editId="38DF1D97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2FB28" w14:textId="706572DA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E772F" id="Rectangle 32" o:spid="_x0000_s1039" style="position:absolute;margin-left:-76.05pt;margin-top:-6.8pt;width:517pt;height:5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c9i0vk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692FB28" w14:textId="706572DA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059E4E45" w14:textId="00517DFC" w:rsidR="000E37D3" w:rsidRDefault="000E37D3" w:rsidP="00054FC9"/>
    <w:p w14:paraId="555D8356" w14:textId="11B1B36A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sixième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AA1CCF">
        <w:t>31</w:t>
      </w:r>
      <w:r>
        <w:t xml:space="preserve"> min </w:t>
      </w:r>
      <w:r w:rsidR="00AA1CCF">
        <w:t>5</w:t>
      </w:r>
      <w:r w:rsidR="00530D77">
        <w:t>2</w:t>
      </w:r>
      <w:r>
        <w:t xml:space="preserve"> sec.</w:t>
      </w:r>
    </w:p>
    <w:p w14:paraId="7F8463F6" w14:textId="5EFD08BD" w:rsidR="000E37D3" w:rsidRDefault="00AA1CCF" w:rsidP="000E37D3">
      <w:r w:rsidRPr="00AA1CCF">
        <w:rPr>
          <w:noProof/>
        </w:rPr>
        <w:drawing>
          <wp:inline distT="0" distB="0" distL="0" distR="0" wp14:anchorId="2C451E51" wp14:editId="4447C089">
            <wp:extent cx="5238750" cy="2947670"/>
            <wp:effectExtent l="0" t="0" r="635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DFE3" w14:textId="77777777" w:rsidR="000E37D3" w:rsidRDefault="000E37D3" w:rsidP="000E37D3">
      <w:r>
        <w:t>Date de visionnement de la vidéo : _________________</w:t>
      </w:r>
    </w:p>
    <w:p w14:paraId="1DC8C356" w14:textId="77777777" w:rsidR="000E37D3" w:rsidRDefault="000E37D3" w:rsidP="000E37D3">
      <w:r>
        <w:t>Notes</w:t>
      </w:r>
    </w:p>
    <w:p w14:paraId="39FA72BD" w14:textId="77777777" w:rsidR="000E37D3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FC7549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2C254C" wp14:editId="7A9F9BCA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4" name="Carré corn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41731" w14:textId="445AD74B" w:rsidR="00C643EB" w:rsidRPr="00B17300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C254C" id="Carré corné 34" o:spid="_x0000_s1040" type="#_x0000_t65" style="position:absolute;margin-left:-64.85pt;margin-top:1.1pt;width:39pt;height:35.4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XnU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p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BY4Xn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EF41731" w14:textId="445AD74B" w:rsidR="00C643EB" w:rsidRPr="00B17300" w:rsidRDefault="00C643EB" w:rsidP="00C643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289AA7" wp14:editId="28C1E5B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AB8B2" w14:textId="2C173E5B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89AA7" id="Rectangle 35" o:spid="_x0000_s1041" style="position:absolute;margin-left:-76.05pt;margin-top:-6.8pt;width:517pt;height:50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BZrnJ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52AB8B2" w14:textId="2C173E5B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37AB39A4" w14:textId="57942A3C" w:rsidR="000E37D3" w:rsidRDefault="000E37D3" w:rsidP="00054FC9"/>
    <w:p w14:paraId="6A9935EB" w14:textId="52BA7EE2" w:rsidR="0091150F" w:rsidRDefault="0091150F" w:rsidP="0091150F">
      <w:r w:rsidRPr="00866C9D">
        <w:rPr>
          <w:b/>
          <w:bCs/>
        </w:rPr>
        <w:t xml:space="preserve">1. Visionnez la </w:t>
      </w:r>
      <w:r>
        <w:rPr>
          <w:b/>
          <w:bCs/>
        </w:rPr>
        <w:t>septième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AA1CCF">
        <w:t>16</w:t>
      </w:r>
      <w:r>
        <w:t xml:space="preserve"> min 2</w:t>
      </w:r>
      <w:r w:rsidR="00AA1CCF">
        <w:t>7</w:t>
      </w:r>
      <w:r>
        <w:t xml:space="preserve"> sec.</w:t>
      </w:r>
    </w:p>
    <w:p w14:paraId="12B66518" w14:textId="47C26BE7" w:rsidR="0091150F" w:rsidRDefault="00AA1CCF" w:rsidP="0091150F">
      <w:r w:rsidRPr="00AA1CCF">
        <w:rPr>
          <w:noProof/>
        </w:rPr>
        <w:drawing>
          <wp:inline distT="0" distB="0" distL="0" distR="0" wp14:anchorId="08B2484D" wp14:editId="64D2D2DD">
            <wp:extent cx="5238750" cy="2954020"/>
            <wp:effectExtent l="0" t="0" r="6350" b="508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12B2" w14:textId="4BB3FDAE" w:rsidR="0091150F" w:rsidRDefault="0091150F" w:rsidP="0091150F">
      <w:r>
        <w:t>Date de visionnement de la vidéo : _________________</w:t>
      </w:r>
    </w:p>
    <w:p w14:paraId="134733B9" w14:textId="77777777" w:rsidR="0091150F" w:rsidRDefault="0091150F" w:rsidP="0091150F">
      <w:r>
        <w:t>Notes</w:t>
      </w:r>
    </w:p>
    <w:p w14:paraId="27ADDF7B" w14:textId="234C1251" w:rsidR="000E37D3" w:rsidRDefault="0091150F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CF7302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7BED0A" wp14:editId="39418641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6" name="Carré corn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FE66E" w14:textId="0AE2F1D3" w:rsidR="00C643EB" w:rsidRPr="00B17300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BED0A" id="Carré corné 36" o:spid="_x0000_s1042" type="#_x0000_t65" style="position:absolute;margin-left:-64.85pt;margin-top:1.1pt;width:39pt;height:35.4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1Ipg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12BFE66E" w14:textId="0AE2F1D3" w:rsidR="00C643EB" w:rsidRPr="00B17300" w:rsidRDefault="00C643EB" w:rsidP="00C643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C83B90" wp14:editId="19A1D5E3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F7B45E" w14:textId="74FDEBF6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83B90" id="Rectangle 40" o:spid="_x0000_s1043" style="position:absolute;margin-left:-76.05pt;margin-top:-6.8pt;width:517pt;height:5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6FkG5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66F7B45E" w14:textId="74FDEBF6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14:paraId="2ABAE1EF" w14:textId="7D581B42" w:rsidR="0091150F" w:rsidRDefault="0091150F" w:rsidP="00054FC9"/>
    <w:p w14:paraId="20674352" w14:textId="6A697208" w:rsidR="0091150F" w:rsidRDefault="0091150F" w:rsidP="0091150F">
      <w:r w:rsidRPr="00866C9D">
        <w:rPr>
          <w:b/>
          <w:bCs/>
        </w:rPr>
        <w:t xml:space="preserve">1. Visionnez la </w:t>
      </w:r>
      <w:r>
        <w:rPr>
          <w:b/>
          <w:bCs/>
        </w:rPr>
        <w:t>huitième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AA1CCF">
        <w:t>21</w:t>
      </w:r>
      <w:r>
        <w:t xml:space="preserve"> min 2</w:t>
      </w:r>
      <w:r w:rsidR="00AA1CCF">
        <w:t>5</w:t>
      </w:r>
      <w:r>
        <w:t xml:space="preserve"> sec.</w:t>
      </w:r>
    </w:p>
    <w:p w14:paraId="348E60C7" w14:textId="3393D2E2" w:rsidR="0091150F" w:rsidRDefault="00AA1CCF" w:rsidP="0091150F">
      <w:r w:rsidRPr="00AA1CCF">
        <w:rPr>
          <w:noProof/>
        </w:rPr>
        <w:drawing>
          <wp:inline distT="0" distB="0" distL="0" distR="0" wp14:anchorId="490DEF82" wp14:editId="579CE6AD">
            <wp:extent cx="5238750" cy="2947670"/>
            <wp:effectExtent l="0" t="0" r="635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90C7" w14:textId="77777777" w:rsidR="0091150F" w:rsidRDefault="0091150F" w:rsidP="0091150F">
      <w:r>
        <w:t>Date de visionnement de la vidéo : _________________</w:t>
      </w:r>
    </w:p>
    <w:p w14:paraId="5075FE01" w14:textId="119E5288" w:rsidR="0091150F" w:rsidRDefault="0091150F" w:rsidP="0091150F">
      <w:r>
        <w:t>Notes</w:t>
      </w:r>
    </w:p>
    <w:p w14:paraId="599E52CA" w14:textId="4056B09F" w:rsidR="0091150F" w:rsidRDefault="0091150F" w:rsidP="0091150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6642CE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1DBA18" wp14:editId="2C78FBDE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44" name="Carré corné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ECFDE" w14:textId="77777777" w:rsidR="00C643EB" w:rsidRPr="006D6D0B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BA18" id="Carré corné 44" o:spid="_x0000_s1044" type="#_x0000_t65" style="position:absolute;margin-left:-64.85pt;margin-top:1.1pt;width:39pt;height:35.4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1Y647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55ECFDE" w14:textId="77777777" w:rsidR="00C643EB" w:rsidRPr="006D6D0B" w:rsidRDefault="00C643EB" w:rsidP="00C643E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6342A0" wp14:editId="52FFB8D5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9718E" w14:textId="643C984B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342A0" id="Rectangle 48" o:spid="_x0000_s1045" style="position:absolute;margin-left:-76.05pt;margin-top:-6.8pt;width:517pt;height:50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qBgwy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5159718E" w14:textId="643C984B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314B90C4" w14:textId="5D7EB83E" w:rsidR="0091150F" w:rsidRDefault="0091150F" w:rsidP="00054FC9"/>
    <w:p w14:paraId="0B53FE8D" w14:textId="18A6FEF9" w:rsidR="0091150F" w:rsidRDefault="0091150F" w:rsidP="0091150F">
      <w:r w:rsidRPr="00866C9D">
        <w:rPr>
          <w:b/>
          <w:bCs/>
        </w:rPr>
        <w:t xml:space="preserve">1. Visionnez la </w:t>
      </w:r>
      <w:r>
        <w:rPr>
          <w:b/>
          <w:bCs/>
        </w:rPr>
        <w:t>neuvième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</w:t>
      </w:r>
      <w:r w:rsidR="00AA1CCF">
        <w:t>7</w:t>
      </w:r>
      <w:r>
        <w:t xml:space="preserve"> min </w:t>
      </w:r>
      <w:r w:rsidR="00AA1CCF">
        <w:t>53</w:t>
      </w:r>
      <w:r>
        <w:t xml:space="preserve"> sec.</w:t>
      </w:r>
    </w:p>
    <w:p w14:paraId="30592736" w14:textId="73DF11CE" w:rsidR="0091150F" w:rsidRDefault="00AA1CCF" w:rsidP="0091150F">
      <w:r w:rsidRPr="00AA1CCF">
        <w:rPr>
          <w:noProof/>
        </w:rPr>
        <w:drawing>
          <wp:inline distT="0" distB="0" distL="0" distR="0" wp14:anchorId="4FBAFA6E" wp14:editId="5A7B7539">
            <wp:extent cx="5238750" cy="2945765"/>
            <wp:effectExtent l="0" t="0" r="6350" b="63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211A" w14:textId="77777777" w:rsidR="0091150F" w:rsidRDefault="0091150F" w:rsidP="0091150F">
      <w:r>
        <w:t>Date de visionnement de la vidéo : _________________</w:t>
      </w:r>
    </w:p>
    <w:p w14:paraId="6EFCBE28" w14:textId="77777777" w:rsidR="0091150F" w:rsidRDefault="0091150F" w:rsidP="0091150F">
      <w:r>
        <w:t>Notes</w:t>
      </w:r>
    </w:p>
    <w:p w14:paraId="7117EAF5" w14:textId="77777777" w:rsidR="0091150F" w:rsidRDefault="0091150F" w:rsidP="0091150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2947A5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AE8E35" wp14:editId="5D927E77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52" name="Carré corné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B5310" w14:textId="591CE194" w:rsidR="00C643EB" w:rsidRPr="006D6D0B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8E35" id="Carré corné 52" o:spid="_x0000_s1046" type="#_x0000_t65" style="position:absolute;margin-left:-64.85pt;margin-top:1.1pt;width:39pt;height:35.4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EagjT9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3AB5310" w14:textId="591CE194" w:rsidR="00C643EB" w:rsidRPr="006D6D0B" w:rsidRDefault="00C643EB" w:rsidP="00C643E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0A74B2" wp14:editId="47404049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E40D0" w14:textId="11B5F0C0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A74B2" id="Rectangle 56" o:spid="_x0000_s1047" style="position:absolute;margin-left:-76.05pt;margin-top:-6.8pt;width:517pt;height:50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G9sTz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5E9E40D0" w14:textId="11B5F0C0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68D0DA53" w14:textId="266548CD" w:rsidR="0091150F" w:rsidRDefault="0091150F" w:rsidP="00054FC9"/>
    <w:p w14:paraId="216B7941" w14:textId="2E8A1D8B" w:rsidR="008D2AC7" w:rsidRDefault="008D2AC7" w:rsidP="008D2AC7">
      <w:r w:rsidRPr="00866C9D">
        <w:rPr>
          <w:b/>
          <w:bCs/>
        </w:rPr>
        <w:t xml:space="preserve">1. Visionnez la </w:t>
      </w:r>
      <w:r>
        <w:rPr>
          <w:b/>
          <w:bCs/>
        </w:rPr>
        <w:t>dixième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AA1CCF">
        <w:t>9</w:t>
      </w:r>
      <w:r>
        <w:t xml:space="preserve"> min </w:t>
      </w:r>
      <w:r w:rsidR="00AA1CCF">
        <w:t>09</w:t>
      </w:r>
      <w:r>
        <w:t xml:space="preserve"> sec.</w:t>
      </w:r>
    </w:p>
    <w:p w14:paraId="33177021" w14:textId="38015005" w:rsidR="008D2AC7" w:rsidRDefault="00AA1CCF" w:rsidP="008D2AC7">
      <w:r w:rsidRPr="00AA1CCF">
        <w:rPr>
          <w:noProof/>
        </w:rPr>
        <w:drawing>
          <wp:inline distT="0" distB="0" distL="0" distR="0" wp14:anchorId="2567A264" wp14:editId="2546CE10">
            <wp:extent cx="5238750" cy="2948305"/>
            <wp:effectExtent l="0" t="0" r="635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80B3" w14:textId="77777777" w:rsidR="008D2AC7" w:rsidRDefault="008D2AC7" w:rsidP="008D2AC7">
      <w:r>
        <w:t>Date de visionnement de la vidéo : _________________</w:t>
      </w:r>
    </w:p>
    <w:p w14:paraId="10971D49" w14:textId="77777777" w:rsidR="008D2AC7" w:rsidRDefault="008D2AC7" w:rsidP="008D2AC7">
      <w:r>
        <w:t>Notes</w:t>
      </w:r>
    </w:p>
    <w:p w14:paraId="2869018A" w14:textId="6CB448AA" w:rsidR="001E0073" w:rsidRDefault="008D2AC7" w:rsidP="00CD3DC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313931" w14:textId="77777777" w:rsidR="00C643EB" w:rsidRDefault="00C643EB" w:rsidP="00C64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6BFDCC" wp14:editId="2FF42B4A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99" name="Carré corné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39B2F" w14:textId="4A1921A8" w:rsidR="00C643EB" w:rsidRPr="006D6D0B" w:rsidRDefault="00C643EB" w:rsidP="00C643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FDCC" id="Carré corné 99" o:spid="_x0000_s1048" type="#_x0000_t65" style="position:absolute;margin-left:-64.85pt;margin-top:1.1pt;width:39pt;height:35.4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2z/TwIAAP4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0WfDKJXcWnDZTHFTKEDsLeyduK5nonfFgJJMzS&#13;&#10;KoiH4YEObaApOPQSZzvA7796j/YEJdJy1hAHCu6/7QUqzswnSyC7HE+nkTTpMr14P6ELPtdsnmvs&#13;&#10;vl4CrWJMjHcyidE+mJOoEeonousiZiWVsJJyF1wGPF2WoeMmEV6qxSKZEVGcCHd27eRp+REvj+2T&#13;&#10;QNeDKxAq7+HEFzF7ga3ONq7IwmIfQFcJeOe59isgkiUI9x+EyOLn92R1/mzNf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rY2z/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2939B2F" w14:textId="4A1921A8" w:rsidR="00C643EB" w:rsidRPr="006D6D0B" w:rsidRDefault="00C643EB" w:rsidP="00C643E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2D87DB" wp14:editId="7EC1AB74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55958" w14:textId="77777777" w:rsidR="00C643EB" w:rsidRPr="00B17300" w:rsidRDefault="00C643EB" w:rsidP="00C643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Après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D87DB" id="Rectangle 100" o:spid="_x0000_s1049" style="position:absolute;margin-left:-76.05pt;margin-top:-6.8pt;width:517pt;height:50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9hjyD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3B55958" w14:textId="77777777" w:rsidR="00C643EB" w:rsidRPr="00B17300" w:rsidRDefault="00C643EB" w:rsidP="00C643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Après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7651C529" w14:textId="3A059B20" w:rsidR="00054FC9" w:rsidRDefault="00054FC9"/>
    <w:p w14:paraId="041CDD64" w14:textId="6265F2BC" w:rsidR="00054FC9" w:rsidRDefault="00054FC9"/>
    <w:p w14:paraId="1D49263A" w14:textId="77777777" w:rsidR="0083173F" w:rsidRDefault="002553A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73DD7D79" w14:textId="01567359" w:rsidR="002553AE" w:rsidRDefault="0083173F">
      <w:pPr>
        <w:rPr>
          <w:b/>
          <w:bCs/>
        </w:rPr>
      </w:pPr>
      <w:r w:rsidRPr="00866C9D">
        <w:rPr>
          <w:b/>
          <w:bCs/>
        </w:rPr>
        <w:t xml:space="preserve">1. </w:t>
      </w:r>
      <w:r w:rsidR="00055CFD">
        <w:rPr>
          <w:b/>
          <w:bCs/>
        </w:rPr>
        <w:t>(Facultatif) Selon les directives de votre organisation, v</w:t>
      </w:r>
      <w:r>
        <w:rPr>
          <w:b/>
          <w:bCs/>
        </w:rPr>
        <w:t xml:space="preserve">euillez faire le questionnaire de validation des apprentissages </w:t>
      </w:r>
      <w:r w:rsidR="00293BBD">
        <w:rPr>
          <w:b/>
          <w:bCs/>
        </w:rPr>
        <w:t>en cliquant sur la rubrique encadrée en rouge.</w:t>
      </w:r>
    </w:p>
    <w:p w14:paraId="2D2E2C29" w14:textId="62DA71F1" w:rsidR="0083173F" w:rsidRDefault="009E6BE0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0C7A4" wp14:editId="298EAF2E">
                <wp:simplePos x="0" y="0"/>
                <wp:positionH relativeFrom="column">
                  <wp:posOffset>1321826</wp:posOffset>
                </wp:positionH>
                <wp:positionV relativeFrom="paragraph">
                  <wp:posOffset>2876501</wp:posOffset>
                </wp:positionV>
                <wp:extent cx="3293207" cy="310857"/>
                <wp:effectExtent l="12700" t="12700" r="8890" b="69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207" cy="31085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CC76B" id="Rectangle 19" o:spid="_x0000_s1026" style="position:absolute;margin-left:104.1pt;margin-top:226.5pt;width:259.3pt;height:2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" fillcolor="white [3201]" strokecolor="red" strokeweight="1.5pt">
                <v:fill opacity="0"/>
              </v:rect>
            </w:pict>
          </mc:Fallback>
        </mc:AlternateContent>
      </w:r>
      <w:r w:rsidRPr="009E6BE0">
        <w:rPr>
          <w:b/>
          <w:bCs/>
          <w:noProof/>
        </w:rPr>
        <w:drawing>
          <wp:inline distT="0" distB="0" distL="0" distR="0" wp14:anchorId="36903716" wp14:editId="50513897">
            <wp:extent cx="5238750" cy="319151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C5FE" w14:textId="673E79FB" w:rsidR="009E6BE0" w:rsidRDefault="009E6BE0" w:rsidP="00516BA3"/>
    <w:p w14:paraId="21E13229" w14:textId="483F5ED5" w:rsidR="00516BA3" w:rsidRDefault="00516BA3" w:rsidP="00516BA3">
      <w:r>
        <w:t xml:space="preserve">Durée approximative du questionnaire : </w:t>
      </w:r>
      <w:r w:rsidR="00650D05">
        <w:t>25 min.</w:t>
      </w:r>
    </w:p>
    <w:p w14:paraId="574E07EA" w14:textId="0CB13B98" w:rsidR="00516BA3" w:rsidRDefault="00516BA3" w:rsidP="00786EF6">
      <w:pPr>
        <w:spacing w:line="480" w:lineRule="auto"/>
      </w:pPr>
      <w:r>
        <w:t xml:space="preserve">Date de </w:t>
      </w:r>
      <w:r w:rsidR="009902A5">
        <w:t>la réalisation du questionnaire</w:t>
      </w:r>
      <w:r>
        <w:t> : _________________</w:t>
      </w:r>
      <w:r w:rsidR="00786EF6">
        <w:br/>
        <w:t>Résultat : _________</w:t>
      </w:r>
    </w:p>
    <w:p w14:paraId="08AA43DF" w14:textId="15AF0BCF" w:rsidR="00660871" w:rsidRDefault="009902A5" w:rsidP="00F32A36">
      <w:pPr>
        <w:spacing w:line="360" w:lineRule="auto"/>
      </w:pPr>
      <w:r>
        <w:t xml:space="preserve">Signature </w:t>
      </w:r>
      <w:r w:rsidR="00450D5C">
        <w:t>approbat</w:t>
      </w:r>
      <w:r w:rsidR="00CA28BB">
        <w:t>ive</w:t>
      </w:r>
      <w:r>
        <w:t> :</w:t>
      </w:r>
      <w:r w:rsidR="00450D5C">
        <w:t xml:space="preserve"> </w:t>
      </w:r>
      <w:r>
        <w:t>____________________________________________</w:t>
      </w:r>
      <w:r w:rsidR="00450D5C">
        <w:br/>
      </w:r>
    </w:p>
    <w:sectPr w:rsidR="00660871" w:rsidSect="00660871">
      <w:footerReference w:type="even" r:id="rId19"/>
      <w:footerReference w:type="default" r:id="rId20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A1879" w14:textId="77777777" w:rsidR="00ED721E" w:rsidRDefault="00ED721E">
      <w:pPr>
        <w:spacing w:after="0" w:line="240" w:lineRule="auto"/>
      </w:pPr>
      <w:r>
        <w:separator/>
      </w:r>
    </w:p>
  </w:endnote>
  <w:endnote w:type="continuationSeparator" w:id="0">
    <w:p w14:paraId="4A409563" w14:textId="77777777" w:rsidR="00ED721E" w:rsidRDefault="00ED7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70B0F" w14:textId="77777777" w:rsidR="00ED721E" w:rsidRDefault="00ED721E">
      <w:pPr>
        <w:spacing w:after="0" w:line="240" w:lineRule="auto"/>
      </w:pPr>
      <w:r>
        <w:separator/>
      </w:r>
    </w:p>
  </w:footnote>
  <w:footnote w:type="continuationSeparator" w:id="0">
    <w:p w14:paraId="0A6E6894" w14:textId="77777777" w:rsidR="00ED721E" w:rsidRDefault="00ED7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02786"/>
    <w:multiLevelType w:val="hybridMultilevel"/>
    <w:tmpl w:val="E75423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C2F04"/>
    <w:multiLevelType w:val="hybridMultilevel"/>
    <w:tmpl w:val="5104916A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95457"/>
    <w:multiLevelType w:val="hybridMultilevel"/>
    <w:tmpl w:val="A46668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33FD1"/>
    <w:multiLevelType w:val="hybridMultilevel"/>
    <w:tmpl w:val="E8F0C2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101E6"/>
    <w:multiLevelType w:val="hybridMultilevel"/>
    <w:tmpl w:val="E890838C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65C70"/>
    <w:multiLevelType w:val="hybridMultilevel"/>
    <w:tmpl w:val="0338CD60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EAE"/>
    <w:multiLevelType w:val="hybridMultilevel"/>
    <w:tmpl w:val="139808AA"/>
    <w:lvl w:ilvl="0" w:tplc="DE0C20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36AD3"/>
    <w:rsid w:val="00054FC9"/>
    <w:rsid w:val="00055CFD"/>
    <w:rsid w:val="00057A0A"/>
    <w:rsid w:val="000E37D3"/>
    <w:rsid w:val="00107285"/>
    <w:rsid w:val="001C3B8E"/>
    <w:rsid w:val="001E0073"/>
    <w:rsid w:val="002149C4"/>
    <w:rsid w:val="00235A87"/>
    <w:rsid w:val="002553AE"/>
    <w:rsid w:val="00286D8F"/>
    <w:rsid w:val="00293BBD"/>
    <w:rsid w:val="0029687C"/>
    <w:rsid w:val="002A06A9"/>
    <w:rsid w:val="002A4C30"/>
    <w:rsid w:val="002C217D"/>
    <w:rsid w:val="002D52DF"/>
    <w:rsid w:val="002E7E46"/>
    <w:rsid w:val="00325DFE"/>
    <w:rsid w:val="00376528"/>
    <w:rsid w:val="00416592"/>
    <w:rsid w:val="00443EB2"/>
    <w:rsid w:val="00450D5C"/>
    <w:rsid w:val="00473B82"/>
    <w:rsid w:val="00516BA3"/>
    <w:rsid w:val="00530D77"/>
    <w:rsid w:val="00566907"/>
    <w:rsid w:val="00591C0E"/>
    <w:rsid w:val="005C1D67"/>
    <w:rsid w:val="00650D05"/>
    <w:rsid w:val="00655D5C"/>
    <w:rsid w:val="00660871"/>
    <w:rsid w:val="006A250F"/>
    <w:rsid w:val="006A44AC"/>
    <w:rsid w:val="006A77BE"/>
    <w:rsid w:val="006B2D3C"/>
    <w:rsid w:val="006F4288"/>
    <w:rsid w:val="00756A72"/>
    <w:rsid w:val="00786EF6"/>
    <w:rsid w:val="007D115B"/>
    <w:rsid w:val="007D6E3A"/>
    <w:rsid w:val="00824236"/>
    <w:rsid w:val="00826A70"/>
    <w:rsid w:val="0083173F"/>
    <w:rsid w:val="008560FF"/>
    <w:rsid w:val="00866C9D"/>
    <w:rsid w:val="008811D8"/>
    <w:rsid w:val="008C10A2"/>
    <w:rsid w:val="008D2AC7"/>
    <w:rsid w:val="008F10BA"/>
    <w:rsid w:val="008F7E28"/>
    <w:rsid w:val="0091150F"/>
    <w:rsid w:val="00931BEE"/>
    <w:rsid w:val="009902A5"/>
    <w:rsid w:val="009A21E2"/>
    <w:rsid w:val="009B6A5F"/>
    <w:rsid w:val="009B6F10"/>
    <w:rsid w:val="009C6412"/>
    <w:rsid w:val="009E6BE0"/>
    <w:rsid w:val="00A301EA"/>
    <w:rsid w:val="00AA1CCF"/>
    <w:rsid w:val="00AE3FDC"/>
    <w:rsid w:val="00AF0B88"/>
    <w:rsid w:val="00B17300"/>
    <w:rsid w:val="00B25B33"/>
    <w:rsid w:val="00B37DC4"/>
    <w:rsid w:val="00BA2145"/>
    <w:rsid w:val="00C56068"/>
    <w:rsid w:val="00C632EC"/>
    <w:rsid w:val="00C63FE2"/>
    <w:rsid w:val="00C643EB"/>
    <w:rsid w:val="00C64644"/>
    <w:rsid w:val="00CA28BB"/>
    <w:rsid w:val="00CA62F5"/>
    <w:rsid w:val="00CD3DCD"/>
    <w:rsid w:val="00CF15A9"/>
    <w:rsid w:val="00CF6A2C"/>
    <w:rsid w:val="00CF6C29"/>
    <w:rsid w:val="00D22FA1"/>
    <w:rsid w:val="00DC2138"/>
    <w:rsid w:val="00DD7670"/>
    <w:rsid w:val="00DF4B40"/>
    <w:rsid w:val="00E20ECC"/>
    <w:rsid w:val="00E4348E"/>
    <w:rsid w:val="00E46068"/>
    <w:rsid w:val="00E50755"/>
    <w:rsid w:val="00E51A0E"/>
    <w:rsid w:val="00E639E4"/>
    <w:rsid w:val="00ED721E"/>
    <w:rsid w:val="00EE2591"/>
    <w:rsid w:val="00EF4A3C"/>
    <w:rsid w:val="00F22B99"/>
    <w:rsid w:val="00F235DA"/>
    <w:rsid w:val="00F32A36"/>
    <w:rsid w:val="00F44184"/>
    <w:rsid w:val="00F60442"/>
    <w:rsid w:val="00FB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195</TotalTime>
  <Pages>13</Pages>
  <Words>2200</Words>
  <Characters>12101</Characters>
  <Application>Microsoft Office Word</Application>
  <DocSecurity>0</DocSecurity>
  <Lines>100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137</cp:revision>
  <dcterms:created xsi:type="dcterms:W3CDTF">2021-11-10T15:41:00Z</dcterms:created>
  <dcterms:modified xsi:type="dcterms:W3CDTF">2022-03-08T19:42:00Z</dcterms:modified>
</cp:coreProperties>
</file>