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811D8" w14:paraId="2D675623" w14:textId="77777777" w:rsidTr="00F00FCC">
        <w:tc>
          <w:tcPr>
            <w:tcW w:w="965" w:type="dxa"/>
            <w:shd w:val="clear" w:color="auto" w:fill="3A3A3A" w:themeFill="text2"/>
          </w:tcPr>
          <w:p w14:paraId="0BCD33D8" w14:textId="77777777" w:rsidR="008811D8" w:rsidRDefault="008811D8">
            <w:pPr>
              <w:spacing w:before="260"/>
            </w:pPr>
          </w:p>
        </w:tc>
        <w:tc>
          <w:tcPr>
            <w:tcW w:w="518" w:type="dxa"/>
          </w:tcPr>
          <w:p w14:paraId="5A4AA3F5" w14:textId="77777777" w:rsidR="008811D8" w:rsidRDefault="008811D8">
            <w:pPr>
              <w:spacing w:before="260"/>
            </w:pPr>
          </w:p>
        </w:tc>
        <w:tc>
          <w:tcPr>
            <w:tcW w:w="8581" w:type="dxa"/>
          </w:tcPr>
          <w:p w14:paraId="7C80DA92" w14:textId="72D53DD2" w:rsidR="008811D8" w:rsidRPr="005C1D67" w:rsidRDefault="005C1D67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764E1ACE" w14:textId="097ECE34" w:rsidR="008811D8" w:rsidRDefault="00583AF2">
            <w:pPr>
              <w:pStyle w:val="Sous-titre"/>
            </w:pPr>
            <w:r>
              <w:t>L’évaluation dans les contextes des problèmes comportementaux (SCPD)</w:t>
            </w:r>
          </w:p>
        </w:tc>
      </w:tr>
    </w:tbl>
    <w:p w14:paraId="70603595" w14:textId="3A05D0CC" w:rsidR="008811D8" w:rsidRDefault="00F00FCC">
      <w:pPr>
        <w:pStyle w:val="Date"/>
      </w:pPr>
      <w:r>
        <w:t xml:space="preserve">Tous droits réservés - </w:t>
      </w:r>
      <w:r w:rsidR="002D52DF">
        <w:t>www.philippevoyer.org</w:t>
      </w:r>
    </w:p>
    <w:p w14:paraId="35F4902A" w14:textId="6AAFAC09" w:rsidR="008811D8" w:rsidRDefault="008811D8">
      <w:pPr>
        <w:pStyle w:val="Titre1"/>
      </w:pPr>
    </w:p>
    <w:p w14:paraId="1F93C2E6" w14:textId="4EB317D5" w:rsidR="008811D8" w:rsidRDefault="00583AF2">
      <w:r w:rsidRPr="00583AF2">
        <w:rPr>
          <w:noProof/>
        </w:rPr>
        <w:drawing>
          <wp:inline distT="0" distB="0" distL="0" distR="0" wp14:anchorId="0A653FBC" wp14:editId="200B99DB">
            <wp:extent cx="5238750" cy="2957195"/>
            <wp:effectExtent l="0" t="0" r="635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FE02" w14:textId="77777777" w:rsidR="00525DDE" w:rsidRPr="001F678F" w:rsidRDefault="00525DDE" w:rsidP="00525DDE">
      <w:pPr>
        <w:pStyle w:val="Titre2"/>
        <w:jc w:val="both"/>
        <w:rPr>
          <w:sz w:val="28"/>
          <w:szCs w:val="28"/>
        </w:rPr>
      </w:pPr>
      <w:r w:rsidRPr="001F678F">
        <w:rPr>
          <w:sz w:val="28"/>
          <w:szCs w:val="28"/>
        </w:rPr>
        <w:t>Formation destinée :</w:t>
      </w:r>
    </w:p>
    <w:p w14:paraId="2A1683A5" w14:textId="77777777" w:rsidR="00525DDE" w:rsidRPr="001F678F" w:rsidRDefault="00525DDE" w:rsidP="00525DDE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personnel infirmier;</w:t>
      </w:r>
    </w:p>
    <w:p w14:paraId="3CC52097" w14:textId="77777777" w:rsidR="00525DDE" w:rsidRPr="001F678F" w:rsidRDefault="00525DDE" w:rsidP="00525DDE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éducateurs spécialisé;</w:t>
      </w:r>
    </w:p>
    <w:p w14:paraId="71801DEA" w14:textId="77777777" w:rsidR="00525DDE" w:rsidRPr="001F678F" w:rsidRDefault="00525DDE" w:rsidP="00525DDE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travailleurs sociaux;</w:t>
      </w:r>
    </w:p>
    <w:p w14:paraId="5B088AC6" w14:textId="77777777" w:rsidR="00525DDE" w:rsidRPr="001F678F" w:rsidRDefault="00525DDE" w:rsidP="00525DDE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préposés aux bénéficiaires/préposés aux résidents/aides de service;</w:t>
      </w:r>
    </w:p>
    <w:p w14:paraId="3F324EC7" w14:textId="77777777" w:rsidR="00525DDE" w:rsidRPr="001F678F" w:rsidRDefault="00525DDE" w:rsidP="00525DDE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membre de l’équipe d’encadrement clinique;</w:t>
      </w:r>
    </w:p>
    <w:p w14:paraId="0804F0FA" w14:textId="77777777" w:rsidR="00525DDE" w:rsidRDefault="00525DDE" w:rsidP="00525DDE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autres professionnels de la santé.</w:t>
      </w:r>
    </w:p>
    <w:p w14:paraId="5FE289A5" w14:textId="781A34EE" w:rsidR="002D52DF" w:rsidRDefault="002D52DF" w:rsidP="002D52DF"/>
    <w:p w14:paraId="22E79997" w14:textId="47A61308" w:rsidR="002D52DF" w:rsidRDefault="002D52DF" w:rsidP="002D52DF"/>
    <w:p w14:paraId="4934ECC7" w14:textId="77777777" w:rsidR="00525DDE" w:rsidRDefault="00525DDE" w:rsidP="002D52DF"/>
    <w:p w14:paraId="45B6940D" w14:textId="77777777" w:rsidR="002D52DF" w:rsidRPr="002D52DF" w:rsidRDefault="002D52DF" w:rsidP="002D52DF"/>
    <w:p w14:paraId="1F76170B" w14:textId="0D441A1B" w:rsidR="008811D8" w:rsidRDefault="002D52DF">
      <w:r>
        <w:t>Nom : _________________________________________________________</w:t>
      </w:r>
    </w:p>
    <w:p w14:paraId="64E03D6F" w14:textId="77777777" w:rsidR="00874F73" w:rsidRDefault="00874F73" w:rsidP="00874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A1C323" wp14:editId="1DC7DA34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21" name="Carré corn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3F6EC" w14:textId="77777777" w:rsidR="00874F73" w:rsidRPr="00B17300" w:rsidRDefault="00874F73" w:rsidP="00874F7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1730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A1C32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21" o:spid="_x0000_s1026" type="#_x0000_t65" style="position:absolute;margin-left:-64.85pt;margin-top:1.1pt;width:39pt;height: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AA3F6EC" w14:textId="77777777" w:rsidR="00874F73" w:rsidRPr="00B17300" w:rsidRDefault="00874F73" w:rsidP="00874F7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17300">
                        <w:rPr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0AB11E" wp14:editId="1039968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493A0" w14:textId="77777777" w:rsidR="00874F73" w:rsidRPr="00B17300" w:rsidRDefault="00874F73" w:rsidP="00874F73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Objectifs de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AB11E" id="Rectangle 20" o:spid="_x0000_s1027" style="position:absolute;margin-left:-76.05pt;margin-top:-6.8pt;width:517pt;height:5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Tk4TQIAAPY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gUh4o3GygOj8gQOuh6J28rWued8OFRIGGVXoD4&#13;&#10;Fx7o0AaanEMvcVYC/nrvPvoThMjKWUPYz7n/uROoODPfLIHrcnxxEcmSlIvp5wkp+NqyeW2xu/oa&#13;&#10;6CXGxHQnkxj9gxlEjVC/EE1XsSqZhJVUO+cy4KBch46TRHSpVqvkRgRxItzZtZMxedxzhMtz+yLQ&#13;&#10;9ZgKhMZ7GHgi5m+g1fnGSAurXQBdJdyd9tq/AJErIbf/EUT2vtaT1+l3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DNhTk4TQIAAPY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5F4493A0" w14:textId="77777777" w:rsidR="00874F73" w:rsidRPr="00B17300" w:rsidRDefault="00874F73" w:rsidP="00874F73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Objectifs de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5AA4CD" w14:textId="7CF4F42A" w:rsidR="006B2D3C" w:rsidRDefault="006B2D3C"/>
    <w:p w14:paraId="2FCD2250" w14:textId="5E837733" w:rsidR="006B2D3C" w:rsidRDefault="006B2D3C"/>
    <w:p w14:paraId="79E0EE12" w14:textId="17977B05" w:rsidR="006B2D3C" w:rsidRDefault="006B2D3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Au terme de cette formation, vous serez en mesure de :</w:t>
      </w:r>
    </w:p>
    <w:p w14:paraId="784C1623" w14:textId="6146D6F3" w:rsidR="006B2D3C" w:rsidRDefault="006B2D3C" w:rsidP="00583AF2">
      <w:pPr>
        <w:pStyle w:val="Paragraphedeliste"/>
        <w:numPr>
          <w:ilvl w:val="0"/>
          <w:numId w:val="12"/>
        </w:numPr>
      </w:pPr>
      <w:r>
        <w:t xml:space="preserve">Décrire les </w:t>
      </w:r>
      <w:r w:rsidR="00583AF2">
        <w:t>symptômes comportementaux et psychologiques de la démence (SCPD) ;</w:t>
      </w:r>
    </w:p>
    <w:p w14:paraId="75B10DBA" w14:textId="4D5B81AC" w:rsidR="00583AF2" w:rsidRDefault="00583AF2" w:rsidP="00583AF2">
      <w:pPr>
        <w:pStyle w:val="Paragraphedeliste"/>
        <w:numPr>
          <w:ilvl w:val="0"/>
          <w:numId w:val="12"/>
        </w:numPr>
      </w:pPr>
      <w:r>
        <w:t>Identifier les cours des SCPD.</w:t>
      </w:r>
    </w:p>
    <w:p w14:paraId="45EEAAAC" w14:textId="70167055" w:rsidR="00A301EA" w:rsidRDefault="00A301EA" w:rsidP="00A301EA">
      <w:pPr>
        <w:pStyle w:val="Paragraphedeliste"/>
      </w:pPr>
    </w:p>
    <w:p w14:paraId="27E063A4" w14:textId="665B60AB" w:rsidR="00A301EA" w:rsidRDefault="00A301EA" w:rsidP="00A301EA">
      <w:pPr>
        <w:pStyle w:val="Paragraphedeliste"/>
      </w:pPr>
    </w:p>
    <w:p w14:paraId="5A987502" w14:textId="25CDB55B" w:rsidR="00A301EA" w:rsidRDefault="00A301EA" w:rsidP="00A301EA">
      <w:pPr>
        <w:pStyle w:val="Paragraphedeliste"/>
      </w:pPr>
    </w:p>
    <w:p w14:paraId="5FB31F8D" w14:textId="75CE469A" w:rsidR="00A301EA" w:rsidRDefault="00A301EA" w:rsidP="00A301EA">
      <w:pPr>
        <w:pStyle w:val="Paragraphedeliste"/>
      </w:pPr>
    </w:p>
    <w:p w14:paraId="05776EBF" w14:textId="51E03EF9" w:rsidR="00A301EA" w:rsidRDefault="00A301EA" w:rsidP="00A301EA">
      <w:pPr>
        <w:pStyle w:val="Paragraphedeliste"/>
      </w:pPr>
    </w:p>
    <w:p w14:paraId="22DCA908" w14:textId="064D51D4" w:rsidR="00A301EA" w:rsidRDefault="00A301EA" w:rsidP="00A301EA">
      <w:pPr>
        <w:pStyle w:val="Paragraphedeliste"/>
      </w:pPr>
    </w:p>
    <w:p w14:paraId="5F48F526" w14:textId="0CF1A96B" w:rsidR="00A301EA" w:rsidRDefault="00A301EA" w:rsidP="00A301EA">
      <w:pPr>
        <w:pStyle w:val="Paragraphedeliste"/>
      </w:pPr>
    </w:p>
    <w:p w14:paraId="2DFD35F4" w14:textId="660BA170" w:rsidR="00A301EA" w:rsidRDefault="00A301EA" w:rsidP="00A301EA">
      <w:pPr>
        <w:pStyle w:val="Paragraphedeliste"/>
      </w:pPr>
    </w:p>
    <w:p w14:paraId="673D30AF" w14:textId="3181921A" w:rsidR="00A301EA" w:rsidRDefault="00A301EA" w:rsidP="00A301EA">
      <w:pPr>
        <w:pStyle w:val="Paragraphedeliste"/>
      </w:pPr>
    </w:p>
    <w:p w14:paraId="52CEB1D5" w14:textId="5E890FAB" w:rsidR="00A301EA" w:rsidRDefault="00A301EA" w:rsidP="00A301EA">
      <w:pPr>
        <w:pStyle w:val="Paragraphedeliste"/>
      </w:pPr>
    </w:p>
    <w:p w14:paraId="4B2B046A" w14:textId="4C55228F" w:rsidR="00A301EA" w:rsidRDefault="00A301EA" w:rsidP="00A301EA">
      <w:pPr>
        <w:pStyle w:val="Paragraphedeliste"/>
      </w:pPr>
    </w:p>
    <w:p w14:paraId="791BAFCC" w14:textId="36341BDF" w:rsidR="00A301EA" w:rsidRDefault="00A301EA" w:rsidP="00A301EA">
      <w:pPr>
        <w:pStyle w:val="Paragraphedeliste"/>
      </w:pPr>
    </w:p>
    <w:p w14:paraId="081E101C" w14:textId="045CAA56" w:rsidR="00A301EA" w:rsidRDefault="00A301EA" w:rsidP="00A301EA">
      <w:pPr>
        <w:pStyle w:val="Paragraphedeliste"/>
      </w:pPr>
    </w:p>
    <w:p w14:paraId="71FF6681" w14:textId="02C7A6BB" w:rsidR="00A301EA" w:rsidRDefault="00A301EA" w:rsidP="00A301EA">
      <w:pPr>
        <w:pStyle w:val="Paragraphedeliste"/>
      </w:pPr>
    </w:p>
    <w:p w14:paraId="40541426" w14:textId="7495C2D5" w:rsidR="00583AF2" w:rsidRDefault="00583AF2" w:rsidP="00A301EA">
      <w:pPr>
        <w:pStyle w:val="Paragraphedeliste"/>
      </w:pPr>
    </w:p>
    <w:p w14:paraId="30604BBB" w14:textId="79462391" w:rsidR="00583AF2" w:rsidRDefault="00583AF2" w:rsidP="00A301EA">
      <w:pPr>
        <w:pStyle w:val="Paragraphedeliste"/>
      </w:pPr>
    </w:p>
    <w:p w14:paraId="12CF5B54" w14:textId="37EF5D7D" w:rsidR="00583AF2" w:rsidRDefault="00583AF2" w:rsidP="00A301EA">
      <w:pPr>
        <w:pStyle w:val="Paragraphedeliste"/>
      </w:pPr>
    </w:p>
    <w:p w14:paraId="74E2522F" w14:textId="2977C3BF" w:rsidR="00583AF2" w:rsidRDefault="00583AF2" w:rsidP="00A301EA">
      <w:pPr>
        <w:pStyle w:val="Paragraphedeliste"/>
      </w:pPr>
    </w:p>
    <w:p w14:paraId="729D34CD" w14:textId="13FF8214" w:rsidR="00583AF2" w:rsidRDefault="00583AF2" w:rsidP="00A301EA">
      <w:pPr>
        <w:pStyle w:val="Paragraphedeliste"/>
      </w:pPr>
    </w:p>
    <w:p w14:paraId="18563B00" w14:textId="77777777" w:rsidR="00583AF2" w:rsidRDefault="00583AF2" w:rsidP="00A301EA">
      <w:pPr>
        <w:pStyle w:val="Paragraphedeliste"/>
      </w:pPr>
    </w:p>
    <w:p w14:paraId="67B5295F" w14:textId="2C011C52" w:rsidR="00A301EA" w:rsidRDefault="00A301EA" w:rsidP="00A301EA">
      <w:pPr>
        <w:pStyle w:val="Paragraphedeliste"/>
      </w:pPr>
    </w:p>
    <w:p w14:paraId="41A84477" w14:textId="6F57586D" w:rsidR="00A301EA" w:rsidRDefault="00A301EA" w:rsidP="00A301EA">
      <w:pPr>
        <w:pStyle w:val="Paragraphedeliste"/>
      </w:pPr>
    </w:p>
    <w:p w14:paraId="04E84D94" w14:textId="5EF4E388" w:rsidR="00A301EA" w:rsidRDefault="00A301EA" w:rsidP="00A301EA">
      <w:pPr>
        <w:pStyle w:val="Paragraphedeliste"/>
      </w:pPr>
    </w:p>
    <w:p w14:paraId="73C9BE28" w14:textId="1D90F800" w:rsidR="00A301EA" w:rsidRDefault="00A301EA" w:rsidP="00A301EA">
      <w:pPr>
        <w:pStyle w:val="Paragraphedeliste"/>
      </w:pPr>
    </w:p>
    <w:p w14:paraId="5D86C807" w14:textId="16B49EF2" w:rsidR="00A301EA" w:rsidRDefault="00A301EA" w:rsidP="00A301EA">
      <w:pPr>
        <w:pStyle w:val="Paragraphedeliste"/>
      </w:pPr>
    </w:p>
    <w:p w14:paraId="09A6604F" w14:textId="38543250" w:rsidR="006B2D3C" w:rsidRDefault="006B2D3C"/>
    <w:p w14:paraId="34CA78B9" w14:textId="77777777" w:rsidR="00874F73" w:rsidRDefault="00874F73" w:rsidP="00874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861611" wp14:editId="7109613D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15" name="Carré corn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F57E9" w14:textId="77777777" w:rsidR="00874F73" w:rsidRPr="00B17300" w:rsidRDefault="00874F73" w:rsidP="00874F7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61611" id="Carré corné 15" o:spid="_x0000_s1028" type="#_x0000_t65" style="position:absolute;margin-left:-64.85pt;margin-top:1.1pt;width:39pt;height: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14F57E9" w14:textId="77777777" w:rsidR="00874F73" w:rsidRPr="00B17300" w:rsidRDefault="00874F73" w:rsidP="00874F7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E463EA" wp14:editId="47D9BA22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C56CA" w14:textId="77777777" w:rsidR="00874F73" w:rsidRPr="00B17300" w:rsidRDefault="00874F73" w:rsidP="00874F73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Préparation à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463EA" id="Rectangle 6" o:spid="_x0000_s1029" style="position:absolute;margin-left:-76.05pt;margin-top:-6.8pt;width:517pt;height:50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IEbY+E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BEC56CA" w14:textId="77777777" w:rsidR="00874F73" w:rsidRPr="00B17300" w:rsidRDefault="00874F73" w:rsidP="00874F73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Préparation à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2C80EF" w14:textId="1DB86470" w:rsidR="00B17300" w:rsidRDefault="00B17300"/>
    <w:p w14:paraId="2D21E668" w14:textId="695A7B55" w:rsidR="00E46068" w:rsidRDefault="00E46068" w:rsidP="00B17300">
      <w:pPr>
        <w:jc w:val="both"/>
        <w:rPr>
          <w:i/>
          <w:iCs/>
          <w:sz w:val="32"/>
          <w:szCs w:val="32"/>
        </w:rPr>
      </w:pPr>
    </w:p>
    <w:p w14:paraId="4522C77D" w14:textId="6B065C52" w:rsidR="008F10BA" w:rsidRPr="00B17300" w:rsidRDefault="00B17300" w:rsidP="00B17300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à la formation sur </w:t>
      </w:r>
      <w:r w:rsidR="00583AF2">
        <w:rPr>
          <w:i/>
          <w:iCs/>
          <w:sz w:val="32"/>
          <w:szCs w:val="32"/>
        </w:rPr>
        <w:t>l’évaluation dans les contextes des problèmes comportementaux (SCPD) !</w:t>
      </w:r>
    </w:p>
    <w:p w14:paraId="51B5409D" w14:textId="4C03646D" w:rsid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la formation, assurez-vous que vous avez lu récemment un livre de physiopathologie du corps humain, vous permettant d’être en mesure de bien comprendre la formation qui suit.</w:t>
      </w:r>
    </w:p>
    <w:p w14:paraId="3930950C" w14:textId="34F02C7B" w:rsidR="00B17300" w:rsidRP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la formation dans l’ordre suggéré par le guide de l’apprenant. </w:t>
      </w:r>
    </w:p>
    <w:p w14:paraId="7ADB0946" w14:textId="3FFFC8B4" w:rsidR="00B17300" w:rsidRPr="00B17300" w:rsidRDefault="00B17300">
      <w:pPr>
        <w:rPr>
          <w:sz w:val="28"/>
          <w:szCs w:val="28"/>
        </w:rPr>
      </w:pPr>
    </w:p>
    <w:p w14:paraId="52C3680C" w14:textId="74E5F92F" w:rsidR="00B17300" w:rsidRPr="00B17300" w:rsidRDefault="00B17300">
      <w:pPr>
        <w:rPr>
          <w:sz w:val="28"/>
          <w:szCs w:val="28"/>
        </w:rPr>
      </w:pPr>
    </w:p>
    <w:p w14:paraId="692591E3" w14:textId="77777777" w:rsidR="00B17300" w:rsidRPr="00B17300" w:rsidRDefault="00B17300">
      <w:pPr>
        <w:rPr>
          <w:sz w:val="28"/>
          <w:szCs w:val="28"/>
        </w:rPr>
      </w:pPr>
    </w:p>
    <w:p w14:paraId="159E9523" w14:textId="77777777" w:rsidR="008F10BA" w:rsidRDefault="008F10BA"/>
    <w:p w14:paraId="56368BDF" w14:textId="0890E3D9" w:rsidR="008F10BA" w:rsidRDefault="008F10BA"/>
    <w:p w14:paraId="3981BAEC" w14:textId="40ECC753" w:rsidR="00E46068" w:rsidRDefault="00E46068"/>
    <w:p w14:paraId="56A7A1F4" w14:textId="77FCEF92" w:rsidR="00E46068" w:rsidRDefault="00E46068"/>
    <w:p w14:paraId="3D7F9D64" w14:textId="63C5C7CA" w:rsidR="00E46068" w:rsidRDefault="00E46068"/>
    <w:p w14:paraId="358E6EA5" w14:textId="343776C0" w:rsidR="00E46068" w:rsidRDefault="00E46068"/>
    <w:p w14:paraId="4ED3702D" w14:textId="208352AE" w:rsidR="00E46068" w:rsidRDefault="00E46068"/>
    <w:p w14:paraId="69079900" w14:textId="63859341" w:rsidR="00E46068" w:rsidRDefault="00E46068"/>
    <w:p w14:paraId="6101564E" w14:textId="7A303D9D" w:rsidR="00E46068" w:rsidRDefault="00E46068"/>
    <w:p w14:paraId="27B8B197" w14:textId="7381A394" w:rsidR="00E46068" w:rsidRDefault="00E46068"/>
    <w:p w14:paraId="4F6D47AC" w14:textId="2E636255" w:rsidR="00E46068" w:rsidRDefault="00E46068"/>
    <w:p w14:paraId="35C03058" w14:textId="290B752A" w:rsidR="00E46068" w:rsidRDefault="00E46068"/>
    <w:p w14:paraId="6A7636E3" w14:textId="77777777" w:rsidR="00874F73" w:rsidRDefault="00874F73" w:rsidP="00874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248E96" wp14:editId="197EEE74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2" name="Carré corn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B9AB3" w14:textId="77777777" w:rsidR="00874F73" w:rsidRPr="00B17300" w:rsidRDefault="00874F73" w:rsidP="00874F7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48E96" id="Carré corné 22" o:spid="_x0000_s1030" type="#_x0000_t65" style="position:absolute;margin-left:-64.85pt;margin-top:1.1pt;width:39pt;height:35.4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MS+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3SYGNT8WUD5XGFDKFDsHfytqKx3gkfVgIJsrQJ&#13;&#10;omF4oEMbaAoOvcTZDvD7r96jPSGJtJw1RIGC+297gYoz88kSxi7H02nkTLpML95P6ILPNZvnGruv&#13;&#10;l0CbGBPhnUxitA/mJGqE+onYuohZSSWspNwFlwFPl2XoqEl8l2qxSGbEEyfCnV07edp9hMtj+yTQ&#13;&#10;9dgKBMp7ONFFzF5Aq7ONG7Kw2AfQVcLdea79BohjCcH99yCS+Pk9WZ2/Wv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A9cxL5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59B9AB3" w14:textId="77777777" w:rsidR="00874F73" w:rsidRPr="00B17300" w:rsidRDefault="00874F73" w:rsidP="00874F7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8EA970" wp14:editId="3D070A99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AA204" w14:textId="77777777" w:rsidR="00874F73" w:rsidRPr="00B17300" w:rsidRDefault="00874F73" w:rsidP="00874F73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EA970" id="Rectangle 23" o:spid="_x0000_s1031" style="position:absolute;margin-left:-76.05pt;margin-top:-6.8pt;width:517pt;height:5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iTgIAAPY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bMHHsal4s4Jyt0SG0FHXO3lX0TjvhQ9LgcRVegHa&#13;&#10;v/BIhzbQFBx6ibM14K9z99GfKERWzhrifsH9z41AxZn5ZolcV8PRKC5LUkbjzxek4KlldWqxm3oB&#13;&#10;9BJD2nQnkxj9g9mLGqF+pTWdx6xkElZS7oLLgHtlEbqdpEWXaj5PbrQgToR7++xkDB7nHOny0r4K&#13;&#10;dD2nArHxAfZ7IqbvqNX5RqSF+SaArhLvjnPtX4CWKzG3/xHE7T3Vk9fxdzX7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VgSLY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1D8AA204" w14:textId="77777777" w:rsidR="00874F73" w:rsidRPr="00B17300" w:rsidRDefault="00874F73" w:rsidP="00874F73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67B1E812" w14:textId="5CD77436" w:rsidR="00E46068" w:rsidRDefault="00E46068"/>
    <w:p w14:paraId="5092312E" w14:textId="700045E7" w:rsidR="00235A87" w:rsidRPr="00866C9D" w:rsidRDefault="00235A87">
      <w:r w:rsidRPr="00866C9D">
        <w:rPr>
          <w:b/>
          <w:bCs/>
        </w:rPr>
        <w:t>1. Visionnez la première vidéo</w:t>
      </w:r>
      <w:r w:rsidR="00866C9D" w:rsidRPr="00866C9D">
        <w:rPr>
          <w:b/>
          <w:bCs/>
        </w:rPr>
        <w:t>.</w:t>
      </w:r>
      <w:r w:rsidR="00866C9D">
        <w:rPr>
          <w:b/>
          <w:bCs/>
        </w:rPr>
        <w:t xml:space="preserve"> </w:t>
      </w:r>
      <w:r w:rsidR="00866C9D">
        <w:br/>
        <w:t>Durée : 1</w:t>
      </w:r>
      <w:r w:rsidR="00583AF2">
        <w:t>4</w:t>
      </w:r>
      <w:r w:rsidR="00866C9D">
        <w:t xml:space="preserve"> min 2</w:t>
      </w:r>
      <w:r w:rsidR="00583AF2">
        <w:t>5</w:t>
      </w:r>
      <w:r w:rsidR="00866C9D">
        <w:t xml:space="preserve"> sec.</w:t>
      </w:r>
    </w:p>
    <w:p w14:paraId="6895D63E" w14:textId="1A1FD9C8" w:rsidR="00E46068" w:rsidRDefault="00583AF2">
      <w:r w:rsidRPr="00583AF2">
        <w:rPr>
          <w:noProof/>
        </w:rPr>
        <w:drawing>
          <wp:inline distT="0" distB="0" distL="0" distR="0" wp14:anchorId="52F27DC2" wp14:editId="253E8DDA">
            <wp:extent cx="5238750" cy="2959100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F30E" w14:textId="00FEA7B9" w:rsidR="00416592" w:rsidRDefault="00931BEE">
      <w:r>
        <w:t>Date de visionnement de la vidéo : _________________</w:t>
      </w:r>
    </w:p>
    <w:p w14:paraId="673CFD43" w14:textId="3D392C51" w:rsidR="00416592" w:rsidRDefault="00416592">
      <w:r>
        <w:t>Note</w:t>
      </w:r>
      <w:r w:rsidR="00235A87">
        <w:t>s</w:t>
      </w:r>
    </w:p>
    <w:p w14:paraId="396B58B7" w14:textId="24A70791" w:rsidR="00416592" w:rsidRDefault="0041659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47CDBD" w14:textId="77777777" w:rsidR="00874F73" w:rsidRDefault="00874F73" w:rsidP="00874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ACB3F6" wp14:editId="2780B837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5" name="Carré corn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1C03F" w14:textId="77777777" w:rsidR="00874F73" w:rsidRPr="00B17300" w:rsidRDefault="00874F73" w:rsidP="00874F7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B3F6" id="Carré corné 25" o:spid="_x0000_s1032" type="#_x0000_t65" style="position:absolute;margin-left:-64.85pt;margin-top:1.1pt;width:39pt;height:35.4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yV+TwIAAP0EAAAOAAAAZHJzL2Uyb0RvYy54bWysVG1v2jAQ/j5p/8Hy9zWB0W5FDRWi6jSp&#13;&#10;alHp1M/GsUs0x+edDQn79Ts7IaDuTZrGB3P2vd89T66u29qwnUJfgS346CznTFkJZWVfCv7l6fbd&#13;&#10;R858ELYUBqwq+F55fj17++aqcVM1hg2YUiGjINZPG1fwTQhummVeblQt/Bk4ZUmpAWsR6IovWYmi&#13;&#10;oei1ycZ5fpE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G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inyV+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7E1C03F" w14:textId="77777777" w:rsidR="00874F73" w:rsidRPr="00B17300" w:rsidRDefault="00874F73" w:rsidP="00874F7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27D346" wp14:editId="62E0EE3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9330A" w14:textId="77777777" w:rsidR="00874F73" w:rsidRPr="00B17300" w:rsidRDefault="00874F73" w:rsidP="00874F73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7D346" id="Rectangle 26" o:spid="_x0000_s1033" style="position:absolute;margin-left:-76.05pt;margin-top:-6.8pt;width:517pt;height:5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u8dqo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2A99330A" w14:textId="77777777" w:rsidR="00874F73" w:rsidRPr="00B17300" w:rsidRDefault="00874F73" w:rsidP="00874F73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2</w:t>
                      </w:r>
                    </w:p>
                  </w:txbxContent>
                </v:textbox>
              </v:rect>
            </w:pict>
          </mc:Fallback>
        </mc:AlternateContent>
      </w:r>
    </w:p>
    <w:p w14:paraId="63DA6630" w14:textId="64757B65" w:rsidR="00B25B33" w:rsidRDefault="00B25B33"/>
    <w:p w14:paraId="44C0F6C4" w14:textId="3BB2C0DD" w:rsidR="00B25B33" w:rsidRPr="00866C9D" w:rsidRDefault="00B25B33" w:rsidP="00B25B33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583AF2">
        <w:t>17</w:t>
      </w:r>
      <w:r>
        <w:t xml:space="preserve"> min </w:t>
      </w:r>
      <w:r w:rsidR="00583AF2">
        <w:t>23</w:t>
      </w:r>
      <w:r>
        <w:t xml:space="preserve"> sec.</w:t>
      </w:r>
    </w:p>
    <w:p w14:paraId="39C79BFD" w14:textId="4C1072A8" w:rsidR="00B25B33" w:rsidRDefault="00583AF2" w:rsidP="00B25B33">
      <w:r w:rsidRPr="00583AF2">
        <w:rPr>
          <w:noProof/>
        </w:rPr>
        <w:drawing>
          <wp:inline distT="0" distB="0" distL="0" distR="0" wp14:anchorId="2E0B7C7C" wp14:editId="48D793F3">
            <wp:extent cx="5238750" cy="2954020"/>
            <wp:effectExtent l="0" t="0" r="6350" b="508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0A22" w14:textId="0CF8B087" w:rsidR="00B25B33" w:rsidRDefault="00931BEE" w:rsidP="00B25B33">
      <w:r>
        <w:t>Date de visionnement de la vidéo : _________________</w:t>
      </w:r>
    </w:p>
    <w:p w14:paraId="6469904B" w14:textId="1FCE5C9A" w:rsidR="00B25B33" w:rsidRDefault="00B25B33" w:rsidP="00B25B33">
      <w:r>
        <w:t>Notes</w:t>
      </w:r>
    </w:p>
    <w:p w14:paraId="40D17433" w14:textId="145E4EDE" w:rsidR="00B25B33" w:rsidRDefault="00B25B33" w:rsidP="00B25B3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D1D8A5" w14:textId="77777777" w:rsidR="00874F73" w:rsidRDefault="00874F73" w:rsidP="00874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711FB6" wp14:editId="5BDA6700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9" name="Carré corn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C0F8F" w14:textId="579A1D71" w:rsidR="00874F73" w:rsidRPr="00B17300" w:rsidRDefault="00874F73" w:rsidP="00874F7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1FB6" id="Carré corné 9" o:spid="_x0000_s1034" type="#_x0000_t65" style="position:absolute;margin-left:-64.85pt;margin-top:1.1pt;width:39pt;height:35.4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hNRTwIAAP0EAAAOAAAAZHJzL2Uyb0RvYy54bWysVG1v2jAQ/j5p/8Hy9zWB0a1FDRWi6jSp&#13;&#10;alHp1M/GsUs0x+edDQn79Ts7IaDuTZrGB3P2vd89T66u29qwnUJfgS346CznTFkJZWVfCv7l6fbd&#13;&#10;BWc+CFsKA1YVfK88v569fXPVuKkawwZMqZBREOunjSv4JgQ3zTIvN6oW/gycsqTUgLUIdMWXrETR&#13;&#10;UPTaZOM8/5A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H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i3hNR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184C0F8F" w14:textId="579A1D71" w:rsidR="00874F73" w:rsidRPr="00B17300" w:rsidRDefault="00874F73" w:rsidP="00874F7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AE5BB1" wp14:editId="10007656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D9F37" w14:textId="5343C78A" w:rsidR="00874F73" w:rsidRPr="00B17300" w:rsidRDefault="00874F73" w:rsidP="00874F73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Après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E5BB1" id="Rectangle 10" o:spid="_x0000_s1035" style="position:absolute;margin-left:-76.05pt;margin-top:-6.8pt;width:517pt;height:5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+4ZcjU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8FD9F37" w14:textId="5343C78A" w:rsidR="00874F73" w:rsidRPr="00B17300" w:rsidRDefault="00874F73" w:rsidP="00874F73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Après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7651C529" w14:textId="3A059B20" w:rsidR="00054FC9" w:rsidRDefault="00054FC9"/>
    <w:p w14:paraId="041CDD64" w14:textId="6265F2BC" w:rsidR="00054FC9" w:rsidRDefault="00054FC9"/>
    <w:p w14:paraId="1D49263A" w14:textId="77777777" w:rsidR="0083173F" w:rsidRDefault="002553AE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345C5286" w14:textId="400B5E4E" w:rsidR="004220F5" w:rsidRDefault="004220F5" w:rsidP="004220F5">
      <w:pPr>
        <w:rPr>
          <w:b/>
          <w:bCs/>
        </w:rPr>
      </w:pPr>
      <w:r w:rsidRPr="00866C9D">
        <w:rPr>
          <w:b/>
          <w:bCs/>
        </w:rPr>
        <w:t xml:space="preserve">1. </w:t>
      </w:r>
      <w:r>
        <w:rPr>
          <w:b/>
          <w:bCs/>
        </w:rPr>
        <w:t>(Facultatif) Selon les directives de votre organisation, veuillez faire le questionnaire de validation des apprentissages en cliquant sur la rubrique encadrée en rouge.</w:t>
      </w:r>
    </w:p>
    <w:p w14:paraId="2D2E2C29" w14:textId="2EE1E1CF" w:rsidR="0083173F" w:rsidRDefault="003838C8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0C7A4" wp14:editId="0EA57494">
                <wp:simplePos x="0" y="0"/>
                <wp:positionH relativeFrom="column">
                  <wp:posOffset>925195</wp:posOffset>
                </wp:positionH>
                <wp:positionV relativeFrom="paragraph">
                  <wp:posOffset>2705735</wp:posOffset>
                </wp:positionV>
                <wp:extent cx="2527300" cy="198056"/>
                <wp:effectExtent l="12700" t="12700" r="12700" b="184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19805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9198C" id="Rectangle 19" o:spid="_x0000_s1026" style="position:absolute;margin-left:72.85pt;margin-top:213.05pt;width:199pt;height:1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" fillcolor="white [3201]" strokecolor="red" strokeweight="1.5pt">
                <v:fill opacity="0"/>
              </v:rect>
            </w:pict>
          </mc:Fallback>
        </mc:AlternateContent>
      </w:r>
      <w:r w:rsidR="00583AF2" w:rsidRPr="00583AF2">
        <w:rPr>
          <w:noProof/>
        </w:rPr>
        <w:t xml:space="preserve"> </w:t>
      </w:r>
      <w:r w:rsidRPr="003838C8">
        <w:rPr>
          <w:noProof/>
        </w:rPr>
        <w:drawing>
          <wp:inline distT="0" distB="0" distL="0" distR="0" wp14:anchorId="1B338DDA" wp14:editId="4E249E2E">
            <wp:extent cx="5238750" cy="2830195"/>
            <wp:effectExtent l="0" t="0" r="635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3229" w14:textId="230F8C94" w:rsidR="00516BA3" w:rsidRDefault="00516BA3" w:rsidP="00516BA3">
      <w:r>
        <w:t xml:space="preserve">Durée approximative du questionnaire : </w:t>
      </w:r>
      <w:r w:rsidR="00650D05">
        <w:t>25 min.</w:t>
      </w:r>
    </w:p>
    <w:p w14:paraId="574E07EA" w14:textId="2A30D82C" w:rsidR="00516BA3" w:rsidRDefault="00516BA3" w:rsidP="00786EF6">
      <w:pPr>
        <w:spacing w:line="480" w:lineRule="auto"/>
      </w:pPr>
      <w:r>
        <w:t xml:space="preserve">Date de </w:t>
      </w:r>
      <w:r w:rsidR="009902A5">
        <w:t>la réalisation du questionnaire</w:t>
      </w:r>
      <w:r>
        <w:t> : _________________</w:t>
      </w:r>
      <w:r w:rsidR="00786EF6">
        <w:br/>
        <w:t>Résultat : _________</w:t>
      </w:r>
    </w:p>
    <w:p w14:paraId="3E666EA8" w14:textId="7C3588B3" w:rsidR="00450D5C" w:rsidRDefault="009902A5" w:rsidP="00450D5C">
      <w:pPr>
        <w:spacing w:line="360" w:lineRule="auto"/>
      </w:pPr>
      <w:r>
        <w:t xml:space="preserve">Signature </w:t>
      </w:r>
      <w:r w:rsidR="00450D5C">
        <w:t>approbat</w:t>
      </w:r>
      <w:r w:rsidR="00CA28BB">
        <w:t>ive</w:t>
      </w:r>
      <w:r>
        <w:t> :</w:t>
      </w:r>
      <w:r w:rsidR="00450D5C">
        <w:t xml:space="preserve"> </w:t>
      </w:r>
      <w:r>
        <w:t>____________________________________________</w:t>
      </w:r>
      <w:r w:rsidR="00450D5C">
        <w:br/>
      </w:r>
    </w:p>
    <w:p w14:paraId="08AA43DF" w14:textId="1BB8A1BD" w:rsidR="00660871" w:rsidRDefault="00660871"/>
    <w:sectPr w:rsidR="00660871" w:rsidSect="00660871">
      <w:footerReference w:type="even" r:id="rId11"/>
      <w:footerReference w:type="default" r:id="rId12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CDA07" w14:textId="77777777" w:rsidR="00552675" w:rsidRDefault="00552675">
      <w:pPr>
        <w:spacing w:after="0" w:line="240" w:lineRule="auto"/>
      </w:pPr>
      <w:r>
        <w:separator/>
      </w:r>
    </w:p>
  </w:endnote>
  <w:endnote w:type="continuationSeparator" w:id="0">
    <w:p w14:paraId="47D0DE1D" w14:textId="77777777" w:rsidR="00552675" w:rsidRDefault="00552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C4E38" w14:textId="77777777" w:rsidR="00552675" w:rsidRDefault="00552675">
      <w:pPr>
        <w:spacing w:after="0" w:line="240" w:lineRule="auto"/>
      </w:pPr>
      <w:r>
        <w:separator/>
      </w:r>
    </w:p>
  </w:footnote>
  <w:footnote w:type="continuationSeparator" w:id="0">
    <w:p w14:paraId="37C31D03" w14:textId="77777777" w:rsidR="00552675" w:rsidRDefault="00552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02786"/>
    <w:multiLevelType w:val="hybridMultilevel"/>
    <w:tmpl w:val="E75423A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8C2F04"/>
    <w:multiLevelType w:val="hybridMultilevel"/>
    <w:tmpl w:val="5104916A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95457"/>
    <w:multiLevelType w:val="hybridMultilevel"/>
    <w:tmpl w:val="A46668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33FD1"/>
    <w:multiLevelType w:val="hybridMultilevel"/>
    <w:tmpl w:val="E8F0C28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101E6"/>
    <w:multiLevelType w:val="hybridMultilevel"/>
    <w:tmpl w:val="E890838C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65C70"/>
    <w:multiLevelType w:val="hybridMultilevel"/>
    <w:tmpl w:val="0338CD60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83EAE"/>
    <w:multiLevelType w:val="hybridMultilevel"/>
    <w:tmpl w:val="139808AA"/>
    <w:lvl w:ilvl="0" w:tplc="DE0C20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2"/>
  </w:num>
  <w:num w:numId="13">
    <w:abstractNumId w:val="13"/>
  </w:num>
  <w:num w:numId="14">
    <w:abstractNumId w:val="10"/>
  </w:num>
  <w:num w:numId="15">
    <w:abstractNumId w:val="11"/>
  </w:num>
  <w:num w:numId="16">
    <w:abstractNumId w:val="1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36AD3"/>
    <w:rsid w:val="00054FC9"/>
    <w:rsid w:val="00057A0A"/>
    <w:rsid w:val="00072EA5"/>
    <w:rsid w:val="000E37D3"/>
    <w:rsid w:val="000F6600"/>
    <w:rsid w:val="00107285"/>
    <w:rsid w:val="001E0073"/>
    <w:rsid w:val="00235A87"/>
    <w:rsid w:val="002553AE"/>
    <w:rsid w:val="00293BBD"/>
    <w:rsid w:val="002D52DF"/>
    <w:rsid w:val="002E7E46"/>
    <w:rsid w:val="00376528"/>
    <w:rsid w:val="003838C8"/>
    <w:rsid w:val="00416592"/>
    <w:rsid w:val="004220F5"/>
    <w:rsid w:val="00443EB2"/>
    <w:rsid w:val="00450D5C"/>
    <w:rsid w:val="00516BA3"/>
    <w:rsid w:val="00525DDE"/>
    <w:rsid w:val="00530D77"/>
    <w:rsid w:val="0055096F"/>
    <w:rsid w:val="00552675"/>
    <w:rsid w:val="00566907"/>
    <w:rsid w:val="00583AF2"/>
    <w:rsid w:val="00591C0E"/>
    <w:rsid w:val="005C1D67"/>
    <w:rsid w:val="00635412"/>
    <w:rsid w:val="00650D05"/>
    <w:rsid w:val="00655D5C"/>
    <w:rsid w:val="00660871"/>
    <w:rsid w:val="006703E5"/>
    <w:rsid w:val="006A44AC"/>
    <w:rsid w:val="006B2D3C"/>
    <w:rsid w:val="006F4288"/>
    <w:rsid w:val="00756A72"/>
    <w:rsid w:val="00786EF6"/>
    <w:rsid w:val="00793D5A"/>
    <w:rsid w:val="007D115B"/>
    <w:rsid w:val="007D6E3A"/>
    <w:rsid w:val="00824236"/>
    <w:rsid w:val="00826A70"/>
    <w:rsid w:val="0083173F"/>
    <w:rsid w:val="00866C9D"/>
    <w:rsid w:val="00874F73"/>
    <w:rsid w:val="008811D8"/>
    <w:rsid w:val="008B7439"/>
    <w:rsid w:val="008C10A2"/>
    <w:rsid w:val="008C19BA"/>
    <w:rsid w:val="008D2AC7"/>
    <w:rsid w:val="008F10BA"/>
    <w:rsid w:val="0091150F"/>
    <w:rsid w:val="00931BEE"/>
    <w:rsid w:val="009902A5"/>
    <w:rsid w:val="009A21E2"/>
    <w:rsid w:val="009B6F10"/>
    <w:rsid w:val="00A301EA"/>
    <w:rsid w:val="00A81E37"/>
    <w:rsid w:val="00AE3FDC"/>
    <w:rsid w:val="00AF0B88"/>
    <w:rsid w:val="00B17300"/>
    <w:rsid w:val="00B25B33"/>
    <w:rsid w:val="00BA2145"/>
    <w:rsid w:val="00BE3C6A"/>
    <w:rsid w:val="00C632EC"/>
    <w:rsid w:val="00C63FE2"/>
    <w:rsid w:val="00CA28BB"/>
    <w:rsid w:val="00CA62F5"/>
    <w:rsid w:val="00CF15A9"/>
    <w:rsid w:val="00CF6A2C"/>
    <w:rsid w:val="00CF6C29"/>
    <w:rsid w:val="00D22FA1"/>
    <w:rsid w:val="00DD7670"/>
    <w:rsid w:val="00DF4B40"/>
    <w:rsid w:val="00E46068"/>
    <w:rsid w:val="00E50755"/>
    <w:rsid w:val="00E639E4"/>
    <w:rsid w:val="00EE2591"/>
    <w:rsid w:val="00EF4A3C"/>
    <w:rsid w:val="00F00FCC"/>
    <w:rsid w:val="00F22B99"/>
    <w:rsid w:val="00F235DA"/>
    <w:rsid w:val="00F60442"/>
    <w:rsid w:val="00FB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illesavoie/Library/Containers/com.microsoft.Word/Data/Library/Application%20Support/Microsoft/Office/16.0/DTS/fr-CA%7b13A5F281-D17F-A74F-BECF-767D8D8B430D%7d/%7b8776AEDF-13BA-534C-BFA8-03EE15FFDF2F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{8776AEDF-13BA-534C-BFA8-03EE15FFDF2F}tf10002077.dotx</Template>
  <TotalTime>168</TotalTime>
  <Pages>6</Pages>
  <Words>636</Words>
  <Characters>3502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Savoie</cp:lastModifiedBy>
  <cp:revision>120</cp:revision>
  <dcterms:created xsi:type="dcterms:W3CDTF">2021-11-10T15:41:00Z</dcterms:created>
  <dcterms:modified xsi:type="dcterms:W3CDTF">2022-03-08T15:35:00Z</dcterms:modified>
</cp:coreProperties>
</file>