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395EDA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36FC2D3F" w:rsidR="008811D8" w:rsidRDefault="00D341FB">
            <w:pPr>
              <w:pStyle w:val="Sous-titre"/>
            </w:pPr>
            <w:r>
              <w:t>Appliquer les interventions préventives de déconditionnement chez les personnes âgées version pour les préposés aux bénéficiaires et les préposés aux résidents</w:t>
            </w:r>
          </w:p>
        </w:tc>
      </w:tr>
    </w:tbl>
    <w:p w14:paraId="70603595" w14:textId="65E1FC28" w:rsidR="008811D8" w:rsidRDefault="00395EDA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1F93C2E6" w14:textId="3D096EBC" w:rsidR="008811D8" w:rsidRDefault="00A77925">
      <w:r w:rsidRPr="00A77925">
        <w:rPr>
          <w:noProof/>
        </w:rPr>
        <w:drawing>
          <wp:inline distT="0" distB="0" distL="0" distR="0" wp14:anchorId="3BD688F9" wp14:editId="00B795CC">
            <wp:extent cx="5238750" cy="296100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8BDF" w14:textId="0D4B858F" w:rsidR="00D61BFC" w:rsidRPr="00D61BFC" w:rsidRDefault="00D61BFC" w:rsidP="00D61BFC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7CBDDF6C" w14:textId="77777777" w:rsidR="00D61BFC" w:rsidRPr="001F678F" w:rsidRDefault="00D61BFC" w:rsidP="00D61BF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éducateurs spécialisé;</w:t>
      </w:r>
    </w:p>
    <w:p w14:paraId="47497CF4" w14:textId="75A5FD17" w:rsidR="00D61BFC" w:rsidRPr="001F678F" w:rsidRDefault="00D61BFC" w:rsidP="00D61BF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préposés aux bénéficiaires/préposés aux résidents/aides de service</w:t>
      </w:r>
      <w:r>
        <w:rPr>
          <w:b w:val="0"/>
          <w:bCs/>
          <w:sz w:val="24"/>
          <w:szCs w:val="24"/>
        </w:rPr>
        <w:t>.</w:t>
      </w:r>
    </w:p>
    <w:p w14:paraId="6B5964FE" w14:textId="4EFA9126" w:rsidR="006C3D9B" w:rsidRDefault="006C3D9B" w:rsidP="002D52DF"/>
    <w:p w14:paraId="7D9F333F" w14:textId="77777777" w:rsidR="006C3D9B" w:rsidRDefault="006C3D9B" w:rsidP="002D52DF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5D86C807" w14:textId="5E7A42A0" w:rsidR="00A301EA" w:rsidRDefault="002D52DF" w:rsidP="001836AF">
      <w:r>
        <w:t>Nom : _________________________________________________________</w:t>
      </w:r>
    </w:p>
    <w:p w14:paraId="220613A4" w14:textId="77777777" w:rsidR="00460EB3" w:rsidRDefault="00460EB3" w:rsidP="00460E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2C376B" wp14:editId="6156F09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15" name="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52F7E" w14:textId="216DB5F2" w:rsidR="00460EB3" w:rsidRPr="00B17300" w:rsidRDefault="00460EB3" w:rsidP="00460EB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C376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5" o:spid="_x0000_s1026" type="#_x0000_t65" style="position:absolute;margin-left:-64.85pt;margin-top:1.1pt;width:39pt;height: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D552F7E" w14:textId="216DB5F2" w:rsidR="00460EB3" w:rsidRPr="00B17300" w:rsidRDefault="00460EB3" w:rsidP="00460EB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58C033" wp14:editId="6AD23B3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BA6AC" w14:textId="77777777" w:rsidR="00460EB3" w:rsidRPr="00B17300" w:rsidRDefault="00460EB3" w:rsidP="00460EB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8C033" id="Rectangle 18" o:spid="_x0000_s1027" style="position:absolute;margin-left:-76.05pt;margin-top:-6.8pt;width:517pt;height:5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680BA6AC" w14:textId="77777777" w:rsidR="00460EB3" w:rsidRPr="00B17300" w:rsidRDefault="00460EB3" w:rsidP="00460EB3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7AE887A3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</w:t>
      </w:r>
      <w:r w:rsidR="00DA18A3">
        <w:rPr>
          <w:i/>
          <w:iCs/>
          <w:sz w:val="32"/>
          <w:szCs w:val="32"/>
        </w:rPr>
        <w:t>l’application des interventions préventives de déconditionnement chez les personnes âgées</w:t>
      </w:r>
      <w:r w:rsidR="00837D09">
        <w:rPr>
          <w:i/>
          <w:iCs/>
          <w:sz w:val="32"/>
          <w:szCs w:val="32"/>
        </w:rPr>
        <w:t>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2E636255" w:rsidR="00E46068" w:rsidRDefault="00E46068"/>
    <w:p w14:paraId="35C03058" w14:textId="290B752A" w:rsidR="00E46068" w:rsidRDefault="00E46068"/>
    <w:p w14:paraId="3CFA774A" w14:textId="77777777" w:rsidR="00C203B9" w:rsidRDefault="00C203B9" w:rsidP="00C203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BF393E" wp14:editId="16040280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B7144" w14:textId="5DE65104" w:rsidR="00C203B9" w:rsidRPr="00B17300" w:rsidRDefault="00C203B9" w:rsidP="00C203B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393E" id="Carré corné 22" o:spid="_x0000_s1028" type="#_x0000_t65" style="position:absolute;margin-left:-64.85pt;margin-top:1.1pt;width:39pt;height:35.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pck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0WfBKbii8bKI8rZAgdgr2TtxWN9U74sBJIkKVN&#13;&#10;EA3DAx3aQFNw6CXOdoDff/Ue7QlJpOWsIQoU3H/bC1ScmU+WMHY5nk4jZ9JlevF+Qhd8rtk819h9&#13;&#10;vQTaxJgI72QSo30wJ1Ej1E/E1kXMSiphJeUuuAx4uixDR03iu1SLRTIjnjgR7uzaydPuI1we2yeB&#13;&#10;rsdWIFDew4kuYvYCWp1t3JCFxT6ArhLuznPtN0AcSwjuvweRxM/vyer81Zr/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HkelyR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A9B7144" w14:textId="5DE65104" w:rsidR="00C203B9" w:rsidRPr="00B17300" w:rsidRDefault="00C203B9" w:rsidP="00C203B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E0AF75" wp14:editId="70B7F5DD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4EC50" w14:textId="77777777" w:rsidR="00C203B9" w:rsidRPr="00B17300" w:rsidRDefault="00C203B9" w:rsidP="00C203B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0AF75" id="Rectangle 23" o:spid="_x0000_s1029" style="position:absolute;margin-left:-76.05pt;margin-top:-6.8pt;width:517pt;height:5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854EC50" w14:textId="77777777" w:rsidR="00C203B9" w:rsidRPr="00B17300" w:rsidRDefault="00C203B9" w:rsidP="00C203B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49F165D8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 xml:space="preserve">Durée : </w:t>
      </w:r>
      <w:r w:rsidR="00BA6127">
        <w:t>14</w:t>
      </w:r>
      <w:r w:rsidR="00866C9D">
        <w:t xml:space="preserve"> min </w:t>
      </w:r>
      <w:r w:rsidR="00BA6127">
        <w:t>34</w:t>
      </w:r>
      <w:r w:rsidR="00866C9D">
        <w:t xml:space="preserve"> sec.</w:t>
      </w:r>
    </w:p>
    <w:p w14:paraId="6895D63E" w14:textId="3849D783" w:rsidR="00E46068" w:rsidRDefault="00BA6127">
      <w:r w:rsidRPr="00BA6127">
        <w:rPr>
          <w:noProof/>
        </w:rPr>
        <w:drawing>
          <wp:inline distT="0" distB="0" distL="0" distR="0" wp14:anchorId="03DD9CCE" wp14:editId="712609DF">
            <wp:extent cx="5238750" cy="2955925"/>
            <wp:effectExtent l="0" t="0" r="635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77B0C36F" w14:textId="0F737596" w:rsidR="00771868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9172FD" w14:textId="77777777" w:rsidR="00C203B9" w:rsidRDefault="00C203B9" w:rsidP="00C203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F55982" wp14:editId="5C77A4F8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6" name="Carré corn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EDC05" w14:textId="77777777" w:rsidR="00C203B9" w:rsidRPr="00B17300" w:rsidRDefault="00C203B9" w:rsidP="00C203B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55982" id="Carré corné 6" o:spid="_x0000_s1030" type="#_x0000_t65" style="position:absolute;margin-left:-64.85pt;margin-top:1.1pt;width:39pt;height:35.4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7BEDC05" w14:textId="77777777" w:rsidR="00C203B9" w:rsidRPr="00B17300" w:rsidRDefault="00C203B9" w:rsidP="00C203B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00A8A4" wp14:editId="355280A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B964B" w14:textId="264EB99B" w:rsidR="00C203B9" w:rsidRPr="00B17300" w:rsidRDefault="00C203B9" w:rsidP="00C203B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0A8A4" id="Rectangle 10" o:spid="_x0000_s1031" style="position:absolute;margin-left:-76.05pt;margin-top:-6.8pt;width:517pt;height:5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00B964B" w14:textId="264EB99B" w:rsidR="00C203B9" w:rsidRPr="00B17300" w:rsidRDefault="00C203B9" w:rsidP="00C203B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12994B12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BA6127">
        <w:t>19</w:t>
      </w:r>
      <w:r>
        <w:t xml:space="preserve"> min </w:t>
      </w:r>
      <w:r w:rsidR="00BA6127">
        <w:t>46</w:t>
      </w:r>
      <w:r>
        <w:t xml:space="preserve"> sec.</w:t>
      </w:r>
    </w:p>
    <w:p w14:paraId="39C79BFD" w14:textId="3455C706" w:rsidR="00B25B33" w:rsidRDefault="00BA6127" w:rsidP="00B25B33">
      <w:r w:rsidRPr="00BA6127">
        <w:rPr>
          <w:noProof/>
        </w:rPr>
        <w:drawing>
          <wp:inline distT="0" distB="0" distL="0" distR="0" wp14:anchorId="59C10B81" wp14:editId="4FB5FDB3">
            <wp:extent cx="5238750" cy="2954020"/>
            <wp:effectExtent l="0" t="0" r="6350" b="50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145E4EDE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40BA95" w14:textId="77777777" w:rsidR="00C203B9" w:rsidRDefault="00C203B9" w:rsidP="00C203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42D7B8" wp14:editId="445A95C5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12" name="Carré corn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488D" w14:textId="3C109586" w:rsidR="00C203B9" w:rsidRPr="00B17300" w:rsidRDefault="00C203B9" w:rsidP="00C203B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D7B8" id="Carré corné 12" o:spid="_x0000_s1032" type="#_x0000_t65" style="position:absolute;margin-left:-64.85pt;margin-top:1.1pt;width:39pt;height:35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533488D" w14:textId="3C109586" w:rsidR="00C203B9" w:rsidRPr="00B17300" w:rsidRDefault="00C203B9" w:rsidP="00C203B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307DEE" wp14:editId="795C0BB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30984" w14:textId="6B153720" w:rsidR="00C203B9" w:rsidRPr="00B17300" w:rsidRDefault="00C203B9" w:rsidP="00C203B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07DEE" id="Rectangle 20" o:spid="_x0000_s1033" style="position:absolute;margin-left:-76.05pt;margin-top:-6.8pt;width:517pt;height:5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B730984" w14:textId="6B153720" w:rsidR="00C203B9" w:rsidRPr="00B17300" w:rsidRDefault="00C203B9" w:rsidP="00C203B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68D90472" w:rsidR="00AE3FDC" w:rsidRDefault="00AE3FDC"/>
    <w:p w14:paraId="3895E239" w14:textId="0E4F847C" w:rsidR="00AE3FDC" w:rsidRPr="00866C9D" w:rsidRDefault="00AE3FDC" w:rsidP="00AE3FDC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84287F">
        <w:t>2</w:t>
      </w:r>
      <w:r w:rsidR="00BA6127">
        <w:t>1</w:t>
      </w:r>
      <w:r>
        <w:t xml:space="preserve"> min </w:t>
      </w:r>
      <w:r w:rsidR="00BA6127">
        <w:t>50</w:t>
      </w:r>
      <w:r>
        <w:t xml:space="preserve"> sec.</w:t>
      </w:r>
    </w:p>
    <w:p w14:paraId="1F698506" w14:textId="3A9E6019" w:rsidR="00AE3FDC" w:rsidRDefault="00BA6127">
      <w:r w:rsidRPr="00BA6127">
        <w:rPr>
          <w:noProof/>
        </w:rPr>
        <w:drawing>
          <wp:inline distT="0" distB="0" distL="0" distR="0" wp14:anchorId="68D9715A" wp14:editId="4F92031A">
            <wp:extent cx="5238750" cy="2952115"/>
            <wp:effectExtent l="0" t="0" r="635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1411652C" w14:textId="61181BB4" w:rsidR="00CA62F5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FC7158" w14:textId="77777777" w:rsidR="00C203B9" w:rsidRDefault="00C203B9" w:rsidP="00C203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950C05" wp14:editId="26FAE77F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0B0CD" w14:textId="4254A4E5" w:rsidR="00C203B9" w:rsidRPr="00B17300" w:rsidRDefault="00C203B9" w:rsidP="00C203B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0C05" id="Carré corné 21" o:spid="_x0000_s1034" type="#_x0000_t65" style="position:absolute;margin-left:-64.85pt;margin-top:1.1pt;width:39pt;height:35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7F0B0CD" w14:textId="4254A4E5" w:rsidR="00C203B9" w:rsidRPr="00B17300" w:rsidRDefault="00C203B9" w:rsidP="00C203B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8FB826" wp14:editId="5E98487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B6AC8" w14:textId="66DC8171" w:rsidR="00C203B9" w:rsidRPr="00B17300" w:rsidRDefault="00C203B9" w:rsidP="00C203B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FB826" id="Rectangle 35" o:spid="_x0000_s1035" style="position:absolute;margin-left:-76.05pt;margin-top:-6.8pt;width:517pt;height:5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7BB6AC8" w14:textId="66DC8171" w:rsidR="00C203B9" w:rsidRPr="00B17300" w:rsidRDefault="00C203B9" w:rsidP="00C203B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6046F239" w:rsidR="00054FC9" w:rsidRDefault="00054FC9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BA6127">
        <w:t>20</w:t>
      </w:r>
      <w:r>
        <w:t xml:space="preserve"> min </w:t>
      </w:r>
      <w:r w:rsidR="00BA6127">
        <w:t>23</w:t>
      </w:r>
      <w:r>
        <w:t xml:space="preserve"> sec.</w:t>
      </w:r>
    </w:p>
    <w:p w14:paraId="6CE0D23F" w14:textId="4ABEEF16" w:rsidR="00054FC9" w:rsidRDefault="00BA6127">
      <w:r w:rsidRPr="00BA6127">
        <w:rPr>
          <w:noProof/>
        </w:rPr>
        <w:drawing>
          <wp:inline distT="0" distB="0" distL="0" distR="0" wp14:anchorId="19E6E9A0" wp14:editId="6F985FAF">
            <wp:extent cx="5238750" cy="2961640"/>
            <wp:effectExtent l="0" t="0" r="635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67262940" w14:textId="746F87CB" w:rsidR="00054FC9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B06A1F" w14:textId="77777777" w:rsidR="00C203B9" w:rsidRDefault="00C203B9" w:rsidP="00C203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E41123" wp14:editId="70723870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40" name="Carré corn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68E34" w14:textId="2DB6AF74" w:rsidR="00C203B9" w:rsidRPr="00B17300" w:rsidRDefault="00C203B9" w:rsidP="00C203B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1123" id="Carré corné 40" o:spid="_x0000_s1036" type="#_x0000_t65" style="position:absolute;margin-left:-64.85pt;margin-top:1.1pt;width:39pt;height:35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uOTg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1Sr2mo8WkD5XGFDKGDsHfytqK53gkfVgIJs7QK&#13;&#10;4mF4oEMbaAoOvcTZDvD7r96jPUGJtJw1xIGC+297gYoz88kSyC7H02kkTbpML95P6ILPNZvnGruv&#13;&#10;l0CrGBPjnUxitA/mJGqE+onouohZSSWspNwFlwFPl2XouEmEl2qxSGZEFCfCnV07eVp+xMtj+yTQ&#13;&#10;9eAKhMp7OPFFzF5gq7ONK7Kw2AfQVQLeea79CohkCcL9ByGy+Pk9WZ0/W/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MNgy45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0C68E34" w14:textId="2DB6AF74" w:rsidR="00C203B9" w:rsidRPr="00B17300" w:rsidRDefault="00C203B9" w:rsidP="00C203B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EC20E3" wp14:editId="45B69C93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A3A6E" w14:textId="4489FC43" w:rsidR="00C203B9" w:rsidRPr="00B17300" w:rsidRDefault="00C203B9" w:rsidP="00C203B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C20E3" id="Rectangle 44" o:spid="_x0000_s1037" style="position:absolute;margin-left:-76.05pt;margin-top:-6.8pt;width:517pt;height:5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4C4A3A6E" w14:textId="4489FC43" w:rsidR="00C203B9" w:rsidRPr="00B17300" w:rsidRDefault="00C203B9" w:rsidP="00C203B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1A7C1821" w14:textId="25B66A34" w:rsidR="000E37D3" w:rsidRDefault="000E37D3" w:rsidP="00054FC9"/>
    <w:p w14:paraId="7F453616" w14:textId="704357CD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BA6127">
        <w:t>14</w:t>
      </w:r>
      <w:r>
        <w:t xml:space="preserve"> min </w:t>
      </w:r>
      <w:r w:rsidR="00BA6127">
        <w:t>09</w:t>
      </w:r>
      <w:r>
        <w:t xml:space="preserve"> sec.</w:t>
      </w:r>
    </w:p>
    <w:p w14:paraId="1D38EE78" w14:textId="4A6E75EA" w:rsidR="000E37D3" w:rsidRDefault="00BA6127" w:rsidP="000E37D3">
      <w:r w:rsidRPr="00BA6127">
        <w:rPr>
          <w:noProof/>
        </w:rPr>
        <w:drawing>
          <wp:inline distT="0" distB="0" distL="0" distR="0" wp14:anchorId="0AAE651B" wp14:editId="7132F2CC">
            <wp:extent cx="5238750" cy="2947670"/>
            <wp:effectExtent l="0" t="0" r="635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2A77" w14:textId="39CD1CDA" w:rsidR="000E37D3" w:rsidRDefault="000E37D3" w:rsidP="000E37D3">
      <w:r>
        <w:t>Date de visionnement de la vidéo : _________________</w:t>
      </w:r>
    </w:p>
    <w:p w14:paraId="0F66EBE7" w14:textId="77777777" w:rsidR="000E37D3" w:rsidRDefault="000E37D3" w:rsidP="000E37D3">
      <w:r>
        <w:t>Notes</w:t>
      </w:r>
    </w:p>
    <w:p w14:paraId="7A74BA22" w14:textId="1A94CB89" w:rsidR="000E37D3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F100E7" w14:textId="77777777" w:rsidR="00C203B9" w:rsidRDefault="00C203B9" w:rsidP="00C203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BC792E" wp14:editId="1881BCB2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47" name="Carré corn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F80BC" w14:textId="3E84B3DC" w:rsidR="00C203B9" w:rsidRPr="00B17300" w:rsidRDefault="00C203B9" w:rsidP="00C203B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792E" id="Carré corné 47" o:spid="_x0000_s1038" type="#_x0000_t65" style="position:absolute;margin-left:-64.85pt;margin-top:1.1pt;width:39pt;height:35.4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pO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J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AuoypO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C9F80BC" w14:textId="3E84B3DC" w:rsidR="00C203B9" w:rsidRPr="00B17300" w:rsidRDefault="00C203B9" w:rsidP="00C203B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30AA1E" wp14:editId="19FB163F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AA9CE" w14:textId="62662B6F" w:rsidR="00C203B9" w:rsidRPr="00B17300" w:rsidRDefault="00C203B9" w:rsidP="00C203B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0AA1E" id="Rectangle 48" o:spid="_x0000_s1039" style="position:absolute;margin-left:-76.05pt;margin-top:-6.8pt;width:517pt;height:5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E1AA9CE" w14:textId="62662B6F" w:rsidR="00C203B9" w:rsidRPr="00B17300" w:rsidRDefault="00C203B9" w:rsidP="00C203B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59E4E45" w14:textId="00517DFC" w:rsidR="000E37D3" w:rsidRDefault="000E37D3" w:rsidP="00054FC9"/>
    <w:p w14:paraId="555D8356" w14:textId="5E396FB6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BA6127">
        <w:t>30</w:t>
      </w:r>
      <w:r>
        <w:t xml:space="preserve"> min </w:t>
      </w:r>
      <w:r w:rsidR="00BA6127">
        <w:t>34</w:t>
      </w:r>
      <w:r>
        <w:t xml:space="preserve"> sec.</w:t>
      </w:r>
    </w:p>
    <w:p w14:paraId="7F8463F6" w14:textId="3A19A060" w:rsidR="000E37D3" w:rsidRDefault="00BA6127" w:rsidP="000E37D3">
      <w:r w:rsidRPr="00BA6127">
        <w:rPr>
          <w:noProof/>
        </w:rPr>
        <w:drawing>
          <wp:inline distT="0" distB="0" distL="0" distR="0" wp14:anchorId="042A5D51" wp14:editId="619E5C0D">
            <wp:extent cx="5238750" cy="2966720"/>
            <wp:effectExtent l="0" t="0" r="6350" b="508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FE3" w14:textId="77777777" w:rsidR="000E37D3" w:rsidRDefault="000E37D3" w:rsidP="000E37D3">
      <w:r>
        <w:t>Date de visionnement de la vidéo : _________________</w:t>
      </w:r>
    </w:p>
    <w:p w14:paraId="1DC8C356" w14:textId="77777777" w:rsidR="000E37D3" w:rsidRDefault="000E37D3" w:rsidP="000E37D3">
      <w:r>
        <w:t>Notes</w:t>
      </w:r>
    </w:p>
    <w:p w14:paraId="2869018A" w14:textId="1FAA99A1" w:rsidR="001E0073" w:rsidRDefault="000E37D3" w:rsidP="00216DF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1F9F6B" w14:textId="77777777" w:rsidR="00C203B9" w:rsidRDefault="00C203B9" w:rsidP="00C203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33C447" wp14:editId="0BFDD41A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99" name="Carré corn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A9365" w14:textId="3DD0367A" w:rsidR="00C203B9" w:rsidRPr="006D6D0B" w:rsidRDefault="00C203B9" w:rsidP="00C203B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3C447" id="Carré corné 99" o:spid="_x0000_s1040" type="#_x0000_t65" style="position:absolute;margin-left:-64.85pt;margin-top:1.1pt;width:39pt;height:35.4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XnU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p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BY4Xn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CEA9365" w14:textId="3DD0367A" w:rsidR="00C203B9" w:rsidRPr="006D6D0B" w:rsidRDefault="00C203B9" w:rsidP="00C203B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BEAA1C" wp14:editId="6490C4A5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57C54" w14:textId="77777777" w:rsidR="00C203B9" w:rsidRPr="00B17300" w:rsidRDefault="00C203B9" w:rsidP="00C203B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EAA1C" id="Rectangle 100" o:spid="_x0000_s1041" style="position:absolute;margin-left:-76.05pt;margin-top:-6.8pt;width:517pt;height:50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E257C54" w14:textId="77777777" w:rsidR="00C203B9" w:rsidRPr="00B17300" w:rsidRDefault="00C203B9" w:rsidP="00C203B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66AA4FC8" w14:textId="2512E3B7" w:rsidR="00F22295" w:rsidRDefault="00F22295" w:rsidP="00F22295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 les directives de votre organisation, veuillez faire le questionnaire de validation des apprentissages en cliquant sur la rubrique encadrée en rouge.</w:t>
      </w:r>
    </w:p>
    <w:p w14:paraId="2D2E2C29" w14:textId="254E9458" w:rsidR="0083173F" w:rsidRDefault="00F2229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7AD04B39">
                <wp:simplePos x="0" y="0"/>
                <wp:positionH relativeFrom="column">
                  <wp:posOffset>1321826</wp:posOffset>
                </wp:positionH>
                <wp:positionV relativeFrom="paragraph">
                  <wp:posOffset>1933967</wp:posOffset>
                </wp:positionV>
                <wp:extent cx="1858303" cy="314764"/>
                <wp:effectExtent l="12700" t="12700" r="8890" b="158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303" cy="31476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A2D2B" id="Rectangle 19" o:spid="_x0000_s1026" style="position:absolute;margin-left:104.1pt;margin-top:152.3pt;width:146.3pt;height:2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" fillcolor="white [3201]" strokecolor="red" strokeweight="1.5pt">
                <v:fill opacity="0"/>
              </v:rect>
            </w:pict>
          </mc:Fallback>
        </mc:AlternateContent>
      </w:r>
      <w:r w:rsidR="00B044DB" w:rsidRPr="00B044DB">
        <w:rPr>
          <w:noProof/>
        </w:rPr>
        <w:t xml:space="preserve"> </w:t>
      </w:r>
      <w:r w:rsidRPr="00F22295">
        <w:rPr>
          <w:noProof/>
        </w:rPr>
        <w:drawing>
          <wp:inline distT="0" distB="0" distL="0" distR="0" wp14:anchorId="5C4433FA" wp14:editId="3222A8A9">
            <wp:extent cx="5238750" cy="2001520"/>
            <wp:effectExtent l="0" t="0" r="6350" b="508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3229" w14:textId="63B4AC9B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16DF1381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08AA43DF" w14:textId="75E22CA4" w:rsidR="00660871" w:rsidRDefault="009902A5" w:rsidP="005D410C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15"/>
      <w:footerReference w:type="default" r:id="rId16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CCB91" w14:textId="77777777" w:rsidR="000B21C9" w:rsidRDefault="000B21C9">
      <w:pPr>
        <w:spacing w:after="0" w:line="240" w:lineRule="auto"/>
      </w:pPr>
      <w:r>
        <w:separator/>
      </w:r>
    </w:p>
  </w:endnote>
  <w:endnote w:type="continuationSeparator" w:id="0">
    <w:p w14:paraId="08303DEE" w14:textId="77777777" w:rsidR="000B21C9" w:rsidRDefault="000B2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4CCB2" w14:textId="77777777" w:rsidR="000B21C9" w:rsidRDefault="000B21C9">
      <w:pPr>
        <w:spacing w:after="0" w:line="240" w:lineRule="auto"/>
      </w:pPr>
      <w:r>
        <w:separator/>
      </w:r>
    </w:p>
  </w:footnote>
  <w:footnote w:type="continuationSeparator" w:id="0">
    <w:p w14:paraId="103D8754" w14:textId="77777777" w:rsidR="000B21C9" w:rsidRDefault="000B2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36AD3"/>
    <w:rsid w:val="00054FC9"/>
    <w:rsid w:val="00057A0A"/>
    <w:rsid w:val="00097338"/>
    <w:rsid w:val="000A61CD"/>
    <w:rsid w:val="000B21C9"/>
    <w:rsid w:val="000B5C48"/>
    <w:rsid w:val="000E37D3"/>
    <w:rsid w:val="0010138C"/>
    <w:rsid w:val="00107285"/>
    <w:rsid w:val="001145C3"/>
    <w:rsid w:val="0015077F"/>
    <w:rsid w:val="001836AF"/>
    <w:rsid w:val="001E0073"/>
    <w:rsid w:val="001E5FBD"/>
    <w:rsid w:val="00216DFD"/>
    <w:rsid w:val="00235A87"/>
    <w:rsid w:val="0025144F"/>
    <w:rsid w:val="002553AE"/>
    <w:rsid w:val="00293BBD"/>
    <w:rsid w:val="002D52DF"/>
    <w:rsid w:val="002D5993"/>
    <w:rsid w:val="002E7E46"/>
    <w:rsid w:val="00376528"/>
    <w:rsid w:val="00395EDA"/>
    <w:rsid w:val="003A5CB5"/>
    <w:rsid w:val="003C65B3"/>
    <w:rsid w:val="00416592"/>
    <w:rsid w:val="00422715"/>
    <w:rsid w:val="00443EB2"/>
    <w:rsid w:val="00450D5C"/>
    <w:rsid w:val="00460EB3"/>
    <w:rsid w:val="00516BA3"/>
    <w:rsid w:val="00530D77"/>
    <w:rsid w:val="00566907"/>
    <w:rsid w:val="00591C0E"/>
    <w:rsid w:val="00595A49"/>
    <w:rsid w:val="005A7629"/>
    <w:rsid w:val="005C1D67"/>
    <w:rsid w:val="005D410C"/>
    <w:rsid w:val="00650D05"/>
    <w:rsid w:val="00655D5C"/>
    <w:rsid w:val="00660871"/>
    <w:rsid w:val="006A44AC"/>
    <w:rsid w:val="006B2D3C"/>
    <w:rsid w:val="006C3D9B"/>
    <w:rsid w:val="006F4288"/>
    <w:rsid w:val="00756A72"/>
    <w:rsid w:val="00771868"/>
    <w:rsid w:val="00786EF6"/>
    <w:rsid w:val="007D115B"/>
    <w:rsid w:val="007D6E3A"/>
    <w:rsid w:val="00824236"/>
    <w:rsid w:val="00826A70"/>
    <w:rsid w:val="0083173F"/>
    <w:rsid w:val="00837D09"/>
    <w:rsid w:val="0084287F"/>
    <w:rsid w:val="00866C9D"/>
    <w:rsid w:val="008811D8"/>
    <w:rsid w:val="008C10A2"/>
    <w:rsid w:val="008D2AC7"/>
    <w:rsid w:val="008F10BA"/>
    <w:rsid w:val="0091150F"/>
    <w:rsid w:val="00931BEE"/>
    <w:rsid w:val="009902A5"/>
    <w:rsid w:val="009A21E2"/>
    <w:rsid w:val="009B6F10"/>
    <w:rsid w:val="00A252A5"/>
    <w:rsid w:val="00A301EA"/>
    <w:rsid w:val="00A77925"/>
    <w:rsid w:val="00A96CBA"/>
    <w:rsid w:val="00AE3FDC"/>
    <w:rsid w:val="00AF0B88"/>
    <w:rsid w:val="00B044DB"/>
    <w:rsid w:val="00B17300"/>
    <w:rsid w:val="00B25B33"/>
    <w:rsid w:val="00BA2145"/>
    <w:rsid w:val="00BA4AA3"/>
    <w:rsid w:val="00BA6127"/>
    <w:rsid w:val="00C203B9"/>
    <w:rsid w:val="00C632EC"/>
    <w:rsid w:val="00C63FE2"/>
    <w:rsid w:val="00CA28BB"/>
    <w:rsid w:val="00CA62F5"/>
    <w:rsid w:val="00CB0807"/>
    <w:rsid w:val="00CF15A9"/>
    <w:rsid w:val="00CF6A2C"/>
    <w:rsid w:val="00CF6C29"/>
    <w:rsid w:val="00D22FA1"/>
    <w:rsid w:val="00D341FB"/>
    <w:rsid w:val="00D61BFC"/>
    <w:rsid w:val="00DA18A3"/>
    <w:rsid w:val="00DA762F"/>
    <w:rsid w:val="00DD7670"/>
    <w:rsid w:val="00DF4B40"/>
    <w:rsid w:val="00E46068"/>
    <w:rsid w:val="00E50755"/>
    <w:rsid w:val="00E639E4"/>
    <w:rsid w:val="00EE2591"/>
    <w:rsid w:val="00EF4A3C"/>
    <w:rsid w:val="00F22295"/>
    <w:rsid w:val="00F22B99"/>
    <w:rsid w:val="00F235DA"/>
    <w:rsid w:val="00F35FB8"/>
    <w:rsid w:val="00F60442"/>
    <w:rsid w:val="00FB1316"/>
    <w:rsid w:val="00FF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194</TotalTime>
  <Pages>9</Pages>
  <Words>1410</Words>
  <Characters>7758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158</cp:revision>
  <dcterms:created xsi:type="dcterms:W3CDTF">2021-11-10T15:41:00Z</dcterms:created>
  <dcterms:modified xsi:type="dcterms:W3CDTF">2022-03-08T15:58:00Z</dcterms:modified>
</cp:coreProperties>
</file>