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064" w:type="dxa"/>
        <w:tblInd w:w="-1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Content layout table"/>
      </w:tblPr>
      <w:tblGrid>
        <w:gridCol w:w="965"/>
        <w:gridCol w:w="518"/>
        <w:gridCol w:w="8581"/>
      </w:tblGrid>
      <w:tr w:rsidR="008811D8" w14:paraId="2D675623" w14:textId="77777777" w:rsidTr="002136D0">
        <w:tc>
          <w:tcPr>
            <w:tcW w:w="965" w:type="dxa"/>
            <w:shd w:val="clear" w:color="auto" w:fill="3A3A3A" w:themeFill="text2"/>
          </w:tcPr>
          <w:p w14:paraId="0BCD33D8" w14:textId="77777777" w:rsidR="008811D8" w:rsidRDefault="008811D8">
            <w:pPr>
              <w:spacing w:before="260"/>
            </w:pPr>
          </w:p>
        </w:tc>
        <w:tc>
          <w:tcPr>
            <w:tcW w:w="518" w:type="dxa"/>
          </w:tcPr>
          <w:p w14:paraId="5A4AA3F5" w14:textId="77777777" w:rsidR="008811D8" w:rsidRDefault="008811D8">
            <w:pPr>
              <w:spacing w:before="260"/>
            </w:pPr>
          </w:p>
        </w:tc>
        <w:tc>
          <w:tcPr>
            <w:tcW w:w="8581" w:type="dxa"/>
          </w:tcPr>
          <w:p w14:paraId="7C80DA92" w14:textId="72D53DD2" w:rsidR="008811D8" w:rsidRPr="005C1D67" w:rsidRDefault="005C1D67">
            <w:pPr>
              <w:pStyle w:val="Titre"/>
              <w:rPr>
                <w:sz w:val="72"/>
                <w:szCs w:val="52"/>
              </w:rPr>
            </w:pPr>
            <w:r w:rsidRPr="005C1D67">
              <w:rPr>
                <w:sz w:val="72"/>
                <w:szCs w:val="52"/>
              </w:rPr>
              <w:t>Guide de l’apprenant</w:t>
            </w:r>
          </w:p>
          <w:p w14:paraId="764E1ACE" w14:textId="27366796" w:rsidR="008811D8" w:rsidRDefault="007A6F77">
            <w:pPr>
              <w:pStyle w:val="Sous-titre"/>
            </w:pPr>
            <w:r>
              <w:t>Décoder les comportements menaçants</w:t>
            </w:r>
          </w:p>
        </w:tc>
      </w:tr>
    </w:tbl>
    <w:p w14:paraId="70603595" w14:textId="0DAE9C22" w:rsidR="008811D8" w:rsidRDefault="002136D0">
      <w:pPr>
        <w:pStyle w:val="Date"/>
      </w:pPr>
      <w:r>
        <w:t xml:space="preserve">Tous droits réservés - </w:t>
      </w:r>
      <w:r w:rsidR="002D52DF">
        <w:t>www.philippevoyer.org</w:t>
      </w:r>
    </w:p>
    <w:p w14:paraId="35F4902A" w14:textId="6AAFAC09" w:rsidR="008811D8" w:rsidRDefault="008811D8">
      <w:pPr>
        <w:pStyle w:val="Titre1"/>
      </w:pPr>
    </w:p>
    <w:p w14:paraId="50450260" w14:textId="54C7CD76" w:rsidR="007A6F77" w:rsidRDefault="005B461D">
      <w:r w:rsidRPr="005B461D">
        <w:rPr>
          <w:noProof/>
        </w:rPr>
        <w:drawing>
          <wp:inline distT="0" distB="0" distL="0" distR="0" wp14:anchorId="393F4706" wp14:editId="4FC0A5F6">
            <wp:extent cx="5238750" cy="2937510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21D48" w14:textId="77777777" w:rsidR="009E03FC" w:rsidRDefault="009E03FC"/>
    <w:p w14:paraId="2E788379" w14:textId="77777777" w:rsidR="009E03FC" w:rsidRPr="001F678F" w:rsidRDefault="009E03FC" w:rsidP="009E03FC">
      <w:pPr>
        <w:pStyle w:val="Titre2"/>
        <w:jc w:val="both"/>
        <w:rPr>
          <w:sz w:val="28"/>
          <w:szCs w:val="28"/>
        </w:rPr>
      </w:pPr>
      <w:r w:rsidRPr="001F678F">
        <w:rPr>
          <w:sz w:val="28"/>
          <w:szCs w:val="28"/>
        </w:rPr>
        <w:t>Formation destinée :</w:t>
      </w:r>
    </w:p>
    <w:p w14:paraId="60587B0B" w14:textId="77777777" w:rsidR="009E03FC" w:rsidRPr="001F678F" w:rsidRDefault="009E03FC" w:rsidP="009E03FC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proofErr w:type="gramStart"/>
      <w:r w:rsidRPr="001F678F">
        <w:rPr>
          <w:b w:val="0"/>
          <w:bCs/>
          <w:sz w:val="24"/>
          <w:szCs w:val="24"/>
        </w:rPr>
        <w:t>au</w:t>
      </w:r>
      <w:proofErr w:type="gramEnd"/>
      <w:r w:rsidRPr="001F678F">
        <w:rPr>
          <w:b w:val="0"/>
          <w:bCs/>
          <w:sz w:val="24"/>
          <w:szCs w:val="24"/>
        </w:rPr>
        <w:t xml:space="preserve"> personnel infirmier;</w:t>
      </w:r>
    </w:p>
    <w:p w14:paraId="3D7536C7" w14:textId="77777777" w:rsidR="009E03FC" w:rsidRPr="001F678F" w:rsidRDefault="009E03FC" w:rsidP="009E03FC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proofErr w:type="gramStart"/>
      <w:r w:rsidRPr="001F678F">
        <w:rPr>
          <w:b w:val="0"/>
          <w:bCs/>
          <w:sz w:val="24"/>
          <w:szCs w:val="24"/>
        </w:rPr>
        <w:t>aux</w:t>
      </w:r>
      <w:proofErr w:type="gramEnd"/>
      <w:r w:rsidRPr="001F678F">
        <w:rPr>
          <w:b w:val="0"/>
          <w:bCs/>
          <w:sz w:val="24"/>
          <w:szCs w:val="24"/>
        </w:rPr>
        <w:t xml:space="preserve"> éducateurs spécialisé;</w:t>
      </w:r>
    </w:p>
    <w:p w14:paraId="54C34BB4" w14:textId="77777777" w:rsidR="009E03FC" w:rsidRPr="001F678F" w:rsidRDefault="009E03FC" w:rsidP="009E03FC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proofErr w:type="gramStart"/>
      <w:r w:rsidRPr="001F678F">
        <w:rPr>
          <w:b w:val="0"/>
          <w:bCs/>
          <w:sz w:val="24"/>
          <w:szCs w:val="24"/>
        </w:rPr>
        <w:t>aux</w:t>
      </w:r>
      <w:proofErr w:type="gramEnd"/>
      <w:r w:rsidRPr="001F678F">
        <w:rPr>
          <w:b w:val="0"/>
          <w:bCs/>
          <w:sz w:val="24"/>
          <w:szCs w:val="24"/>
        </w:rPr>
        <w:t xml:space="preserve"> travailleurs sociaux;</w:t>
      </w:r>
    </w:p>
    <w:p w14:paraId="633C294E" w14:textId="77777777" w:rsidR="009E03FC" w:rsidRPr="001F678F" w:rsidRDefault="009E03FC" w:rsidP="009E03FC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proofErr w:type="gramStart"/>
      <w:r w:rsidRPr="001F678F">
        <w:rPr>
          <w:b w:val="0"/>
          <w:bCs/>
          <w:sz w:val="24"/>
          <w:szCs w:val="24"/>
        </w:rPr>
        <w:t>aux</w:t>
      </w:r>
      <w:proofErr w:type="gramEnd"/>
      <w:r w:rsidRPr="001F678F">
        <w:rPr>
          <w:b w:val="0"/>
          <w:bCs/>
          <w:sz w:val="24"/>
          <w:szCs w:val="24"/>
        </w:rPr>
        <w:t xml:space="preserve"> préposés aux bénéficiaires/préposés aux résidents/aides de service;</w:t>
      </w:r>
    </w:p>
    <w:p w14:paraId="77092D34" w14:textId="77777777" w:rsidR="009E03FC" w:rsidRPr="001F678F" w:rsidRDefault="009E03FC" w:rsidP="009E03FC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proofErr w:type="gramStart"/>
      <w:r w:rsidRPr="001F678F">
        <w:rPr>
          <w:b w:val="0"/>
          <w:bCs/>
          <w:sz w:val="24"/>
          <w:szCs w:val="24"/>
        </w:rPr>
        <w:t>au</w:t>
      </w:r>
      <w:proofErr w:type="gramEnd"/>
      <w:r w:rsidRPr="001F678F">
        <w:rPr>
          <w:b w:val="0"/>
          <w:bCs/>
          <w:sz w:val="24"/>
          <w:szCs w:val="24"/>
        </w:rPr>
        <w:t xml:space="preserve"> membre de l’équipe d’encadrement clinique;</w:t>
      </w:r>
    </w:p>
    <w:p w14:paraId="36180B84" w14:textId="77777777" w:rsidR="009E03FC" w:rsidRDefault="009E03FC" w:rsidP="009E03FC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proofErr w:type="gramStart"/>
      <w:r w:rsidRPr="001F678F">
        <w:rPr>
          <w:b w:val="0"/>
          <w:bCs/>
          <w:sz w:val="24"/>
          <w:szCs w:val="24"/>
        </w:rPr>
        <w:t>aux</w:t>
      </w:r>
      <w:proofErr w:type="gramEnd"/>
      <w:r w:rsidRPr="001F678F">
        <w:rPr>
          <w:b w:val="0"/>
          <w:bCs/>
          <w:sz w:val="24"/>
          <w:szCs w:val="24"/>
        </w:rPr>
        <w:t xml:space="preserve"> autres professionnels de la santé.</w:t>
      </w:r>
    </w:p>
    <w:p w14:paraId="4D6BC262" w14:textId="418B732B" w:rsidR="002D52DF" w:rsidRDefault="002D52DF" w:rsidP="002D52DF"/>
    <w:p w14:paraId="2786DD85" w14:textId="77777777" w:rsidR="007A6F77" w:rsidRDefault="007A6F77" w:rsidP="002D52DF"/>
    <w:p w14:paraId="22E79997" w14:textId="29FC0E1F" w:rsidR="002D52DF" w:rsidRDefault="002D52DF" w:rsidP="002D52DF"/>
    <w:p w14:paraId="45B6940D" w14:textId="77777777" w:rsidR="002D52DF" w:rsidRPr="002D52DF" w:rsidRDefault="002D52DF" w:rsidP="002D52DF"/>
    <w:p w14:paraId="1F76170B" w14:textId="0D441A1B" w:rsidR="008811D8" w:rsidRDefault="002D52DF">
      <w:r>
        <w:t>Nom : _________________________________________________________</w:t>
      </w:r>
    </w:p>
    <w:p w14:paraId="1C161279" w14:textId="77777777" w:rsidR="007029EA" w:rsidRDefault="007029EA" w:rsidP="007029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EE91E5E" wp14:editId="603EDA42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44500"/>
                <wp:effectExtent l="0" t="0" r="38100" b="12700"/>
                <wp:wrapNone/>
                <wp:docPr id="21" name="Carré corné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445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C6C1B" w14:textId="77777777" w:rsidR="007029EA" w:rsidRPr="00B17300" w:rsidRDefault="007029EA" w:rsidP="007029E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17300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E91E5E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21" o:spid="_x0000_s1026" type="#_x0000_t65" style="position:absolute;margin-left:-64.85pt;margin-top:1.1pt;width:39pt;height: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2BAC6C1B" w14:textId="77777777" w:rsidR="007029EA" w:rsidRPr="00B17300" w:rsidRDefault="007029EA" w:rsidP="007029E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B17300">
                        <w:rPr>
                          <w:color w:val="FFFFFF" w:themeColor="background1"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647F535" wp14:editId="7196ED49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C1FA1" w14:textId="3949DD58" w:rsidR="007029EA" w:rsidRPr="00B17300" w:rsidRDefault="007029EA" w:rsidP="007029EA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Objectif de la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47F535" id="Rectangle 20" o:spid="_x0000_s1027" style="position:absolute;margin-left:-76.05pt;margin-top:-6.8pt;width:517pt;height:50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" fillcolor="black [3200]" strokecolor="white [3201]" strokeweight="1.5pt">
                <v:textbox>
                  <w:txbxContent>
                    <w:p w14:paraId="10BC1FA1" w14:textId="3949DD58" w:rsidR="007029EA" w:rsidRPr="00B17300" w:rsidRDefault="007029EA" w:rsidP="007029EA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Objectif de la formation</w:t>
                      </w:r>
                    </w:p>
                  </w:txbxContent>
                </v:textbox>
              </v:rect>
            </w:pict>
          </mc:Fallback>
        </mc:AlternateContent>
      </w:r>
    </w:p>
    <w:p w14:paraId="15CF5B2A" w14:textId="77777777" w:rsidR="007029EA" w:rsidRDefault="007029EA" w:rsidP="007029EA"/>
    <w:p w14:paraId="065AA4CD" w14:textId="7CF4F42A" w:rsidR="006B2D3C" w:rsidRDefault="006B2D3C"/>
    <w:p w14:paraId="79E0EE12" w14:textId="17977B05" w:rsidR="006B2D3C" w:rsidRDefault="006B2D3C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Au terme de cette formation, vous serez en mesure de :</w:t>
      </w:r>
    </w:p>
    <w:p w14:paraId="3C9ED073" w14:textId="3647CAA4" w:rsidR="004E6157" w:rsidRDefault="007C59FE" w:rsidP="004E6157">
      <w:pPr>
        <w:pStyle w:val="Paragraphedeliste"/>
        <w:numPr>
          <w:ilvl w:val="0"/>
          <w:numId w:val="12"/>
        </w:numPr>
      </w:pPr>
      <w:r>
        <w:t>Comprendre pourquoi les personnes atteintes de la maladie d’Alzheimer et de maladies apparentées expriment des comportements protecteurs et défensifs.</w:t>
      </w:r>
    </w:p>
    <w:p w14:paraId="0FE00383" w14:textId="1FF374D6" w:rsidR="004E6157" w:rsidRDefault="004E6157" w:rsidP="004E6157">
      <w:pPr>
        <w:pStyle w:val="Paragraphedeliste"/>
      </w:pPr>
    </w:p>
    <w:p w14:paraId="59D5EAB7" w14:textId="7E9A586D" w:rsidR="004E6157" w:rsidRDefault="004E6157" w:rsidP="004E6157">
      <w:pPr>
        <w:pStyle w:val="Paragraphedeliste"/>
      </w:pPr>
    </w:p>
    <w:p w14:paraId="023F47A9" w14:textId="50ACCDD3" w:rsidR="004E6157" w:rsidRDefault="004E6157" w:rsidP="004E6157">
      <w:pPr>
        <w:pStyle w:val="Paragraphedeliste"/>
      </w:pPr>
    </w:p>
    <w:p w14:paraId="1060F0AC" w14:textId="77777777" w:rsidR="004E6157" w:rsidRDefault="004E6157" w:rsidP="004E6157">
      <w:pPr>
        <w:pStyle w:val="Paragraphedeliste"/>
      </w:pPr>
    </w:p>
    <w:p w14:paraId="45EEAAAC" w14:textId="70167055" w:rsidR="00A301EA" w:rsidRDefault="00A301EA" w:rsidP="00A301EA">
      <w:pPr>
        <w:pStyle w:val="Paragraphedeliste"/>
      </w:pPr>
    </w:p>
    <w:p w14:paraId="27E063A4" w14:textId="665B60AB" w:rsidR="00A301EA" w:rsidRDefault="00A301EA" w:rsidP="00A301EA">
      <w:pPr>
        <w:pStyle w:val="Paragraphedeliste"/>
      </w:pPr>
    </w:p>
    <w:p w14:paraId="5A987502" w14:textId="25CDB55B" w:rsidR="00A301EA" w:rsidRDefault="00A301EA" w:rsidP="00A301EA">
      <w:pPr>
        <w:pStyle w:val="Paragraphedeliste"/>
      </w:pPr>
    </w:p>
    <w:p w14:paraId="5FB31F8D" w14:textId="75CE469A" w:rsidR="00A301EA" w:rsidRDefault="00A301EA" w:rsidP="00A301EA">
      <w:pPr>
        <w:pStyle w:val="Paragraphedeliste"/>
      </w:pPr>
    </w:p>
    <w:p w14:paraId="05776EBF" w14:textId="51E03EF9" w:rsidR="00A301EA" w:rsidRDefault="00A301EA" w:rsidP="00A301EA">
      <w:pPr>
        <w:pStyle w:val="Paragraphedeliste"/>
      </w:pPr>
    </w:p>
    <w:p w14:paraId="22DCA908" w14:textId="064D51D4" w:rsidR="00A301EA" w:rsidRDefault="00A301EA" w:rsidP="00A301EA">
      <w:pPr>
        <w:pStyle w:val="Paragraphedeliste"/>
      </w:pPr>
    </w:p>
    <w:p w14:paraId="5F48F526" w14:textId="0CF1A96B" w:rsidR="00A301EA" w:rsidRDefault="00A301EA" w:rsidP="00A301EA">
      <w:pPr>
        <w:pStyle w:val="Paragraphedeliste"/>
      </w:pPr>
    </w:p>
    <w:p w14:paraId="2DFD35F4" w14:textId="660BA170" w:rsidR="00A301EA" w:rsidRDefault="00A301EA" w:rsidP="00A301EA">
      <w:pPr>
        <w:pStyle w:val="Paragraphedeliste"/>
      </w:pPr>
    </w:p>
    <w:p w14:paraId="673D30AF" w14:textId="3181921A" w:rsidR="00A301EA" w:rsidRDefault="00A301EA" w:rsidP="00A301EA">
      <w:pPr>
        <w:pStyle w:val="Paragraphedeliste"/>
      </w:pPr>
    </w:p>
    <w:p w14:paraId="52CEB1D5" w14:textId="5E890FAB" w:rsidR="00A301EA" w:rsidRDefault="00A301EA" w:rsidP="00A301EA">
      <w:pPr>
        <w:pStyle w:val="Paragraphedeliste"/>
      </w:pPr>
    </w:p>
    <w:p w14:paraId="4B2B046A" w14:textId="4C55228F" w:rsidR="00A301EA" w:rsidRDefault="00A301EA" w:rsidP="00A301EA">
      <w:pPr>
        <w:pStyle w:val="Paragraphedeliste"/>
      </w:pPr>
    </w:p>
    <w:p w14:paraId="791BAFCC" w14:textId="36341BDF" w:rsidR="00A301EA" w:rsidRDefault="00A301EA" w:rsidP="00A301EA">
      <w:pPr>
        <w:pStyle w:val="Paragraphedeliste"/>
      </w:pPr>
    </w:p>
    <w:p w14:paraId="081E101C" w14:textId="045CAA56" w:rsidR="00A301EA" w:rsidRDefault="00A301EA" w:rsidP="00A301EA">
      <w:pPr>
        <w:pStyle w:val="Paragraphedeliste"/>
      </w:pPr>
    </w:p>
    <w:p w14:paraId="71FF6681" w14:textId="6E0C44B8" w:rsidR="00A301EA" w:rsidRDefault="00A301EA" w:rsidP="00A301EA">
      <w:pPr>
        <w:pStyle w:val="Paragraphedeliste"/>
      </w:pPr>
    </w:p>
    <w:p w14:paraId="67B5295F" w14:textId="2C011C52" w:rsidR="00A301EA" w:rsidRDefault="00A301EA" w:rsidP="00A301EA">
      <w:pPr>
        <w:pStyle w:val="Paragraphedeliste"/>
      </w:pPr>
    </w:p>
    <w:p w14:paraId="41A84477" w14:textId="6F57586D" w:rsidR="00A301EA" w:rsidRDefault="00A301EA" w:rsidP="00A301EA">
      <w:pPr>
        <w:pStyle w:val="Paragraphedeliste"/>
      </w:pPr>
    </w:p>
    <w:p w14:paraId="04E84D94" w14:textId="5EF4E388" w:rsidR="00A301EA" w:rsidRDefault="00A301EA" w:rsidP="00A301EA">
      <w:pPr>
        <w:pStyle w:val="Paragraphedeliste"/>
      </w:pPr>
    </w:p>
    <w:p w14:paraId="73C9BE28" w14:textId="7B35B4BD" w:rsidR="00A301EA" w:rsidRDefault="00A301EA" w:rsidP="00A301EA">
      <w:pPr>
        <w:pStyle w:val="Paragraphedeliste"/>
      </w:pPr>
    </w:p>
    <w:p w14:paraId="5663BB95" w14:textId="4B2025F5" w:rsidR="007C59FE" w:rsidRDefault="007C59FE" w:rsidP="00A301EA">
      <w:pPr>
        <w:pStyle w:val="Paragraphedeliste"/>
      </w:pPr>
    </w:p>
    <w:p w14:paraId="2B5D1840" w14:textId="77777777" w:rsidR="007C59FE" w:rsidRDefault="007C59FE" w:rsidP="00A301EA">
      <w:pPr>
        <w:pStyle w:val="Paragraphedeliste"/>
      </w:pPr>
    </w:p>
    <w:p w14:paraId="5D86C807" w14:textId="16B49EF2" w:rsidR="00A301EA" w:rsidRDefault="00A301EA" w:rsidP="00A301EA">
      <w:pPr>
        <w:pStyle w:val="Paragraphedeliste"/>
      </w:pPr>
    </w:p>
    <w:p w14:paraId="2A425AB2" w14:textId="4E9E1BA8" w:rsidR="00A301EA" w:rsidRDefault="00A301EA" w:rsidP="00A301EA">
      <w:pPr>
        <w:pStyle w:val="Paragraphedeliste"/>
      </w:pPr>
    </w:p>
    <w:p w14:paraId="3E42AEDC" w14:textId="77777777" w:rsidR="007029EA" w:rsidRDefault="007029EA" w:rsidP="007029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F3AFF85" wp14:editId="356963BD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44500"/>
                <wp:effectExtent l="0" t="0" r="38100" b="12700"/>
                <wp:wrapNone/>
                <wp:docPr id="18" name="Carré corné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445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A3DE5" w14:textId="4E4E98D3" w:rsidR="007029EA" w:rsidRPr="00B17300" w:rsidRDefault="007029EA" w:rsidP="007029E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AFF85" id="Carré corné 18" o:spid="_x0000_s1028" type="#_x0000_t65" style="position:absolute;margin-left:-64.85pt;margin-top:1.1pt;width:39pt;height:3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047A3DE5" w14:textId="4E4E98D3" w:rsidR="007029EA" w:rsidRPr="00B17300" w:rsidRDefault="007029EA" w:rsidP="007029E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7241C02" wp14:editId="2F53441B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A53DDA" w14:textId="5314B556" w:rsidR="007029EA" w:rsidRPr="00B17300" w:rsidRDefault="007029EA" w:rsidP="007029EA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Préparation à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la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241C02" id="Rectangle 22" o:spid="_x0000_s1029" style="position:absolute;margin-left:-76.05pt;margin-top:-6.8pt;width:517pt;height:50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IEbY+E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60A53DDA" w14:textId="5314B556" w:rsidR="007029EA" w:rsidRPr="00B17300" w:rsidRDefault="007029EA" w:rsidP="007029EA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Préparation à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la formation</w:t>
                      </w:r>
                    </w:p>
                  </w:txbxContent>
                </v:textbox>
              </v:rect>
            </w:pict>
          </mc:Fallback>
        </mc:AlternateContent>
      </w:r>
    </w:p>
    <w:p w14:paraId="062C80EF" w14:textId="1DB86470" w:rsidR="00B17300" w:rsidRDefault="00B17300"/>
    <w:p w14:paraId="2D21E668" w14:textId="695A7B55" w:rsidR="00E46068" w:rsidRDefault="00E46068" w:rsidP="00B17300">
      <w:pPr>
        <w:jc w:val="both"/>
        <w:rPr>
          <w:i/>
          <w:iCs/>
          <w:sz w:val="32"/>
          <w:szCs w:val="32"/>
        </w:rPr>
      </w:pPr>
    </w:p>
    <w:p w14:paraId="4522C77D" w14:textId="4CC461D1" w:rsidR="008F10BA" w:rsidRPr="00B17300" w:rsidRDefault="00B17300" w:rsidP="00B17300">
      <w:pPr>
        <w:jc w:val="both"/>
        <w:rPr>
          <w:i/>
          <w:iCs/>
          <w:sz w:val="32"/>
          <w:szCs w:val="32"/>
        </w:rPr>
      </w:pPr>
      <w:r w:rsidRPr="00B17300">
        <w:rPr>
          <w:i/>
          <w:iCs/>
          <w:sz w:val="32"/>
          <w:szCs w:val="32"/>
        </w:rPr>
        <w:t xml:space="preserve">Bienvenue à la formation sur </w:t>
      </w:r>
      <w:r w:rsidR="007C59FE">
        <w:rPr>
          <w:i/>
          <w:iCs/>
          <w:sz w:val="32"/>
          <w:szCs w:val="32"/>
        </w:rPr>
        <w:t>les comportements menaçants chez les personnes atteintes de la maladie d’Alzheimer et de maladies apparentées</w:t>
      </w:r>
      <w:r w:rsidRPr="00B17300">
        <w:rPr>
          <w:i/>
          <w:iCs/>
          <w:sz w:val="32"/>
          <w:szCs w:val="32"/>
        </w:rPr>
        <w:t> !</w:t>
      </w:r>
    </w:p>
    <w:p w14:paraId="51B5409D" w14:textId="4C03646D" w:rsidR="00B17300" w:rsidRDefault="00B17300" w:rsidP="00B17300">
      <w:pPr>
        <w:pStyle w:val="Paragraphedeliste"/>
        <w:numPr>
          <w:ilvl w:val="0"/>
          <w:numId w:val="11"/>
        </w:numPr>
        <w:jc w:val="both"/>
        <w:rPr>
          <w:sz w:val="28"/>
          <w:szCs w:val="28"/>
        </w:rPr>
      </w:pPr>
      <w:r w:rsidRPr="00B17300">
        <w:rPr>
          <w:sz w:val="28"/>
          <w:szCs w:val="28"/>
        </w:rPr>
        <w:t>Avant de débuter la formation, assurez-vous que vous avez lu récemment un livre de physiopathologie du corps humain, vous permettant d’être en mesure de bien comprendre la formation qui suit.</w:t>
      </w:r>
    </w:p>
    <w:p w14:paraId="3930950C" w14:textId="34F02C7B" w:rsidR="00B17300" w:rsidRPr="00B17300" w:rsidRDefault="00B17300" w:rsidP="00B17300">
      <w:pPr>
        <w:pStyle w:val="Paragraphedeliste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Nous vous invitons fortement à suivre la formation dans l’ordre suggéré par le guide de l’apprenant. </w:t>
      </w:r>
    </w:p>
    <w:p w14:paraId="7ADB0946" w14:textId="3FFFC8B4" w:rsidR="00B17300" w:rsidRPr="00B17300" w:rsidRDefault="00B17300">
      <w:pPr>
        <w:rPr>
          <w:sz w:val="28"/>
          <w:szCs w:val="28"/>
        </w:rPr>
      </w:pPr>
    </w:p>
    <w:p w14:paraId="52C3680C" w14:textId="74E5F92F" w:rsidR="00B17300" w:rsidRPr="00B17300" w:rsidRDefault="00B17300">
      <w:pPr>
        <w:rPr>
          <w:sz w:val="28"/>
          <w:szCs w:val="28"/>
        </w:rPr>
      </w:pPr>
    </w:p>
    <w:p w14:paraId="692591E3" w14:textId="77777777" w:rsidR="00B17300" w:rsidRPr="00B17300" w:rsidRDefault="00B17300">
      <w:pPr>
        <w:rPr>
          <w:sz w:val="28"/>
          <w:szCs w:val="28"/>
        </w:rPr>
      </w:pPr>
    </w:p>
    <w:p w14:paraId="159E9523" w14:textId="77777777" w:rsidR="008F10BA" w:rsidRDefault="008F10BA"/>
    <w:p w14:paraId="56368BDF" w14:textId="0890E3D9" w:rsidR="008F10BA" w:rsidRDefault="008F10BA"/>
    <w:p w14:paraId="3981BAEC" w14:textId="40ECC753" w:rsidR="00E46068" w:rsidRDefault="00E46068"/>
    <w:p w14:paraId="56A7A1F4" w14:textId="77FCEF92" w:rsidR="00E46068" w:rsidRDefault="00E46068"/>
    <w:p w14:paraId="3D7F9D64" w14:textId="63C5C7CA" w:rsidR="00E46068" w:rsidRDefault="00E46068"/>
    <w:p w14:paraId="358E6EA5" w14:textId="343776C0" w:rsidR="00E46068" w:rsidRDefault="00E46068"/>
    <w:p w14:paraId="4ED3702D" w14:textId="208352AE" w:rsidR="00E46068" w:rsidRDefault="00E46068"/>
    <w:p w14:paraId="69079900" w14:textId="63859341" w:rsidR="00E46068" w:rsidRDefault="00E46068"/>
    <w:p w14:paraId="6101564E" w14:textId="7A303D9D" w:rsidR="00E46068" w:rsidRDefault="00E46068"/>
    <w:p w14:paraId="27B8B197" w14:textId="7381A394" w:rsidR="00E46068" w:rsidRDefault="00E46068"/>
    <w:p w14:paraId="35C03058" w14:textId="290B752A" w:rsidR="00E46068" w:rsidRDefault="00E46068"/>
    <w:p w14:paraId="0F105F31" w14:textId="77777777" w:rsidR="007029EA" w:rsidRDefault="007029EA" w:rsidP="007029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220A090" wp14:editId="38BC6BE9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23" name="Carré corné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1A318" w14:textId="77777777" w:rsidR="007029EA" w:rsidRPr="00B17300" w:rsidRDefault="007029EA" w:rsidP="007029E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0A090" id="Carré corné 23" o:spid="_x0000_s1030" type="#_x0000_t65" style="position:absolute;margin-left:-64.85pt;margin-top:1.1pt;width:39pt;height:35.4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4271A318" w14:textId="77777777" w:rsidR="007029EA" w:rsidRPr="00B17300" w:rsidRDefault="007029EA" w:rsidP="007029E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849AF2" wp14:editId="0D390378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8AACB5" w14:textId="77777777" w:rsidR="007029EA" w:rsidRPr="00B17300" w:rsidRDefault="007029EA" w:rsidP="007029EA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849AF2" id="Rectangle 25" o:spid="_x0000_s1031" style="position:absolute;margin-left:-76.05pt;margin-top:-6.8pt;width:517pt;height:50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VgSLYk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1C8AACB5" w14:textId="77777777" w:rsidR="007029EA" w:rsidRPr="00B17300" w:rsidRDefault="007029EA" w:rsidP="007029EA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1</w:t>
                      </w:r>
                    </w:p>
                  </w:txbxContent>
                </v:textbox>
              </v:rect>
            </w:pict>
          </mc:Fallback>
        </mc:AlternateContent>
      </w:r>
    </w:p>
    <w:p w14:paraId="67B1E812" w14:textId="5CD77436" w:rsidR="00E46068" w:rsidRDefault="00E46068"/>
    <w:p w14:paraId="5092312E" w14:textId="33A68E88" w:rsidR="00235A87" w:rsidRPr="00866C9D" w:rsidRDefault="00235A87">
      <w:r w:rsidRPr="00866C9D">
        <w:rPr>
          <w:b/>
          <w:bCs/>
        </w:rPr>
        <w:t>1. Visionnez la première vidéo</w:t>
      </w:r>
      <w:r w:rsidR="00866C9D" w:rsidRPr="00866C9D">
        <w:rPr>
          <w:b/>
          <w:bCs/>
        </w:rPr>
        <w:t>.</w:t>
      </w:r>
      <w:r w:rsidR="00866C9D">
        <w:rPr>
          <w:b/>
          <w:bCs/>
        </w:rPr>
        <w:t xml:space="preserve"> </w:t>
      </w:r>
      <w:r w:rsidR="00866C9D">
        <w:br/>
        <w:t>Durée : 1</w:t>
      </w:r>
      <w:r w:rsidR="00622F8E">
        <w:t>2</w:t>
      </w:r>
      <w:r w:rsidR="00866C9D">
        <w:t xml:space="preserve"> min </w:t>
      </w:r>
      <w:r w:rsidR="00135655">
        <w:t>3</w:t>
      </w:r>
      <w:r w:rsidR="00622F8E">
        <w:t>3</w:t>
      </w:r>
      <w:r w:rsidR="00866C9D">
        <w:t xml:space="preserve"> sec.</w:t>
      </w:r>
    </w:p>
    <w:p w14:paraId="6895D63E" w14:textId="0A4C8165" w:rsidR="00E46068" w:rsidRDefault="00622F8E">
      <w:r w:rsidRPr="00622F8E">
        <w:rPr>
          <w:noProof/>
        </w:rPr>
        <w:drawing>
          <wp:inline distT="0" distB="0" distL="0" distR="0" wp14:anchorId="340CB3B1" wp14:editId="6C0EC562">
            <wp:extent cx="5238750" cy="2936240"/>
            <wp:effectExtent l="0" t="0" r="635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8F30E" w14:textId="00FEA7B9" w:rsidR="00416592" w:rsidRDefault="00931BEE">
      <w:r>
        <w:t>Date de visionnement de la vidéo : _________________</w:t>
      </w:r>
    </w:p>
    <w:p w14:paraId="673CFD43" w14:textId="3D392C51" w:rsidR="00416592" w:rsidRDefault="00416592">
      <w:r>
        <w:t>Note</w:t>
      </w:r>
      <w:r w:rsidR="00235A87">
        <w:t>s</w:t>
      </w:r>
    </w:p>
    <w:p w14:paraId="396B58B7" w14:textId="5F4B5109" w:rsidR="00416592" w:rsidRDefault="00416592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70B563" w14:textId="77777777" w:rsidR="007359BB" w:rsidRDefault="007359BB"/>
    <w:p w14:paraId="576C6A06" w14:textId="77777777" w:rsidR="007029EA" w:rsidRDefault="007029EA" w:rsidP="007029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52C48C2" wp14:editId="3EF03FD9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26" name="Carré corné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8F11E" w14:textId="55666657" w:rsidR="007029EA" w:rsidRPr="00B17300" w:rsidRDefault="007029EA" w:rsidP="007029E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C48C2" id="Carré corné 26" o:spid="_x0000_s1032" type="#_x0000_t65" style="position:absolute;margin-left:-64.85pt;margin-top:1.1pt;width:39pt;height:35.4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DinyV+TwIAAP0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17C8F11E" w14:textId="55666657" w:rsidR="007029EA" w:rsidRPr="00B17300" w:rsidRDefault="007029EA" w:rsidP="007029E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1CE4DF6" wp14:editId="02919FF3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D6D9C1" w14:textId="0F3B6DF0" w:rsidR="007029EA" w:rsidRPr="00B17300" w:rsidRDefault="007029EA" w:rsidP="007029EA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CE4DF6" id="Rectangle 27" o:spid="_x0000_s1033" style="position:absolute;margin-left:-76.05pt;margin-top:-6.8pt;width:517pt;height:50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u8dqok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12D6D9C1" w14:textId="0F3B6DF0" w:rsidR="007029EA" w:rsidRPr="00B17300" w:rsidRDefault="007029EA" w:rsidP="007029EA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63DA6630" w14:textId="64757B65" w:rsidR="00B25B33" w:rsidRDefault="00B25B33"/>
    <w:p w14:paraId="44C0F6C4" w14:textId="7B7ADF08" w:rsidR="00B25B33" w:rsidRPr="00866C9D" w:rsidRDefault="00B25B33" w:rsidP="00B25B33">
      <w:r w:rsidRPr="00866C9D">
        <w:rPr>
          <w:b/>
          <w:bCs/>
        </w:rPr>
        <w:t xml:space="preserve">1. Visionnez la </w:t>
      </w:r>
      <w:r>
        <w:rPr>
          <w:b/>
          <w:bCs/>
        </w:rPr>
        <w:t>deuxième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135655">
        <w:t>1</w:t>
      </w:r>
      <w:r w:rsidR="00622F8E">
        <w:t>5</w:t>
      </w:r>
      <w:r>
        <w:t xml:space="preserve"> min </w:t>
      </w:r>
      <w:r w:rsidR="00622F8E">
        <w:t>05</w:t>
      </w:r>
      <w:r>
        <w:t xml:space="preserve"> sec.</w:t>
      </w:r>
    </w:p>
    <w:p w14:paraId="39C79BFD" w14:textId="0F38DDD6" w:rsidR="00B25B33" w:rsidRDefault="00622F8E" w:rsidP="00B25B33">
      <w:r w:rsidRPr="00622F8E">
        <w:rPr>
          <w:noProof/>
        </w:rPr>
        <w:drawing>
          <wp:inline distT="0" distB="0" distL="0" distR="0" wp14:anchorId="13A30FCB" wp14:editId="7162DCE7">
            <wp:extent cx="5238750" cy="2961640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80A22" w14:textId="0CF8B087" w:rsidR="00B25B33" w:rsidRDefault="00931BEE" w:rsidP="00B25B33">
      <w:r>
        <w:t>Date de visionnement de la vidéo : _________________</w:t>
      </w:r>
    </w:p>
    <w:p w14:paraId="6469904B" w14:textId="1FCE5C9A" w:rsidR="00B25B33" w:rsidRDefault="00B25B33" w:rsidP="00B25B33">
      <w:r>
        <w:t>Notes</w:t>
      </w:r>
    </w:p>
    <w:p w14:paraId="40D17433" w14:textId="145E4EDE" w:rsidR="00B25B33" w:rsidRDefault="00B25B33" w:rsidP="00B25B3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4678B3" w14:textId="77777777" w:rsidR="007029EA" w:rsidRDefault="007029EA" w:rsidP="007029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6912CD0" wp14:editId="3A7113D6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28" name="Carré corné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F54F20" w14:textId="0ED9C436" w:rsidR="007029EA" w:rsidRPr="00B17300" w:rsidRDefault="007029EA" w:rsidP="007029E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12CD0" id="Carré corné 28" o:spid="_x0000_s1034" type="#_x0000_t65" style="position:absolute;margin-left:-64.85pt;margin-top:1.1pt;width:39pt;height:35.4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Ci3hNRTwIAAP0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75F54F20" w14:textId="0ED9C436" w:rsidR="007029EA" w:rsidRPr="00B17300" w:rsidRDefault="007029EA" w:rsidP="007029E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F12BE5A" wp14:editId="2D1D52B8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E96EA4" w14:textId="326F0D64" w:rsidR="007029EA" w:rsidRPr="00B17300" w:rsidRDefault="007029EA" w:rsidP="007029EA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12BE5A" id="Rectangle 29" o:spid="_x0000_s1035" style="position:absolute;margin-left:-76.05pt;margin-top:-6.8pt;width:517pt;height:50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+4ZcjU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5EE96EA4" w14:textId="326F0D64" w:rsidR="007029EA" w:rsidRPr="00B17300" w:rsidRDefault="007029EA" w:rsidP="007029EA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39AEA1DC" w14:textId="68D90472" w:rsidR="00AE3FDC" w:rsidRDefault="00AE3FDC"/>
    <w:p w14:paraId="3895E239" w14:textId="77F31251" w:rsidR="00AE3FDC" w:rsidRPr="00866C9D" w:rsidRDefault="00AE3FDC" w:rsidP="00AE3FDC">
      <w:r w:rsidRPr="00866C9D">
        <w:rPr>
          <w:b/>
          <w:bCs/>
        </w:rPr>
        <w:t xml:space="preserve">1. Visionnez la </w:t>
      </w:r>
      <w:r w:rsidR="00EF4A3C">
        <w:rPr>
          <w:b/>
          <w:bCs/>
        </w:rPr>
        <w:t>troisième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622F8E">
        <w:t>14</w:t>
      </w:r>
      <w:r>
        <w:t xml:space="preserve"> min </w:t>
      </w:r>
      <w:r w:rsidR="00622F8E">
        <w:t>17</w:t>
      </w:r>
      <w:r>
        <w:t xml:space="preserve"> sec.</w:t>
      </w:r>
    </w:p>
    <w:p w14:paraId="1F698506" w14:textId="4C562E04" w:rsidR="00AE3FDC" w:rsidRDefault="00622F8E">
      <w:r w:rsidRPr="00622F8E">
        <w:rPr>
          <w:noProof/>
        </w:rPr>
        <w:drawing>
          <wp:inline distT="0" distB="0" distL="0" distR="0" wp14:anchorId="21302566" wp14:editId="177772BE">
            <wp:extent cx="5238750" cy="2954020"/>
            <wp:effectExtent l="0" t="0" r="635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5E6D7" w14:textId="7360DD31" w:rsidR="00AE3FDC" w:rsidRDefault="00931BEE">
      <w:r>
        <w:t>Date de visionnement de la vidéo : _________________</w:t>
      </w:r>
    </w:p>
    <w:p w14:paraId="35C650AA" w14:textId="42A67BFB" w:rsidR="00CA62F5" w:rsidRDefault="00CA62F5" w:rsidP="00CA62F5">
      <w:r>
        <w:t>Notes</w:t>
      </w:r>
    </w:p>
    <w:p w14:paraId="33961925" w14:textId="2A9B54F2" w:rsidR="001B46C6" w:rsidRDefault="00CA62F5" w:rsidP="00CA62F5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C8F394B" w14:textId="77777777" w:rsidR="007029EA" w:rsidRDefault="007029EA" w:rsidP="007029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D95BE3A" wp14:editId="44AF7197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30" name="Carré corné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18EB7" w14:textId="606D925E" w:rsidR="007029EA" w:rsidRPr="00B17300" w:rsidRDefault="007029EA" w:rsidP="007029E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5BE3A" id="Carré corné 30" o:spid="_x0000_s1036" type="#_x0000_t65" style="position:absolute;margin-left:-64.85pt;margin-top:1.1pt;width:39pt;height:35.4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69618EB7" w14:textId="606D925E" w:rsidR="007029EA" w:rsidRPr="00B17300" w:rsidRDefault="007029EA" w:rsidP="007029E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9A58261" wp14:editId="7D877284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ACF711" w14:textId="4A1EBFE2" w:rsidR="007029EA" w:rsidRPr="00B17300" w:rsidRDefault="007029EA" w:rsidP="007029EA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A58261" id="Rectangle 31" o:spid="_x0000_s1037" style="position:absolute;margin-left:-76.05pt;margin-top:-6.8pt;width:517pt;height:50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" fillcolor="black [3200]" strokecolor="white [3201]" strokeweight="1.5pt">
                <v:textbox>
                  <w:txbxContent>
                    <w:p w14:paraId="5EACF711" w14:textId="4A1EBFE2" w:rsidR="007029EA" w:rsidRPr="00B17300" w:rsidRDefault="007029EA" w:rsidP="007029EA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743CD7D2" w14:textId="51341812" w:rsidR="00AE3FDC" w:rsidRDefault="00AE3FDC"/>
    <w:p w14:paraId="660FB6F7" w14:textId="431674ED" w:rsidR="00054FC9" w:rsidRDefault="00054FC9">
      <w:r w:rsidRPr="00866C9D">
        <w:rPr>
          <w:b/>
          <w:bCs/>
        </w:rPr>
        <w:t xml:space="preserve">1. Visionnez la </w:t>
      </w:r>
      <w:r w:rsidR="00EF4A3C">
        <w:rPr>
          <w:b/>
          <w:bCs/>
        </w:rPr>
        <w:t>quatrième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1</w:t>
      </w:r>
      <w:r w:rsidR="00622F8E">
        <w:t>4</w:t>
      </w:r>
      <w:r>
        <w:t xml:space="preserve"> min </w:t>
      </w:r>
      <w:r w:rsidR="00622F8E">
        <w:t>15</w:t>
      </w:r>
      <w:r>
        <w:t xml:space="preserve"> sec.</w:t>
      </w:r>
    </w:p>
    <w:p w14:paraId="6CE0D23F" w14:textId="38FB2369" w:rsidR="00054FC9" w:rsidRDefault="00622F8E">
      <w:r w:rsidRPr="00622F8E">
        <w:rPr>
          <w:noProof/>
        </w:rPr>
        <w:drawing>
          <wp:inline distT="0" distB="0" distL="0" distR="0" wp14:anchorId="158A589A" wp14:editId="1C18F2B4">
            <wp:extent cx="5238750" cy="2950845"/>
            <wp:effectExtent l="0" t="0" r="635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B2FDD" w14:textId="71E5CA0F" w:rsidR="00054FC9" w:rsidRDefault="00931BEE">
      <w:r>
        <w:t>Date de visionnement de la vidéo : _________________</w:t>
      </w:r>
    </w:p>
    <w:p w14:paraId="542694C5" w14:textId="2A297DB4" w:rsidR="00054FC9" w:rsidRDefault="00054FC9" w:rsidP="00054FC9">
      <w:r>
        <w:t>Notes</w:t>
      </w:r>
    </w:p>
    <w:p w14:paraId="67262940" w14:textId="746F87CB" w:rsidR="00054FC9" w:rsidRDefault="00054FC9" w:rsidP="00054FC9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1049D5" w14:textId="77777777" w:rsidR="007029EA" w:rsidRDefault="007029EA" w:rsidP="007029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4ED353D" wp14:editId="0B203C3B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32" name="Carré corné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41912" w14:textId="546FD36C" w:rsidR="007029EA" w:rsidRPr="00B17300" w:rsidRDefault="007029EA" w:rsidP="007029E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D353D" id="Carré corné 32" o:spid="_x0000_s1038" type="#_x0000_t65" style="position:absolute;margin-left:-64.85pt;margin-top:1.1pt;width:39pt;height:35.4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AuoypOTwIAAP4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18B41912" w14:textId="546FD36C" w:rsidR="007029EA" w:rsidRPr="00B17300" w:rsidRDefault="007029EA" w:rsidP="007029E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EB35974" wp14:editId="717BB5EB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328475" w14:textId="415304C4" w:rsidR="007029EA" w:rsidRPr="00B17300" w:rsidRDefault="007029EA" w:rsidP="007029EA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B35974" id="Rectangle 33" o:spid="_x0000_s1039" style="position:absolute;margin-left:-76.05pt;margin-top:-6.8pt;width:517pt;height:50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c9i0vk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50328475" w14:textId="415304C4" w:rsidR="007029EA" w:rsidRPr="00B17300" w:rsidRDefault="007029EA" w:rsidP="007029EA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1A7C1821" w14:textId="25B66A34" w:rsidR="000E37D3" w:rsidRDefault="000E37D3" w:rsidP="00054FC9"/>
    <w:p w14:paraId="7F453616" w14:textId="7C3E801B" w:rsidR="000E37D3" w:rsidRDefault="000E37D3" w:rsidP="000E37D3">
      <w:r w:rsidRPr="00866C9D">
        <w:rPr>
          <w:b/>
          <w:bCs/>
        </w:rPr>
        <w:t xml:space="preserve">1. Visionnez la </w:t>
      </w:r>
      <w:r>
        <w:rPr>
          <w:b/>
          <w:bCs/>
        </w:rPr>
        <w:t>cinquième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0A480D">
        <w:t>1</w:t>
      </w:r>
      <w:r w:rsidR="00622F8E">
        <w:t>8</w:t>
      </w:r>
      <w:r>
        <w:t xml:space="preserve"> min </w:t>
      </w:r>
      <w:r w:rsidR="00622F8E">
        <w:t>56</w:t>
      </w:r>
      <w:r>
        <w:t xml:space="preserve"> sec.</w:t>
      </w:r>
    </w:p>
    <w:p w14:paraId="1D38EE78" w14:textId="5285964C" w:rsidR="000E37D3" w:rsidRDefault="00622F8E" w:rsidP="000E37D3">
      <w:r w:rsidRPr="00622F8E">
        <w:rPr>
          <w:noProof/>
        </w:rPr>
        <w:drawing>
          <wp:inline distT="0" distB="0" distL="0" distR="0" wp14:anchorId="69E3D273" wp14:editId="166DE2F2">
            <wp:extent cx="5238750" cy="2942590"/>
            <wp:effectExtent l="0" t="0" r="6350" b="381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12A77" w14:textId="39CD1CDA" w:rsidR="000E37D3" w:rsidRDefault="000E37D3" w:rsidP="000E37D3">
      <w:r>
        <w:t>Date de visionnement de la vidéo : _________________</w:t>
      </w:r>
    </w:p>
    <w:p w14:paraId="0F66EBE7" w14:textId="77777777" w:rsidR="000E37D3" w:rsidRDefault="000E37D3" w:rsidP="000E37D3">
      <w:r>
        <w:t>Notes</w:t>
      </w:r>
    </w:p>
    <w:p w14:paraId="15986A78" w14:textId="77777777" w:rsidR="000A480D" w:rsidRDefault="000E37D3" w:rsidP="000E37D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A74BA22" w14:textId="0BCB696E" w:rsidR="000E37D3" w:rsidRDefault="000E37D3" w:rsidP="000E37D3">
      <w:r>
        <w:t>_____________________________________________________________________________________</w:t>
      </w:r>
    </w:p>
    <w:p w14:paraId="241C5E85" w14:textId="77777777" w:rsidR="007029EA" w:rsidRDefault="007029EA" w:rsidP="007029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62D2BB" wp14:editId="3D3B3589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34" name="Carré corné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A9A89" w14:textId="3022D4D5" w:rsidR="007029EA" w:rsidRPr="00B17300" w:rsidRDefault="007029EA" w:rsidP="007029E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2D2BB" id="Carré corné 34" o:spid="_x0000_s1040" type="#_x0000_t65" style="position:absolute;margin-left:-64.85pt;margin-top:1.1pt;width:39pt;height:35.4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BY4XnUTwIAAP4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28EA9A89" w14:textId="3022D4D5" w:rsidR="007029EA" w:rsidRPr="00B17300" w:rsidRDefault="007029EA" w:rsidP="007029E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381AE4D" wp14:editId="4108782B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37509C" w14:textId="4C4E0835" w:rsidR="007029EA" w:rsidRPr="00B17300" w:rsidRDefault="007029EA" w:rsidP="007029EA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81AE4D" id="Rectangle 36" o:spid="_x0000_s1041" style="position:absolute;margin-left:-76.05pt;margin-top:-6.8pt;width:517pt;height:50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BZrnJE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4B37509C" w14:textId="4C4E0835" w:rsidR="007029EA" w:rsidRPr="00B17300" w:rsidRDefault="007029EA" w:rsidP="007029EA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059E4E45" w14:textId="00517DFC" w:rsidR="000E37D3" w:rsidRDefault="000E37D3" w:rsidP="00054FC9"/>
    <w:p w14:paraId="555D8356" w14:textId="1DD2B19A" w:rsidR="000E37D3" w:rsidRDefault="000E37D3" w:rsidP="000E37D3">
      <w:r w:rsidRPr="00866C9D">
        <w:rPr>
          <w:b/>
          <w:bCs/>
        </w:rPr>
        <w:t xml:space="preserve">1. Visionnez la </w:t>
      </w:r>
      <w:r>
        <w:rPr>
          <w:b/>
          <w:bCs/>
        </w:rPr>
        <w:t>sixième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890F9C">
        <w:t>1</w:t>
      </w:r>
      <w:r w:rsidR="00622F8E">
        <w:t>9</w:t>
      </w:r>
      <w:r>
        <w:t xml:space="preserve"> min </w:t>
      </w:r>
      <w:r w:rsidR="00622F8E">
        <w:t>42</w:t>
      </w:r>
      <w:r>
        <w:t xml:space="preserve"> sec.</w:t>
      </w:r>
    </w:p>
    <w:p w14:paraId="7F8463F6" w14:textId="09AB98D3" w:rsidR="000E37D3" w:rsidRDefault="00622F8E" w:rsidP="000E37D3">
      <w:r w:rsidRPr="00622F8E">
        <w:rPr>
          <w:noProof/>
        </w:rPr>
        <w:drawing>
          <wp:inline distT="0" distB="0" distL="0" distR="0" wp14:anchorId="17128749" wp14:editId="5CCA62C4">
            <wp:extent cx="5238750" cy="2941955"/>
            <wp:effectExtent l="0" t="0" r="6350" b="444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BDFE3" w14:textId="77777777" w:rsidR="000E37D3" w:rsidRDefault="000E37D3" w:rsidP="000E37D3">
      <w:r>
        <w:t>Date de visionnement de la vidéo : _________________</w:t>
      </w:r>
    </w:p>
    <w:p w14:paraId="1DC8C356" w14:textId="77777777" w:rsidR="000E37D3" w:rsidRDefault="000E37D3" w:rsidP="000E37D3">
      <w:r>
        <w:t>Notes</w:t>
      </w:r>
    </w:p>
    <w:p w14:paraId="496D116C" w14:textId="77777777" w:rsidR="00890F9C" w:rsidRDefault="000E37D3" w:rsidP="000E37D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9FA72BD" w14:textId="7936E145" w:rsidR="000E37D3" w:rsidRDefault="000E37D3" w:rsidP="000E37D3">
      <w:r>
        <w:t>_____________________________________________________________________________________</w:t>
      </w:r>
    </w:p>
    <w:p w14:paraId="6E134DC7" w14:textId="77777777" w:rsidR="007029EA" w:rsidRDefault="007029EA" w:rsidP="007029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59BB563" wp14:editId="718A9EF5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39" name="Carré corn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DB0FE" w14:textId="7D4735FC" w:rsidR="007029EA" w:rsidRPr="00B17300" w:rsidRDefault="007029EA" w:rsidP="007029E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BB563" id="Carré corné 39" o:spid="_x0000_s1042" type="#_x0000_t65" style="position:absolute;margin-left:-64.85pt;margin-top:1.1pt;width:39pt;height:35.4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C1IpgUTwIAAP4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689DB0FE" w14:textId="7D4735FC" w:rsidR="007029EA" w:rsidRPr="00B17300" w:rsidRDefault="007029EA" w:rsidP="007029E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E0110EA" wp14:editId="39F2E136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9BF504" w14:textId="7CFB297F" w:rsidR="007029EA" w:rsidRPr="00B17300" w:rsidRDefault="007029EA" w:rsidP="007029EA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0110EA" id="Rectangle 44" o:spid="_x0000_s1043" style="position:absolute;margin-left:-76.05pt;margin-top:-6.8pt;width:517pt;height:50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6FkG5E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049BF504" w14:textId="7CFB297F" w:rsidR="007029EA" w:rsidRPr="00B17300" w:rsidRDefault="007029EA" w:rsidP="007029EA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14:paraId="37AB39A4" w14:textId="57942A3C" w:rsidR="000E37D3" w:rsidRDefault="000E37D3" w:rsidP="00054FC9"/>
    <w:p w14:paraId="6A9935EB" w14:textId="1A857183" w:rsidR="0091150F" w:rsidRDefault="0091150F" w:rsidP="0091150F">
      <w:r w:rsidRPr="00866C9D">
        <w:rPr>
          <w:b/>
          <w:bCs/>
        </w:rPr>
        <w:t xml:space="preserve">1. Visionnez la </w:t>
      </w:r>
      <w:r>
        <w:rPr>
          <w:b/>
          <w:bCs/>
        </w:rPr>
        <w:t>septième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622F8E">
        <w:t>21</w:t>
      </w:r>
      <w:r>
        <w:t xml:space="preserve"> min </w:t>
      </w:r>
      <w:r w:rsidR="00622F8E">
        <w:t>18</w:t>
      </w:r>
      <w:r>
        <w:t xml:space="preserve"> sec.</w:t>
      </w:r>
    </w:p>
    <w:p w14:paraId="12B66518" w14:textId="7F1AB377" w:rsidR="0091150F" w:rsidRDefault="00622F8E" w:rsidP="0091150F">
      <w:r w:rsidRPr="00622F8E">
        <w:rPr>
          <w:noProof/>
        </w:rPr>
        <w:drawing>
          <wp:inline distT="0" distB="0" distL="0" distR="0" wp14:anchorId="3E63DC22" wp14:editId="53B4E11F">
            <wp:extent cx="5238750" cy="2947670"/>
            <wp:effectExtent l="0" t="0" r="635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112B2" w14:textId="4BB3FDAE" w:rsidR="0091150F" w:rsidRDefault="0091150F" w:rsidP="0091150F">
      <w:r>
        <w:t>Date de visionnement de la vidéo : _________________</w:t>
      </w:r>
    </w:p>
    <w:p w14:paraId="134733B9" w14:textId="77777777" w:rsidR="0091150F" w:rsidRDefault="0091150F" w:rsidP="0091150F">
      <w:r>
        <w:t>Notes</w:t>
      </w:r>
    </w:p>
    <w:p w14:paraId="1306ED2B" w14:textId="0A18EF8E" w:rsidR="0091150F" w:rsidRDefault="0091150F" w:rsidP="00054FC9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3A925B" w14:textId="77777777" w:rsidR="007029EA" w:rsidRDefault="007029EA" w:rsidP="007029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30D7A8A" wp14:editId="130CC656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99" name="Carré corné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C92A6" w14:textId="5E8E25C3" w:rsidR="007029EA" w:rsidRPr="006D6D0B" w:rsidRDefault="007029EA" w:rsidP="007029EA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D7A8A" id="Carré corné 99" o:spid="_x0000_s1044" type="#_x0000_t65" style="position:absolute;margin-left:-64.85pt;margin-top:1.1pt;width:39pt;height:35.4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D1Y647TwIAAP4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758C92A6" w14:textId="5E8E25C3" w:rsidR="007029EA" w:rsidRPr="006D6D0B" w:rsidRDefault="007029EA" w:rsidP="007029EA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8430581" wp14:editId="4E36F3A3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E2D60E" w14:textId="77777777" w:rsidR="007029EA" w:rsidRPr="00B17300" w:rsidRDefault="007029EA" w:rsidP="007029EA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Après la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430581" id="Rectangle 100" o:spid="_x0000_s1045" style="position:absolute;margin-left:-76.05pt;margin-top:-6.8pt;width:517pt;height:50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qBgwy0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2CE2D60E" w14:textId="77777777" w:rsidR="007029EA" w:rsidRPr="00B17300" w:rsidRDefault="007029EA" w:rsidP="007029EA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Après la formation</w:t>
                      </w:r>
                    </w:p>
                  </w:txbxContent>
                </v:textbox>
              </v:rect>
            </w:pict>
          </mc:Fallback>
        </mc:AlternateContent>
      </w:r>
    </w:p>
    <w:p w14:paraId="041CDD64" w14:textId="6265F2BC" w:rsidR="00054FC9" w:rsidRDefault="00054FC9"/>
    <w:p w14:paraId="0468E078" w14:textId="77777777" w:rsidR="007029EA" w:rsidRDefault="007029EA">
      <w:pPr>
        <w:rPr>
          <w:i/>
          <w:iCs/>
          <w:sz w:val="32"/>
          <w:szCs w:val="32"/>
        </w:rPr>
      </w:pPr>
    </w:p>
    <w:p w14:paraId="1D49263A" w14:textId="0E4B9391" w:rsidR="0083173F" w:rsidRDefault="002553AE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Vous avez terminé de visionner les vidéos de la formation. </w:t>
      </w:r>
    </w:p>
    <w:p w14:paraId="73DD7D79" w14:textId="03B7ADE4" w:rsidR="002553AE" w:rsidRDefault="0083173F">
      <w:pPr>
        <w:rPr>
          <w:b/>
          <w:bCs/>
        </w:rPr>
      </w:pPr>
      <w:r w:rsidRPr="00866C9D">
        <w:rPr>
          <w:b/>
          <w:bCs/>
        </w:rPr>
        <w:t xml:space="preserve">1. </w:t>
      </w:r>
      <w:r w:rsidR="00F96DDF">
        <w:rPr>
          <w:b/>
          <w:bCs/>
        </w:rPr>
        <w:t>(Facultatif) Selon les directives de votre organisation, v</w:t>
      </w:r>
      <w:r>
        <w:rPr>
          <w:b/>
          <w:bCs/>
        </w:rPr>
        <w:t>euillez faire le</w:t>
      </w:r>
      <w:r w:rsidR="00FB390A">
        <w:rPr>
          <w:b/>
          <w:bCs/>
        </w:rPr>
        <w:t xml:space="preserve"> </w:t>
      </w:r>
      <w:r>
        <w:rPr>
          <w:b/>
          <w:bCs/>
        </w:rPr>
        <w:t xml:space="preserve">questionnaire de validation des apprentissages </w:t>
      </w:r>
      <w:r w:rsidR="00293BBD">
        <w:rPr>
          <w:b/>
          <w:bCs/>
        </w:rPr>
        <w:t>en cliquant sur la rubrique encadrée en rouge.</w:t>
      </w:r>
    </w:p>
    <w:p w14:paraId="2D2E2C29" w14:textId="16DC836A" w:rsidR="0083173F" w:rsidRDefault="000335FA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B0C7A4" wp14:editId="34210E4C">
                <wp:simplePos x="0" y="0"/>
                <wp:positionH relativeFrom="column">
                  <wp:posOffset>1307758</wp:posOffset>
                </wp:positionH>
                <wp:positionV relativeFrom="paragraph">
                  <wp:posOffset>2779786</wp:posOffset>
                </wp:positionV>
                <wp:extent cx="3251005" cy="254586"/>
                <wp:effectExtent l="12700" t="12700" r="13335" b="127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005" cy="25458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D3860" id="Rectangle 19" o:spid="_x0000_s1026" style="position:absolute;margin-left:102.95pt;margin-top:218.9pt;width:256pt;height:20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" fillcolor="white [3201]" strokecolor="red" strokeweight="1.5pt">
                <v:fill opacity="0"/>
              </v:rect>
            </w:pict>
          </mc:Fallback>
        </mc:AlternateContent>
      </w:r>
      <w:r w:rsidRPr="000335FA">
        <w:rPr>
          <w:b/>
          <w:bCs/>
          <w:noProof/>
        </w:rPr>
        <w:drawing>
          <wp:inline distT="0" distB="0" distL="0" distR="0" wp14:anchorId="45549352" wp14:editId="415CFDE1">
            <wp:extent cx="5238750" cy="3113405"/>
            <wp:effectExtent l="0" t="0" r="635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8005F" w14:textId="77777777" w:rsidR="000335FA" w:rsidRDefault="000335FA" w:rsidP="00516BA3"/>
    <w:p w14:paraId="21E13229" w14:textId="1D686499" w:rsidR="00516BA3" w:rsidRDefault="00516BA3" w:rsidP="00516BA3">
      <w:r>
        <w:t xml:space="preserve">Durée approximative du questionnaire : </w:t>
      </w:r>
      <w:r w:rsidR="00650D05">
        <w:t>25 min.</w:t>
      </w:r>
    </w:p>
    <w:p w14:paraId="574E07EA" w14:textId="50D1533E" w:rsidR="00516BA3" w:rsidRDefault="00516BA3" w:rsidP="00786EF6">
      <w:pPr>
        <w:spacing w:line="480" w:lineRule="auto"/>
      </w:pPr>
      <w:r>
        <w:t xml:space="preserve">Date de </w:t>
      </w:r>
      <w:r w:rsidR="009902A5">
        <w:t>la réalisation du questionnaire</w:t>
      </w:r>
      <w:r>
        <w:t> : _________________</w:t>
      </w:r>
      <w:r w:rsidR="00786EF6">
        <w:br/>
        <w:t>Résultat : _________</w:t>
      </w:r>
    </w:p>
    <w:p w14:paraId="08AA43DF" w14:textId="2AABEF9E" w:rsidR="00660871" w:rsidRDefault="009902A5" w:rsidP="001232F2">
      <w:pPr>
        <w:spacing w:line="360" w:lineRule="auto"/>
      </w:pPr>
      <w:r>
        <w:t xml:space="preserve">Signature </w:t>
      </w:r>
      <w:r w:rsidR="00450D5C">
        <w:t>approbat</w:t>
      </w:r>
      <w:r w:rsidR="00CA28BB">
        <w:t>ive</w:t>
      </w:r>
      <w:r>
        <w:t> :</w:t>
      </w:r>
      <w:r w:rsidR="00450D5C">
        <w:t xml:space="preserve"> </w:t>
      </w:r>
      <w:r>
        <w:t>____________________________________________</w:t>
      </w:r>
      <w:r w:rsidR="00450D5C">
        <w:br/>
      </w:r>
    </w:p>
    <w:sectPr w:rsidR="00660871" w:rsidSect="00660871">
      <w:footerReference w:type="even" r:id="rId16"/>
      <w:footerReference w:type="default" r:id="rId17"/>
      <w:pgSz w:w="11907" w:h="16839" w:code="9"/>
      <w:pgMar w:top="994" w:right="2174" w:bottom="1771" w:left="1483" w:header="432" w:footer="763" w:gutter="0"/>
      <w:pgNumType w:fmt="numberInDash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FDA6D" w14:textId="77777777" w:rsidR="00CF7894" w:rsidRDefault="00CF7894">
      <w:pPr>
        <w:spacing w:after="0" w:line="240" w:lineRule="auto"/>
      </w:pPr>
      <w:r>
        <w:separator/>
      </w:r>
    </w:p>
  </w:endnote>
  <w:endnote w:type="continuationSeparator" w:id="0">
    <w:p w14:paraId="126C6480" w14:textId="77777777" w:rsidR="00CF7894" w:rsidRDefault="00CF7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58163801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8023218" w14:textId="0976D702" w:rsidR="00660871" w:rsidRDefault="00660871" w:rsidP="00987172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B30BE52" w14:textId="77777777" w:rsidR="00660871" w:rsidRDefault="0066087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89447373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E810C19" w14:textId="5085B913" w:rsidR="00660871" w:rsidRDefault="00660871" w:rsidP="00987172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- 2 -</w:t>
        </w:r>
        <w:r>
          <w:rPr>
            <w:rStyle w:val="Numrodepage"/>
          </w:rPr>
          <w:fldChar w:fldCharType="end"/>
        </w:r>
      </w:p>
    </w:sdtContent>
  </w:sdt>
  <w:p w14:paraId="6273ED13" w14:textId="653B60DA" w:rsidR="008811D8" w:rsidRDefault="008811D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4417D" w14:textId="77777777" w:rsidR="00CF7894" w:rsidRDefault="00CF7894">
      <w:pPr>
        <w:spacing w:after="0" w:line="240" w:lineRule="auto"/>
      </w:pPr>
      <w:r>
        <w:separator/>
      </w:r>
    </w:p>
  </w:footnote>
  <w:footnote w:type="continuationSeparator" w:id="0">
    <w:p w14:paraId="0078F977" w14:textId="77777777" w:rsidR="00CF7894" w:rsidRDefault="00CF78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002786"/>
    <w:multiLevelType w:val="hybridMultilevel"/>
    <w:tmpl w:val="E75423A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8C2F04"/>
    <w:multiLevelType w:val="hybridMultilevel"/>
    <w:tmpl w:val="5104916A"/>
    <w:lvl w:ilvl="0" w:tplc="0238862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95457"/>
    <w:multiLevelType w:val="hybridMultilevel"/>
    <w:tmpl w:val="A466689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133FD1"/>
    <w:multiLevelType w:val="hybridMultilevel"/>
    <w:tmpl w:val="E8F0C28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E101E6"/>
    <w:multiLevelType w:val="hybridMultilevel"/>
    <w:tmpl w:val="E890838C"/>
    <w:lvl w:ilvl="0" w:tplc="0238862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D31F5E"/>
    <w:multiLevelType w:val="hybridMultilevel"/>
    <w:tmpl w:val="3F54E3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D65C70"/>
    <w:multiLevelType w:val="hybridMultilevel"/>
    <w:tmpl w:val="0338CD60"/>
    <w:lvl w:ilvl="0" w:tplc="0238862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783EAE"/>
    <w:multiLevelType w:val="hybridMultilevel"/>
    <w:tmpl w:val="139808AA"/>
    <w:lvl w:ilvl="0" w:tplc="DE0C208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2"/>
  </w:num>
  <w:num w:numId="13">
    <w:abstractNumId w:val="13"/>
  </w:num>
  <w:num w:numId="14">
    <w:abstractNumId w:val="10"/>
  </w:num>
  <w:num w:numId="15">
    <w:abstractNumId w:val="11"/>
  </w:num>
  <w:num w:numId="16">
    <w:abstractNumId w:val="14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D67"/>
    <w:rsid w:val="000335FA"/>
    <w:rsid w:val="00036AD3"/>
    <w:rsid w:val="00054FC9"/>
    <w:rsid w:val="00057A0A"/>
    <w:rsid w:val="000A480D"/>
    <w:rsid w:val="000E37D3"/>
    <w:rsid w:val="00107285"/>
    <w:rsid w:val="001232F2"/>
    <w:rsid w:val="00123376"/>
    <w:rsid w:val="00135655"/>
    <w:rsid w:val="001907A1"/>
    <w:rsid w:val="001B46C6"/>
    <w:rsid w:val="001D6D64"/>
    <w:rsid w:val="001E0073"/>
    <w:rsid w:val="002136D0"/>
    <w:rsid w:val="00226BA9"/>
    <w:rsid w:val="00235A87"/>
    <w:rsid w:val="002553AE"/>
    <w:rsid w:val="00293BBD"/>
    <w:rsid w:val="002D52DF"/>
    <w:rsid w:val="002E7E46"/>
    <w:rsid w:val="003241E8"/>
    <w:rsid w:val="00376528"/>
    <w:rsid w:val="003E1063"/>
    <w:rsid w:val="003F46EA"/>
    <w:rsid w:val="00416592"/>
    <w:rsid w:val="00443EB2"/>
    <w:rsid w:val="00450D5C"/>
    <w:rsid w:val="004C0B52"/>
    <w:rsid w:val="004E6157"/>
    <w:rsid w:val="004F158C"/>
    <w:rsid w:val="00516BA3"/>
    <w:rsid w:val="00530D77"/>
    <w:rsid w:val="00566907"/>
    <w:rsid w:val="005840C8"/>
    <w:rsid w:val="00591C0E"/>
    <w:rsid w:val="005B461D"/>
    <w:rsid w:val="005C1D67"/>
    <w:rsid w:val="00622F8E"/>
    <w:rsid w:val="00650D05"/>
    <w:rsid w:val="00655D5C"/>
    <w:rsid w:val="00660871"/>
    <w:rsid w:val="006A44AC"/>
    <w:rsid w:val="006B2D3C"/>
    <w:rsid w:val="006F4288"/>
    <w:rsid w:val="007029EA"/>
    <w:rsid w:val="007359BB"/>
    <w:rsid w:val="00756A72"/>
    <w:rsid w:val="00786EF6"/>
    <w:rsid w:val="007A6F77"/>
    <w:rsid w:val="007C59FE"/>
    <w:rsid w:val="007D115B"/>
    <w:rsid w:val="007D6E3A"/>
    <w:rsid w:val="00824236"/>
    <w:rsid w:val="00826A70"/>
    <w:rsid w:val="0083173F"/>
    <w:rsid w:val="00863BD3"/>
    <w:rsid w:val="00866C9D"/>
    <w:rsid w:val="008811D8"/>
    <w:rsid w:val="00890F9C"/>
    <w:rsid w:val="008C10A2"/>
    <w:rsid w:val="008D2AC7"/>
    <w:rsid w:val="008D2F81"/>
    <w:rsid w:val="008F10BA"/>
    <w:rsid w:val="0091150F"/>
    <w:rsid w:val="00931BEE"/>
    <w:rsid w:val="009902A5"/>
    <w:rsid w:val="00995788"/>
    <w:rsid w:val="009A21E2"/>
    <w:rsid w:val="009B6F10"/>
    <w:rsid w:val="009E03FC"/>
    <w:rsid w:val="00A301EA"/>
    <w:rsid w:val="00A36FE6"/>
    <w:rsid w:val="00A6727E"/>
    <w:rsid w:val="00AA12EA"/>
    <w:rsid w:val="00AE3FDC"/>
    <w:rsid w:val="00AF0B88"/>
    <w:rsid w:val="00B17300"/>
    <w:rsid w:val="00B221B5"/>
    <w:rsid w:val="00B25B33"/>
    <w:rsid w:val="00B854BB"/>
    <w:rsid w:val="00BA2145"/>
    <w:rsid w:val="00C44BBD"/>
    <w:rsid w:val="00C632EC"/>
    <w:rsid w:val="00C63FE2"/>
    <w:rsid w:val="00C87824"/>
    <w:rsid w:val="00CA28BB"/>
    <w:rsid w:val="00CA62F5"/>
    <w:rsid w:val="00CD3F6D"/>
    <w:rsid w:val="00CE1159"/>
    <w:rsid w:val="00CF15A9"/>
    <w:rsid w:val="00CF6A2C"/>
    <w:rsid w:val="00CF6C29"/>
    <w:rsid w:val="00CF7894"/>
    <w:rsid w:val="00D22FA1"/>
    <w:rsid w:val="00DD7670"/>
    <w:rsid w:val="00DF4B40"/>
    <w:rsid w:val="00E46068"/>
    <w:rsid w:val="00E50755"/>
    <w:rsid w:val="00E639E4"/>
    <w:rsid w:val="00EE2591"/>
    <w:rsid w:val="00EF4A3C"/>
    <w:rsid w:val="00F07D57"/>
    <w:rsid w:val="00F22B99"/>
    <w:rsid w:val="00F235DA"/>
    <w:rsid w:val="00F60442"/>
    <w:rsid w:val="00F96DDF"/>
    <w:rsid w:val="00FB1316"/>
    <w:rsid w:val="00FB3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FE685"/>
  <w15:chartTrackingRefBased/>
  <w15:docId w15:val="{3949435B-8D41-514B-B753-4CFA6D75E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fr-FR" w:eastAsia="ja-JP" w:bidi="fr-FR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FE2"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itredulivre">
    <w:name w:val="Book Title"/>
    <w:basedOn w:val="Policepardfaut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</w:rPr>
  </w:style>
  <w:style w:type="paragraph" w:styleId="Titre">
    <w:name w:val="Title"/>
    <w:basedOn w:val="Normal"/>
    <w:link w:val="TitreC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Sous-titre">
    <w:name w:val="Subtitle"/>
    <w:basedOn w:val="Normal"/>
    <w:link w:val="Sous-titreC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Sous-titreCar">
    <w:name w:val="Sous-titre Car"/>
    <w:basedOn w:val="Policepardfaut"/>
    <w:link w:val="Sous-titre"/>
    <w:uiPriority w:val="2"/>
    <w:rPr>
      <w:rFonts w:eastAsiaTheme="minorEastAsia"/>
      <w:i/>
      <w:sz w:val="48"/>
    </w:rPr>
  </w:style>
  <w:style w:type="paragraph" w:styleId="Date">
    <w:name w:val="Date"/>
    <w:basedOn w:val="Normal"/>
    <w:next w:val="Titre1"/>
    <w:link w:val="DateCar"/>
    <w:uiPriority w:val="3"/>
    <w:qFormat/>
    <w:pPr>
      <w:spacing w:before="480" w:after="60" w:line="240" w:lineRule="auto"/>
    </w:pPr>
    <w:rPr>
      <w:sz w:val="32"/>
    </w:rPr>
  </w:style>
  <w:style w:type="character" w:customStyle="1" w:styleId="DateCar">
    <w:name w:val="Date Car"/>
    <w:basedOn w:val="Policepardfaut"/>
    <w:link w:val="Date"/>
    <w:uiPriority w:val="3"/>
    <w:rPr>
      <w:sz w:val="32"/>
    </w:rPr>
  </w:style>
  <w:style w:type="paragraph" w:styleId="Pieddepage">
    <w:name w:val="footer"/>
    <w:basedOn w:val="Normal"/>
    <w:link w:val="PieddepageCar"/>
    <w:uiPriority w:val="99"/>
    <w:unhideWhenUsed/>
    <w:qFormat/>
    <w:pPr>
      <w:spacing w:after="0" w:line="240" w:lineRule="auto"/>
    </w:pPr>
    <w:rPr>
      <w:b/>
      <w:sz w:val="36"/>
    </w:rPr>
  </w:style>
  <w:style w:type="character" w:customStyle="1" w:styleId="PieddepageCar">
    <w:name w:val="Pied de page Car"/>
    <w:basedOn w:val="Policepardfaut"/>
    <w:link w:val="Pieddepage"/>
    <w:uiPriority w:val="99"/>
    <w:rPr>
      <w:b/>
      <w:sz w:val="36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qFormat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Accentuation">
    <w:name w:val="Emphasis"/>
    <w:basedOn w:val="Policepardfaut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Accentuationintense">
    <w:name w:val="Intense Emphasis"/>
    <w:basedOn w:val="Policepardfaut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b/>
      <w:i/>
      <w:iCs/>
      <w:sz w:val="36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CitationCar">
    <w:name w:val="Citation Car"/>
    <w:basedOn w:val="Policepardfaut"/>
    <w:link w:val="Citation"/>
    <w:uiPriority w:val="29"/>
    <w:semiHidden/>
    <w:rPr>
      <w:iCs/>
      <w:sz w:val="36"/>
    </w:rPr>
  </w:style>
  <w:style w:type="character" w:styleId="lev">
    <w:name w:val="Strong"/>
    <w:basedOn w:val="Policepardfaut"/>
    <w:uiPriority w:val="22"/>
    <w:semiHidden/>
    <w:unhideWhenUsed/>
    <w:qFormat/>
    <w:rPr>
      <w:b/>
      <w:bCs/>
      <w:color w:val="3A3A3A" w:themeColor="text2"/>
    </w:rPr>
  </w:style>
  <w:style w:type="character" w:styleId="Accentuationlgre">
    <w:name w:val="Subtle Emphasis"/>
    <w:basedOn w:val="Policepardfaut"/>
    <w:uiPriority w:val="19"/>
    <w:semiHidden/>
    <w:unhideWhenUsed/>
    <w:qFormat/>
    <w:rPr>
      <w:i/>
      <w:iCs/>
      <w:color w:val="3A3A3A" w:themeColor="text2"/>
    </w:rPr>
  </w:style>
  <w:style w:type="character" w:styleId="Rfrencelgre">
    <w:name w:val="Subtle Reference"/>
    <w:basedOn w:val="Policepardfaut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character" w:styleId="Numrodepage">
    <w:name w:val="page number"/>
    <w:basedOn w:val="Policepardfaut"/>
    <w:uiPriority w:val="99"/>
    <w:semiHidden/>
    <w:unhideWhenUsed/>
    <w:rsid w:val="00660871"/>
  </w:style>
  <w:style w:type="paragraph" w:styleId="Paragraphedeliste">
    <w:name w:val="List Paragraph"/>
    <w:basedOn w:val="Normal"/>
    <w:uiPriority w:val="34"/>
    <w:unhideWhenUsed/>
    <w:qFormat/>
    <w:rsid w:val="00B17300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9902A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902A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902A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902A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902A5"/>
    <w:rPr>
      <w:b/>
      <w:bCs/>
      <w:sz w:val="20"/>
      <w:szCs w:val="20"/>
    </w:rPr>
  </w:style>
  <w:style w:type="character" w:styleId="Hyperlien">
    <w:name w:val="Hyperlink"/>
    <w:basedOn w:val="Policepardfaut"/>
    <w:uiPriority w:val="99"/>
    <w:unhideWhenUsed/>
    <w:rsid w:val="00A301EA"/>
    <w:rPr>
      <w:color w:val="36A3B8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301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amillesavoie/Library/Containers/com.microsoft.Word/Data/Library/Application%20Support/Microsoft/Office/16.0/DTS/fr-CA%7b13A5F281-D17F-A74F-BECF-767D8D8B430D%7d/%7b8776AEDF-13BA-534C-BFA8-03EE15FFDF2F%7dtf10002077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{8776AEDF-13BA-534C-BFA8-03EE15FFDF2F}tf10002077.dotx</Template>
  <TotalTime>202</TotalTime>
  <Pages>11</Pages>
  <Words>1569</Words>
  <Characters>9182</Characters>
  <Application>Microsoft Office Word</Application>
  <DocSecurity>0</DocSecurity>
  <Lines>248</Lines>
  <Paragraphs>57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Camille Savoie</cp:lastModifiedBy>
  <cp:revision>147</cp:revision>
  <dcterms:created xsi:type="dcterms:W3CDTF">2021-11-10T15:41:00Z</dcterms:created>
  <dcterms:modified xsi:type="dcterms:W3CDTF">2022-03-01T18:27:00Z</dcterms:modified>
</cp:coreProperties>
</file>