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Grilledutableau"/>
        <w:tblW w:w="10064" w:type="dxa"/>
        <w:tblInd w:w="-148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  <w:tblCaption w:val="Content layout table"/>
      </w:tblPr>
      <w:tblGrid>
        <w:gridCol w:w="965"/>
        <w:gridCol w:w="518"/>
        <w:gridCol w:w="8581"/>
      </w:tblGrid>
      <w:tr w:rsidR="00090F47" w14:paraId="72745BB5" w14:textId="77777777" w:rsidTr="00567898">
        <w:tc>
          <w:tcPr>
            <w:tcW w:w="965" w:type="dxa"/>
            <w:shd w:val="clear" w:color="auto" w:fill="3A3A3A" w:themeFill="text2"/>
          </w:tcPr>
          <w:p w14:paraId="38CC669E" w14:textId="77777777" w:rsidR="00090F47" w:rsidRDefault="00090F47" w:rsidP="00832001">
            <w:pPr>
              <w:spacing w:before="260"/>
            </w:pPr>
          </w:p>
        </w:tc>
        <w:tc>
          <w:tcPr>
            <w:tcW w:w="518" w:type="dxa"/>
          </w:tcPr>
          <w:p w14:paraId="1489946B" w14:textId="77777777" w:rsidR="00090F47" w:rsidRDefault="00090F47" w:rsidP="00832001">
            <w:pPr>
              <w:spacing w:before="260"/>
            </w:pPr>
          </w:p>
        </w:tc>
        <w:tc>
          <w:tcPr>
            <w:tcW w:w="8581" w:type="dxa"/>
          </w:tcPr>
          <w:p w14:paraId="7D0F7840" w14:textId="77777777" w:rsidR="00090F47" w:rsidRPr="005C1D67" w:rsidRDefault="00090F47" w:rsidP="00832001">
            <w:pPr>
              <w:pStyle w:val="Titre"/>
              <w:rPr>
                <w:sz w:val="72"/>
                <w:szCs w:val="52"/>
              </w:rPr>
            </w:pPr>
            <w:r w:rsidRPr="005C1D67">
              <w:rPr>
                <w:sz w:val="72"/>
                <w:szCs w:val="52"/>
              </w:rPr>
              <w:t>Guide de l’apprenant</w:t>
            </w:r>
          </w:p>
          <w:p w14:paraId="558535F8" w14:textId="77777777" w:rsidR="00090F47" w:rsidRDefault="00090F47" w:rsidP="00832001">
            <w:pPr>
              <w:pStyle w:val="Sous-titre"/>
            </w:pPr>
            <w:r>
              <w:t>Cheminement d’apprentissage – Personnel infirmier et milieux d’hébergement</w:t>
            </w:r>
          </w:p>
        </w:tc>
      </w:tr>
    </w:tbl>
    <w:p w14:paraId="74EF2F2E" w14:textId="2220E69D" w:rsidR="00090F47" w:rsidRDefault="00CD3DF4" w:rsidP="00090F47">
      <w:pPr>
        <w:pStyle w:val="Date"/>
      </w:pPr>
      <w:r>
        <w:t xml:space="preserve">Tous droits réservés - </w:t>
      </w:r>
      <w:r w:rsidR="00090F47">
        <w:t>www.philippevoyer.org</w:t>
      </w:r>
    </w:p>
    <w:p w14:paraId="16F1DE71" w14:textId="77777777" w:rsidR="00090F47" w:rsidRDefault="00090F47" w:rsidP="00090F47">
      <w:pPr>
        <w:pStyle w:val="Titre1"/>
      </w:pPr>
    </w:p>
    <w:p w14:paraId="57EF49B9" w14:textId="77777777" w:rsidR="00090F47" w:rsidRDefault="00090F47" w:rsidP="00090F47"/>
    <w:p w14:paraId="11EC32A6" w14:textId="77777777" w:rsidR="00090F47" w:rsidRDefault="00090F47" w:rsidP="00090F47"/>
    <w:p w14:paraId="2D5FC81F" w14:textId="77777777" w:rsidR="00090F47" w:rsidRDefault="00090F47" w:rsidP="00090F47"/>
    <w:p w14:paraId="4E8D217B" w14:textId="77777777" w:rsidR="00090F47" w:rsidRDefault="00090F47" w:rsidP="00090F47">
      <w:r>
        <w:rPr>
          <w:noProof/>
        </w:rPr>
        <mc:AlternateContent>
          <mc:Choice Requires="wps">
            <w:drawing>
              <wp:anchor distT="0" distB="0" distL="114300" distR="114300" simplePos="0" relativeHeight="252064768" behindDoc="0" locked="0" layoutInCell="1" allowOverlap="1" wp14:anchorId="33C7F56D" wp14:editId="191F2354">
                <wp:simplePos x="0" y="0"/>
                <wp:positionH relativeFrom="column">
                  <wp:posOffset>1186114</wp:posOffset>
                </wp:positionH>
                <wp:positionV relativeFrom="paragraph">
                  <wp:posOffset>265430</wp:posOffset>
                </wp:positionV>
                <wp:extent cx="2916620" cy="646386"/>
                <wp:effectExtent l="0" t="0" r="17145" b="14605"/>
                <wp:wrapNone/>
                <wp:docPr id="367" name="Rectangle 3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16620" cy="646386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1">
                          <a:schemeClr val="dk1"/>
                        </a:lnRef>
                        <a:fillRef idx="3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37BBFE8" w14:textId="52A445EF" w:rsidR="00090F47" w:rsidRPr="00792BAE" w:rsidRDefault="00090F47" w:rsidP="00090F47">
                            <w:pPr>
                              <w:jc w:val="center"/>
                              <w:rPr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792BAE">
                              <w:rPr>
                                <w:color w:val="FFFFFF" w:themeColor="background1"/>
                                <w:sz w:val="48"/>
                                <w:szCs w:val="48"/>
                              </w:rPr>
                              <w:t xml:space="preserve">Année </w:t>
                            </w:r>
                            <w:r>
                              <w:rPr>
                                <w:color w:val="FFFFFF" w:themeColor="background1"/>
                                <w:sz w:val="48"/>
                                <w:szCs w:val="48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3C7F56D" id="Rectangle 367" o:spid="_x0000_s1026" style="position:absolute;margin-left:93.4pt;margin-top:20.9pt;width:229.65pt;height:50.9pt;z-index:252064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" fillcolor="#101010 [3024]" strokecolor="white [3212]" strokeweight=".5pt">
                <v:fill color2="black [3168]" rotate="t" colors="0 #454545;.5 black;1 black" focus="100%" type="gradient">
                  <o:fill v:ext="view" type="gradientUnscaled"/>
                </v:fill>
                <v:textbox>
                  <w:txbxContent>
                    <w:p w14:paraId="337BBFE8" w14:textId="52A445EF" w:rsidR="00090F47" w:rsidRPr="00792BAE" w:rsidRDefault="00090F47" w:rsidP="00090F47">
                      <w:pPr>
                        <w:jc w:val="center"/>
                        <w:rPr>
                          <w:color w:val="FFFFFF" w:themeColor="background1"/>
                          <w:sz w:val="48"/>
                          <w:szCs w:val="48"/>
                        </w:rPr>
                      </w:pPr>
                      <w:r w:rsidRPr="00792BAE">
                        <w:rPr>
                          <w:color w:val="FFFFFF" w:themeColor="background1"/>
                          <w:sz w:val="48"/>
                          <w:szCs w:val="48"/>
                        </w:rPr>
                        <w:t xml:space="preserve">Année </w:t>
                      </w:r>
                      <w:r>
                        <w:rPr>
                          <w:color w:val="FFFFFF" w:themeColor="background1"/>
                          <w:sz w:val="48"/>
                          <w:szCs w:val="48"/>
                        </w:rPr>
                        <w:t>4</w:t>
                      </w:r>
                    </w:p>
                  </w:txbxContent>
                </v:textbox>
              </v:rect>
            </w:pict>
          </mc:Fallback>
        </mc:AlternateContent>
      </w:r>
    </w:p>
    <w:p w14:paraId="174A4BD2" w14:textId="77777777" w:rsidR="00090F47" w:rsidRDefault="00090F47" w:rsidP="00090F47">
      <w:pPr>
        <w:pStyle w:val="Titre2"/>
        <w:rPr>
          <w:sz w:val="32"/>
          <w:szCs w:val="32"/>
        </w:rPr>
      </w:pPr>
    </w:p>
    <w:p w14:paraId="184B6C7E" w14:textId="77777777" w:rsidR="00090F47" w:rsidRDefault="00090F47" w:rsidP="00090F47">
      <w:pPr>
        <w:pStyle w:val="Titre2"/>
        <w:rPr>
          <w:sz w:val="32"/>
          <w:szCs w:val="32"/>
        </w:rPr>
      </w:pPr>
    </w:p>
    <w:p w14:paraId="208DCFE7" w14:textId="77777777" w:rsidR="00090F47" w:rsidRDefault="00090F47" w:rsidP="00090F47">
      <w:pPr>
        <w:pStyle w:val="Titre2"/>
        <w:rPr>
          <w:sz w:val="32"/>
          <w:szCs w:val="32"/>
        </w:rPr>
      </w:pPr>
    </w:p>
    <w:p w14:paraId="7B6D983F" w14:textId="77777777" w:rsidR="00090F47" w:rsidRDefault="00090F47" w:rsidP="00090F47"/>
    <w:p w14:paraId="3676A618" w14:textId="77777777" w:rsidR="00090F47" w:rsidRPr="00792BAE" w:rsidRDefault="00090F47" w:rsidP="00090F47"/>
    <w:p w14:paraId="00CEAE48" w14:textId="77777777" w:rsidR="00090F47" w:rsidRDefault="00090F47" w:rsidP="00090F47">
      <w:pPr>
        <w:pStyle w:val="Titre2"/>
        <w:rPr>
          <w:sz w:val="32"/>
          <w:szCs w:val="32"/>
        </w:rPr>
      </w:pPr>
      <w:r w:rsidRPr="00107285">
        <w:rPr>
          <w:sz w:val="32"/>
          <w:szCs w:val="32"/>
        </w:rPr>
        <w:t>Formation destinée au personnel infirmier</w:t>
      </w:r>
      <w:r>
        <w:rPr>
          <w:sz w:val="32"/>
          <w:szCs w:val="32"/>
        </w:rPr>
        <w:t xml:space="preserve"> des milieux d’hébergement (CHSLD, MDA, RI et RPA)</w:t>
      </w:r>
    </w:p>
    <w:p w14:paraId="14009F2E" w14:textId="77777777" w:rsidR="00090F47" w:rsidRDefault="00090F47" w:rsidP="00090F47"/>
    <w:p w14:paraId="76E762D4" w14:textId="77777777" w:rsidR="00090F47" w:rsidRDefault="00090F47" w:rsidP="00090F47"/>
    <w:p w14:paraId="25C7506C" w14:textId="77777777" w:rsidR="00090F47" w:rsidRDefault="00090F47" w:rsidP="00090F47"/>
    <w:p w14:paraId="6A650298" w14:textId="77777777" w:rsidR="00090F47" w:rsidRDefault="00090F47" w:rsidP="00090F47"/>
    <w:p w14:paraId="4021665F" w14:textId="77777777" w:rsidR="00090F47" w:rsidRPr="00792BAE" w:rsidRDefault="00090F47" w:rsidP="00090F47"/>
    <w:p w14:paraId="5C612C97" w14:textId="77777777" w:rsidR="00090F47" w:rsidRDefault="00090F47" w:rsidP="00090F47"/>
    <w:p w14:paraId="16F89425" w14:textId="77777777" w:rsidR="00090F47" w:rsidRPr="002D52DF" w:rsidRDefault="00090F47" w:rsidP="00090F47"/>
    <w:p w14:paraId="59580982" w14:textId="19B57F2B" w:rsidR="00090F47" w:rsidRDefault="00567898" w:rsidP="00090F47">
      <w:r>
        <w:t>Nom : _________________________________________________________</w:t>
      </w:r>
    </w:p>
    <w:p w14:paraId="4E40EC2D" w14:textId="77777777" w:rsidR="00D24799" w:rsidRDefault="00D24799" w:rsidP="00D24799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187648" behindDoc="0" locked="0" layoutInCell="1" allowOverlap="1" wp14:anchorId="2BB156BC" wp14:editId="4D5942B6">
                <wp:simplePos x="0" y="0"/>
                <wp:positionH relativeFrom="column">
                  <wp:posOffset>-979805</wp:posOffset>
                </wp:positionH>
                <wp:positionV relativeFrom="paragraph">
                  <wp:posOffset>-86360</wp:posOffset>
                </wp:positionV>
                <wp:extent cx="6565900" cy="635000"/>
                <wp:effectExtent l="12700" t="12700" r="12700" b="12700"/>
                <wp:wrapNone/>
                <wp:docPr id="20" name="Rectangle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65900" cy="635000"/>
                        </a:xfrm>
                        <a:prstGeom prst="rect">
                          <a:avLst/>
                        </a:prstGeom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8AD5FCD" w14:textId="77777777" w:rsidR="00D24799" w:rsidRPr="00B17300" w:rsidRDefault="00D24799" w:rsidP="00D24799">
                            <w:pPr>
                              <w:ind w:firstLine="720"/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Plan de développement des compétences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BB156BC" id="Rectangle 20" o:spid="_x0000_s1027" style="position:absolute;margin-left:-77.15pt;margin-top:-6.8pt;width:517pt;height:50pt;z-index:252187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" fillcolor="black [3200]" strokecolor="white [3201]" strokeweight="1.5pt">
                <v:textbox>
                  <w:txbxContent>
                    <w:p w14:paraId="18AD5FCD" w14:textId="77777777" w:rsidR="00D24799" w:rsidRPr="00B17300" w:rsidRDefault="00D24799" w:rsidP="00D24799">
                      <w:pPr>
                        <w:ind w:firstLine="720"/>
                        <w:rPr>
                          <w:color w:val="FFFFFF" w:themeColor="background1"/>
                          <w:sz w:val="40"/>
                          <w:szCs w:val="40"/>
                        </w:rPr>
                      </w:pPr>
                      <w:r>
                        <w:rPr>
                          <w:color w:val="FFFFFF" w:themeColor="background1"/>
                          <w:sz w:val="40"/>
                          <w:szCs w:val="40"/>
                        </w:rPr>
                        <w:t xml:space="preserve">Plan de développement des compétences </w:t>
                      </w:r>
                    </w:p>
                  </w:txbxContent>
                </v:textbox>
              </v:rect>
            </w:pict>
          </mc:Fallback>
        </mc:AlternateContent>
      </w:r>
    </w:p>
    <w:p w14:paraId="229FBCC4" w14:textId="77777777" w:rsidR="00090F47" w:rsidRDefault="00090F47" w:rsidP="00090F47"/>
    <w:p w14:paraId="65197408" w14:textId="77777777" w:rsidR="00090F47" w:rsidRDefault="00090F47" w:rsidP="00090F47"/>
    <w:p w14:paraId="1C854607" w14:textId="513AC9CD" w:rsidR="00090F47" w:rsidRDefault="00090F47" w:rsidP="00090F47">
      <w:pPr>
        <w:rPr>
          <w:i/>
          <w:iCs/>
          <w:sz w:val="32"/>
          <w:szCs w:val="32"/>
        </w:rPr>
      </w:pPr>
      <w:r>
        <w:rPr>
          <w:i/>
          <w:iCs/>
          <w:sz w:val="32"/>
          <w:szCs w:val="32"/>
        </w:rPr>
        <w:t>Au terme de cette quatrième année de formation, vous devrez avoir effectué les formations suivantes :</w:t>
      </w:r>
    </w:p>
    <w:p w14:paraId="3FDC3C55" w14:textId="63903271" w:rsidR="00090F47" w:rsidRPr="00C03534" w:rsidRDefault="00090F47" w:rsidP="00D36CBB">
      <w:pPr>
        <w:pStyle w:val="Paragraphedeliste"/>
        <w:numPr>
          <w:ilvl w:val="0"/>
          <w:numId w:val="3"/>
        </w:numPr>
        <w:jc w:val="both"/>
        <w:rPr>
          <w:i/>
          <w:iCs/>
          <w:sz w:val="28"/>
          <w:szCs w:val="28"/>
        </w:rPr>
      </w:pPr>
      <w:r>
        <w:rPr>
          <w:rFonts w:cstheme="majorHAnsi"/>
          <w:sz w:val="28"/>
          <w:szCs w:val="28"/>
        </w:rPr>
        <w:t>Le delirium : le prévenir, le détecter et le traiter ;</w:t>
      </w:r>
    </w:p>
    <w:p w14:paraId="7F034EC9" w14:textId="4B0C39F9" w:rsidR="00090F47" w:rsidRPr="00A7433D" w:rsidRDefault="00090F47" w:rsidP="00D36CBB">
      <w:pPr>
        <w:pStyle w:val="Paragraphedeliste"/>
        <w:numPr>
          <w:ilvl w:val="0"/>
          <w:numId w:val="3"/>
        </w:numPr>
        <w:jc w:val="both"/>
        <w:rPr>
          <w:i/>
          <w:iCs/>
          <w:sz w:val="28"/>
          <w:szCs w:val="28"/>
        </w:rPr>
      </w:pPr>
      <w:r>
        <w:rPr>
          <w:rFonts w:cstheme="majorHAnsi"/>
          <w:sz w:val="28"/>
          <w:szCs w:val="28"/>
        </w:rPr>
        <w:t>La relation entre le poids, le vieillissement normal et les troubles neurocognitifs</w:t>
      </w:r>
      <w:r w:rsidR="00A7433D">
        <w:rPr>
          <w:rFonts w:cstheme="majorHAnsi"/>
          <w:sz w:val="28"/>
          <w:szCs w:val="28"/>
        </w:rPr>
        <w:t xml:space="preserve"> majeurs</w:t>
      </w:r>
      <w:r>
        <w:rPr>
          <w:rFonts w:cstheme="majorHAnsi"/>
          <w:sz w:val="28"/>
          <w:szCs w:val="28"/>
        </w:rPr>
        <w:t> ;</w:t>
      </w:r>
    </w:p>
    <w:p w14:paraId="2F18DABA" w14:textId="166FA2EB" w:rsidR="00A7433D" w:rsidRPr="003E7681" w:rsidRDefault="00A7433D" w:rsidP="00D36CBB">
      <w:pPr>
        <w:pStyle w:val="Paragraphedeliste"/>
        <w:numPr>
          <w:ilvl w:val="0"/>
          <w:numId w:val="3"/>
        </w:numPr>
        <w:jc w:val="both"/>
        <w:rPr>
          <w:i/>
          <w:iCs/>
          <w:sz w:val="28"/>
          <w:szCs w:val="28"/>
        </w:rPr>
      </w:pPr>
      <w:r>
        <w:rPr>
          <w:rFonts w:cstheme="majorHAnsi"/>
          <w:sz w:val="28"/>
          <w:szCs w:val="28"/>
        </w:rPr>
        <w:t>L’impact d’une transition sur l’aîné atteint de problèmes cognitifs : mieux comprendre pour en atténuer les effets potentiellement négatifs ;</w:t>
      </w:r>
    </w:p>
    <w:p w14:paraId="53C9D7BA" w14:textId="63AE4714" w:rsidR="003E7681" w:rsidRPr="00C03534" w:rsidRDefault="003E7681" w:rsidP="00D36CBB">
      <w:pPr>
        <w:pStyle w:val="Paragraphedeliste"/>
        <w:numPr>
          <w:ilvl w:val="0"/>
          <w:numId w:val="3"/>
        </w:numPr>
        <w:jc w:val="both"/>
        <w:rPr>
          <w:i/>
          <w:iCs/>
          <w:sz w:val="28"/>
          <w:szCs w:val="28"/>
        </w:rPr>
      </w:pPr>
      <w:r>
        <w:rPr>
          <w:rFonts w:cstheme="majorHAnsi"/>
          <w:sz w:val="28"/>
          <w:szCs w:val="28"/>
        </w:rPr>
        <w:t>Détection et surveillance clinique de la douleur chez les aînés atteints de TNCM ;</w:t>
      </w:r>
    </w:p>
    <w:p w14:paraId="3CF260EB" w14:textId="7A6F5A23" w:rsidR="00090F47" w:rsidRPr="00C03534" w:rsidRDefault="00090F47" w:rsidP="00D36CBB">
      <w:pPr>
        <w:pStyle w:val="Paragraphedeliste"/>
        <w:numPr>
          <w:ilvl w:val="0"/>
          <w:numId w:val="3"/>
        </w:numPr>
        <w:jc w:val="both"/>
        <w:rPr>
          <w:i/>
          <w:iCs/>
          <w:sz w:val="28"/>
          <w:szCs w:val="28"/>
        </w:rPr>
      </w:pPr>
      <w:r>
        <w:rPr>
          <w:rFonts w:cstheme="majorHAnsi"/>
          <w:sz w:val="28"/>
          <w:szCs w:val="28"/>
        </w:rPr>
        <w:t>Le webinaire-interactif : Maladie d’Alzheimer et les problèmes comportementaux : comprendre pour mieux prévenir ;</w:t>
      </w:r>
      <w:r w:rsidRPr="00C03534">
        <w:rPr>
          <w:rFonts w:cstheme="majorHAnsi"/>
          <w:sz w:val="28"/>
          <w:szCs w:val="28"/>
        </w:rPr>
        <w:t xml:space="preserve"> </w:t>
      </w:r>
    </w:p>
    <w:p w14:paraId="397CE06D" w14:textId="58DBCEDB" w:rsidR="00090F47" w:rsidRPr="00C03534" w:rsidRDefault="00090F47" w:rsidP="00D36CBB">
      <w:pPr>
        <w:pStyle w:val="Paragraphedeliste"/>
        <w:numPr>
          <w:ilvl w:val="0"/>
          <w:numId w:val="3"/>
        </w:numPr>
        <w:jc w:val="both"/>
        <w:rPr>
          <w:i/>
          <w:iCs/>
          <w:sz w:val="28"/>
          <w:szCs w:val="28"/>
        </w:rPr>
      </w:pPr>
      <w:r w:rsidRPr="00C03534">
        <w:rPr>
          <w:rFonts w:cstheme="majorHAnsi"/>
          <w:sz w:val="28"/>
          <w:szCs w:val="28"/>
        </w:rPr>
        <w:t>Le</w:t>
      </w:r>
      <w:r w:rsidR="00FE115A">
        <w:rPr>
          <w:rFonts w:cstheme="majorHAnsi"/>
          <w:sz w:val="28"/>
          <w:szCs w:val="28"/>
        </w:rPr>
        <w:t xml:space="preserve"> </w:t>
      </w:r>
      <w:r w:rsidRPr="00C03534">
        <w:rPr>
          <w:rFonts w:cstheme="majorHAnsi"/>
          <w:sz w:val="28"/>
          <w:szCs w:val="28"/>
        </w:rPr>
        <w:t>webinaire-interactif : L’évaluation et la surveillance clinique de l’aîné</w:t>
      </w:r>
      <w:r>
        <w:rPr>
          <w:rFonts w:cstheme="majorHAnsi"/>
          <w:sz w:val="28"/>
          <w:szCs w:val="28"/>
        </w:rPr>
        <w:t> ;</w:t>
      </w:r>
    </w:p>
    <w:p w14:paraId="06BA9343" w14:textId="77777777" w:rsidR="00090F47" w:rsidRPr="00C03534" w:rsidRDefault="00090F47" w:rsidP="00D36CBB">
      <w:pPr>
        <w:pStyle w:val="Paragraphedeliste"/>
        <w:numPr>
          <w:ilvl w:val="0"/>
          <w:numId w:val="3"/>
        </w:numPr>
      </w:pPr>
      <w:r>
        <w:rPr>
          <w:rFonts w:cstheme="majorHAnsi"/>
          <w:sz w:val="28"/>
          <w:szCs w:val="28"/>
        </w:rPr>
        <w:t>Le mentorat clinique à distance : Les problèmes comportementaux et psychologiques liés aux troubles neurocognitifs majeurs.</w:t>
      </w:r>
    </w:p>
    <w:p w14:paraId="3EB026C4" w14:textId="77777777" w:rsidR="00090F47" w:rsidRDefault="00090F47" w:rsidP="00090F47"/>
    <w:p w14:paraId="06CBF43D" w14:textId="77777777" w:rsidR="00090F47" w:rsidRDefault="00090F47" w:rsidP="00090F47"/>
    <w:p w14:paraId="59658321" w14:textId="77777777" w:rsidR="00090F47" w:rsidRDefault="00090F47" w:rsidP="00090F47"/>
    <w:p w14:paraId="266460F5" w14:textId="77777777" w:rsidR="00090F47" w:rsidRDefault="00090F47" w:rsidP="00090F47"/>
    <w:p w14:paraId="73E853EB" w14:textId="77777777" w:rsidR="00090F47" w:rsidRDefault="00090F47" w:rsidP="00090F47"/>
    <w:p w14:paraId="32E85210" w14:textId="77777777" w:rsidR="00090F47" w:rsidRDefault="00090F47" w:rsidP="00090F47"/>
    <w:p w14:paraId="15A0F4AD" w14:textId="77777777" w:rsidR="00090F47" w:rsidRDefault="00090F47" w:rsidP="00090F47"/>
    <w:p w14:paraId="4F5E7AC0" w14:textId="77777777" w:rsidR="003E7681" w:rsidRDefault="003E7681" w:rsidP="003E7681"/>
    <w:p w14:paraId="674B9ECF" w14:textId="77777777" w:rsidR="00D24799" w:rsidRDefault="00D24799" w:rsidP="00D24799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189696" behindDoc="0" locked="0" layoutInCell="1" allowOverlap="1" wp14:anchorId="5B18682E" wp14:editId="526185A6">
                <wp:simplePos x="0" y="0"/>
                <wp:positionH relativeFrom="column">
                  <wp:posOffset>-979805</wp:posOffset>
                </wp:positionH>
                <wp:positionV relativeFrom="paragraph">
                  <wp:posOffset>-86360</wp:posOffset>
                </wp:positionV>
                <wp:extent cx="6565900" cy="635000"/>
                <wp:effectExtent l="12700" t="12700" r="12700" b="12700"/>
                <wp:wrapNone/>
                <wp:docPr id="23" name="Rectangle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65900" cy="635000"/>
                        </a:xfrm>
                        <a:prstGeom prst="rect">
                          <a:avLst/>
                        </a:prstGeom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2C694EA" w14:textId="77777777" w:rsidR="00D24799" w:rsidRPr="00B17300" w:rsidRDefault="00D24799" w:rsidP="00D24799">
                            <w:pPr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  <w:tab/>
                              <w:t xml:space="preserve">Préparation aux formations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B18682E" id="Rectangle 23" o:spid="_x0000_s1028" style="position:absolute;margin-left:-77.15pt;margin-top:-6.8pt;width:517pt;height:50pt;z-index:252189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" fillcolor="black [3200]" strokecolor="white [3201]" strokeweight="1.5pt">
                <v:textbox>
                  <w:txbxContent>
                    <w:p w14:paraId="12C694EA" w14:textId="77777777" w:rsidR="00D24799" w:rsidRPr="00B17300" w:rsidRDefault="00D24799" w:rsidP="00D24799">
                      <w:pPr>
                        <w:rPr>
                          <w:color w:val="FFFFFF" w:themeColor="background1"/>
                          <w:sz w:val="40"/>
                          <w:szCs w:val="40"/>
                        </w:rPr>
                      </w:pPr>
                      <w:r>
                        <w:rPr>
                          <w:color w:val="FFFFFF" w:themeColor="background1"/>
                          <w:sz w:val="40"/>
                          <w:szCs w:val="40"/>
                        </w:rPr>
                        <w:tab/>
                        <w:t xml:space="preserve">Préparation aux formations </w:t>
                      </w:r>
                    </w:p>
                  </w:txbxContent>
                </v:textbox>
              </v:rect>
            </w:pict>
          </mc:Fallback>
        </mc:AlternateContent>
      </w:r>
    </w:p>
    <w:p w14:paraId="33949319" w14:textId="77777777" w:rsidR="00AE7D6A" w:rsidRDefault="00AE7D6A" w:rsidP="00AE7D6A"/>
    <w:p w14:paraId="65DBEDA3" w14:textId="77777777" w:rsidR="00AE7D6A" w:rsidRDefault="00AE7D6A" w:rsidP="00AE7D6A">
      <w:pPr>
        <w:jc w:val="both"/>
        <w:rPr>
          <w:i/>
          <w:iCs/>
          <w:sz w:val="32"/>
          <w:szCs w:val="32"/>
        </w:rPr>
      </w:pPr>
    </w:p>
    <w:p w14:paraId="413871F6" w14:textId="53B0FC60" w:rsidR="00AE7D6A" w:rsidRPr="00B17300" w:rsidRDefault="00AE7D6A" w:rsidP="00AE7D6A">
      <w:pPr>
        <w:jc w:val="both"/>
        <w:rPr>
          <w:i/>
          <w:iCs/>
          <w:sz w:val="32"/>
          <w:szCs w:val="32"/>
        </w:rPr>
      </w:pPr>
      <w:r w:rsidRPr="00B17300">
        <w:rPr>
          <w:i/>
          <w:iCs/>
          <w:sz w:val="32"/>
          <w:szCs w:val="32"/>
        </w:rPr>
        <w:t xml:space="preserve">Bienvenue </w:t>
      </w:r>
      <w:r>
        <w:rPr>
          <w:i/>
          <w:iCs/>
          <w:sz w:val="32"/>
          <w:szCs w:val="32"/>
        </w:rPr>
        <w:t xml:space="preserve">à ce plan de développement de compétences, destiné au personnel infirmier des milieux d’hébergement (CHSLD, RI, MA, RPA). Ce plan de cheminement contient toutes les formations à réaliser durant la quatrième année d’embauche </w:t>
      </w:r>
      <w:r w:rsidRPr="00B17300">
        <w:rPr>
          <w:i/>
          <w:iCs/>
          <w:sz w:val="32"/>
          <w:szCs w:val="32"/>
        </w:rPr>
        <w:t>!</w:t>
      </w:r>
    </w:p>
    <w:p w14:paraId="2D78CBDA" w14:textId="77777777" w:rsidR="00AE7D6A" w:rsidRDefault="00AE7D6A" w:rsidP="00AE7D6A">
      <w:pPr>
        <w:pStyle w:val="Paragraphedeliste"/>
        <w:numPr>
          <w:ilvl w:val="0"/>
          <w:numId w:val="1"/>
        </w:numPr>
        <w:jc w:val="both"/>
        <w:rPr>
          <w:sz w:val="28"/>
          <w:szCs w:val="28"/>
        </w:rPr>
      </w:pPr>
      <w:r w:rsidRPr="00B17300">
        <w:rPr>
          <w:sz w:val="28"/>
          <w:szCs w:val="28"/>
        </w:rPr>
        <w:t>Avant de débuter l</w:t>
      </w:r>
      <w:r>
        <w:rPr>
          <w:sz w:val="28"/>
          <w:szCs w:val="28"/>
        </w:rPr>
        <w:t>es</w:t>
      </w:r>
      <w:r w:rsidRPr="00B17300">
        <w:rPr>
          <w:sz w:val="28"/>
          <w:szCs w:val="28"/>
        </w:rPr>
        <w:t xml:space="preserve"> formation</w:t>
      </w:r>
      <w:r>
        <w:rPr>
          <w:sz w:val="28"/>
          <w:szCs w:val="28"/>
        </w:rPr>
        <w:t>s</w:t>
      </w:r>
      <w:r w:rsidRPr="00B17300">
        <w:rPr>
          <w:sz w:val="28"/>
          <w:szCs w:val="28"/>
        </w:rPr>
        <w:t xml:space="preserve">, assurez-vous </w:t>
      </w:r>
      <w:r>
        <w:rPr>
          <w:sz w:val="28"/>
          <w:szCs w:val="28"/>
        </w:rPr>
        <w:t>d’avoir</w:t>
      </w:r>
      <w:r w:rsidRPr="00B17300">
        <w:rPr>
          <w:sz w:val="28"/>
          <w:szCs w:val="28"/>
        </w:rPr>
        <w:t xml:space="preserve"> lu récemment un livre de physiopathologie du corps humain, vous permettant d’être en mesure de bien comprendre l</w:t>
      </w:r>
      <w:r>
        <w:rPr>
          <w:sz w:val="28"/>
          <w:szCs w:val="28"/>
        </w:rPr>
        <w:t>es</w:t>
      </w:r>
      <w:r w:rsidRPr="00B17300">
        <w:rPr>
          <w:sz w:val="28"/>
          <w:szCs w:val="28"/>
        </w:rPr>
        <w:t xml:space="preserve"> formation</w:t>
      </w:r>
      <w:r>
        <w:rPr>
          <w:sz w:val="28"/>
          <w:szCs w:val="28"/>
        </w:rPr>
        <w:t>s</w:t>
      </w:r>
      <w:r w:rsidRPr="00B17300">
        <w:rPr>
          <w:sz w:val="28"/>
          <w:szCs w:val="28"/>
        </w:rPr>
        <w:t xml:space="preserve"> qui sui</w:t>
      </w:r>
      <w:r>
        <w:rPr>
          <w:sz w:val="28"/>
          <w:szCs w:val="28"/>
        </w:rPr>
        <w:t>ven</w:t>
      </w:r>
      <w:r w:rsidRPr="00B17300">
        <w:rPr>
          <w:sz w:val="28"/>
          <w:szCs w:val="28"/>
        </w:rPr>
        <w:t>t.</w:t>
      </w:r>
    </w:p>
    <w:p w14:paraId="0E3129BD" w14:textId="77777777" w:rsidR="00AE7D6A" w:rsidRPr="00B17300" w:rsidRDefault="00AE7D6A" w:rsidP="00AE7D6A">
      <w:pPr>
        <w:pStyle w:val="Paragraphedeliste"/>
        <w:numPr>
          <w:ilvl w:val="0"/>
          <w:numId w:val="1"/>
        </w:num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Nous vous invitons fortement à suivre les formations dans l’ordre suggéré par le guide de l’apprenant. </w:t>
      </w:r>
    </w:p>
    <w:p w14:paraId="68E3C8E9" w14:textId="0F1AEC57" w:rsidR="00090F47" w:rsidRPr="00B17300" w:rsidRDefault="00090F47" w:rsidP="00AE7D6A">
      <w:pPr>
        <w:rPr>
          <w:sz w:val="28"/>
          <w:szCs w:val="28"/>
        </w:rPr>
      </w:pPr>
    </w:p>
    <w:p w14:paraId="059F825E" w14:textId="77777777" w:rsidR="00090F47" w:rsidRPr="00B17300" w:rsidRDefault="00090F47" w:rsidP="00090F47">
      <w:pPr>
        <w:rPr>
          <w:sz w:val="28"/>
          <w:szCs w:val="28"/>
        </w:rPr>
      </w:pPr>
    </w:p>
    <w:p w14:paraId="5358FCF4" w14:textId="77777777" w:rsidR="00090F47" w:rsidRPr="00B17300" w:rsidRDefault="00090F47" w:rsidP="00090F47">
      <w:pPr>
        <w:rPr>
          <w:sz w:val="28"/>
          <w:szCs w:val="28"/>
        </w:rPr>
      </w:pPr>
    </w:p>
    <w:p w14:paraId="17ED0E4F" w14:textId="77777777" w:rsidR="00090F47" w:rsidRDefault="00090F47" w:rsidP="00090F47"/>
    <w:p w14:paraId="7C4AB53A" w14:textId="77777777" w:rsidR="00090F47" w:rsidRDefault="00090F47" w:rsidP="00090F47"/>
    <w:p w14:paraId="59176BAD" w14:textId="77777777" w:rsidR="00090F47" w:rsidRDefault="00090F47" w:rsidP="00090F47"/>
    <w:p w14:paraId="728AC48E" w14:textId="77777777" w:rsidR="00090F47" w:rsidRDefault="00090F47" w:rsidP="00090F47"/>
    <w:p w14:paraId="50A36D54" w14:textId="77777777" w:rsidR="00090F47" w:rsidRDefault="00090F47" w:rsidP="00090F47"/>
    <w:p w14:paraId="28A5FF2B" w14:textId="77777777" w:rsidR="00090F47" w:rsidRDefault="00090F47" w:rsidP="00090F47"/>
    <w:p w14:paraId="033ACB53" w14:textId="77777777" w:rsidR="00090F47" w:rsidRDefault="00090F47" w:rsidP="00090F47"/>
    <w:p w14:paraId="0196D332" w14:textId="77777777" w:rsidR="00090F47" w:rsidRDefault="00090F47" w:rsidP="00090F47"/>
    <w:p w14:paraId="1230E6CF" w14:textId="77777777" w:rsidR="00090F47" w:rsidRDefault="00090F47" w:rsidP="00090F47"/>
    <w:p w14:paraId="79133BCD" w14:textId="77777777" w:rsidR="00090F47" w:rsidRDefault="00090F47" w:rsidP="00090F47"/>
    <w:p w14:paraId="71EA25C8" w14:textId="77777777" w:rsidR="00090F47" w:rsidRDefault="00090F47" w:rsidP="00090F47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066816" behindDoc="0" locked="0" layoutInCell="1" allowOverlap="1" wp14:anchorId="23ECE0F6" wp14:editId="517EFF9A">
                <wp:simplePos x="0" y="0"/>
                <wp:positionH relativeFrom="column">
                  <wp:posOffset>-184522</wp:posOffset>
                </wp:positionH>
                <wp:positionV relativeFrom="paragraph">
                  <wp:posOffset>47165</wp:posOffset>
                </wp:positionV>
                <wp:extent cx="6132348" cy="8939049"/>
                <wp:effectExtent l="63500" t="63500" r="78105" b="78105"/>
                <wp:wrapNone/>
                <wp:docPr id="378" name="Rectangle 3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32348" cy="893904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39700" cmpd="thickThin">
                          <a:solidFill>
                            <a:schemeClr val="tx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088B153" w14:textId="699183A3" w:rsidR="00090F47" w:rsidRPr="007F06E0" w:rsidRDefault="00090F47" w:rsidP="00090F47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 w:rsidRPr="007F06E0">
                              <w:rPr>
                                <w:sz w:val="32"/>
                                <w:szCs w:val="32"/>
                              </w:rPr>
                              <w:t>Formation #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>1</w:t>
                            </w:r>
                          </w:p>
                          <w:p w14:paraId="6707836F" w14:textId="17FDDD75" w:rsidR="00090F47" w:rsidRPr="007F06E0" w:rsidRDefault="005D1053" w:rsidP="00090F47">
                            <w:pPr>
                              <w:jc w:val="center"/>
                              <w:rPr>
                                <w:b/>
                                <w:bCs/>
                                <w:i/>
                                <w:i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b/>
                                <w:bCs/>
                                <w:i/>
                                <w:iCs/>
                                <w:sz w:val="40"/>
                                <w:szCs w:val="40"/>
                              </w:rPr>
                              <w:t>Le delirium : le prévenir, le détecter et le traiter</w:t>
                            </w:r>
                          </w:p>
                          <w:p w14:paraId="264A21B4" w14:textId="77777777" w:rsidR="00090F47" w:rsidRDefault="00090F47" w:rsidP="00090F47">
                            <w:pPr>
                              <w:jc w:val="center"/>
                            </w:pPr>
                          </w:p>
                          <w:p w14:paraId="04FBAAD8" w14:textId="77777777" w:rsidR="00090F47" w:rsidRDefault="00090F47" w:rsidP="00090F47">
                            <w:pPr>
                              <w:jc w:val="center"/>
                            </w:pPr>
                          </w:p>
                          <w:p w14:paraId="45D5D9A4" w14:textId="77777777" w:rsidR="00090F47" w:rsidRDefault="00090F47" w:rsidP="00090F47">
                            <w:pPr>
                              <w:jc w:val="center"/>
                            </w:pPr>
                          </w:p>
                          <w:p w14:paraId="380B32C2" w14:textId="77777777" w:rsidR="00090F47" w:rsidRDefault="00090F47" w:rsidP="00090F47">
                            <w:pPr>
                              <w:jc w:val="center"/>
                            </w:pPr>
                          </w:p>
                          <w:p w14:paraId="20A70F93" w14:textId="77777777" w:rsidR="00090F47" w:rsidRDefault="00090F47" w:rsidP="00090F47">
                            <w:pPr>
                              <w:jc w:val="center"/>
                            </w:pPr>
                          </w:p>
                          <w:p w14:paraId="440D3EBD" w14:textId="77777777" w:rsidR="00090F47" w:rsidRPr="007F06E0" w:rsidRDefault="00090F47" w:rsidP="00090F47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7F06E0">
                              <w:rPr>
                                <w:sz w:val="28"/>
                                <w:szCs w:val="28"/>
                              </w:rPr>
                              <w:t>Format : Vidéos asynchrones</w:t>
                            </w:r>
                          </w:p>
                          <w:p w14:paraId="4B2CA550" w14:textId="4F324634" w:rsidR="00090F47" w:rsidRPr="007F06E0" w:rsidRDefault="00090F47" w:rsidP="00090F47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7F06E0">
                              <w:rPr>
                                <w:sz w:val="28"/>
                                <w:szCs w:val="28"/>
                              </w:rPr>
                              <w:t xml:space="preserve">Durée de la formation : </w:t>
                            </w:r>
                            <w:r w:rsidR="005D1053">
                              <w:rPr>
                                <w:sz w:val="28"/>
                                <w:szCs w:val="28"/>
                              </w:rPr>
                              <w:t>2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heure</w:t>
                            </w:r>
                            <w:r w:rsidR="005D1053">
                              <w:rPr>
                                <w:sz w:val="28"/>
                                <w:szCs w:val="28"/>
                              </w:rPr>
                              <w:t>s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5D1053">
                              <w:rPr>
                                <w:sz w:val="28"/>
                                <w:szCs w:val="28"/>
                              </w:rPr>
                              <w:t>47</w:t>
                            </w:r>
                            <w:r w:rsidRPr="006C4D23">
                              <w:rPr>
                                <w:sz w:val="28"/>
                                <w:szCs w:val="28"/>
                              </w:rPr>
                              <w:t xml:space="preserve"> minutes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23ECE0F6" id="Rectangle 378" o:spid="_x0000_s1033" style="position:absolute;margin-left:-14.55pt;margin-top:3.7pt;width:482.85pt;height:703.85pt;z-index:2520668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" fillcolor="white [3212]" strokecolor="#3a3a3a [3215]" strokeweight="11pt">
                <v:stroke linestyle="thickThin"/>
                <v:textbox>
                  <w:txbxContent>
                    <w:p w14:paraId="1088B153" w14:textId="699183A3" w:rsidR="00090F47" w:rsidRPr="007F06E0" w:rsidRDefault="00090F47" w:rsidP="00090F47">
                      <w:pPr>
                        <w:jc w:val="center"/>
                        <w:rPr>
                          <w:sz w:val="32"/>
                          <w:szCs w:val="32"/>
                        </w:rPr>
                      </w:pPr>
                      <w:r w:rsidRPr="007F06E0">
                        <w:rPr>
                          <w:sz w:val="32"/>
                          <w:szCs w:val="32"/>
                        </w:rPr>
                        <w:t>Formation #</w:t>
                      </w:r>
                      <w:r>
                        <w:rPr>
                          <w:sz w:val="32"/>
                          <w:szCs w:val="32"/>
                        </w:rPr>
                        <w:t>1</w:t>
                      </w:r>
                    </w:p>
                    <w:p w14:paraId="6707836F" w14:textId="17FDDD75" w:rsidR="00090F47" w:rsidRPr="007F06E0" w:rsidRDefault="005D1053" w:rsidP="00090F47">
                      <w:pPr>
                        <w:jc w:val="center"/>
                        <w:rPr>
                          <w:b/>
                          <w:bCs/>
                          <w:i/>
                          <w:iCs/>
                          <w:sz w:val="40"/>
                          <w:szCs w:val="40"/>
                        </w:rPr>
                      </w:pPr>
                      <w:r>
                        <w:rPr>
                          <w:b/>
                          <w:bCs/>
                          <w:i/>
                          <w:iCs/>
                          <w:sz w:val="40"/>
                          <w:szCs w:val="40"/>
                        </w:rPr>
                        <w:t>Le delirium : le prévenir, le détecter et le traiter</w:t>
                      </w:r>
                    </w:p>
                    <w:p w14:paraId="264A21B4" w14:textId="77777777" w:rsidR="00090F47" w:rsidRDefault="00090F47" w:rsidP="00090F47">
                      <w:pPr>
                        <w:jc w:val="center"/>
                      </w:pPr>
                    </w:p>
                    <w:p w14:paraId="04FBAAD8" w14:textId="77777777" w:rsidR="00090F47" w:rsidRDefault="00090F47" w:rsidP="00090F47">
                      <w:pPr>
                        <w:jc w:val="center"/>
                      </w:pPr>
                    </w:p>
                    <w:p w14:paraId="45D5D9A4" w14:textId="77777777" w:rsidR="00090F47" w:rsidRDefault="00090F47" w:rsidP="00090F47">
                      <w:pPr>
                        <w:jc w:val="center"/>
                      </w:pPr>
                    </w:p>
                    <w:p w14:paraId="380B32C2" w14:textId="77777777" w:rsidR="00090F47" w:rsidRDefault="00090F47" w:rsidP="00090F47">
                      <w:pPr>
                        <w:jc w:val="center"/>
                      </w:pPr>
                    </w:p>
                    <w:p w14:paraId="20A70F93" w14:textId="77777777" w:rsidR="00090F47" w:rsidRDefault="00090F47" w:rsidP="00090F47">
                      <w:pPr>
                        <w:jc w:val="center"/>
                      </w:pPr>
                    </w:p>
                    <w:p w14:paraId="440D3EBD" w14:textId="77777777" w:rsidR="00090F47" w:rsidRPr="007F06E0" w:rsidRDefault="00090F47" w:rsidP="00090F47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 w:rsidRPr="007F06E0">
                        <w:rPr>
                          <w:sz w:val="28"/>
                          <w:szCs w:val="28"/>
                        </w:rPr>
                        <w:t>Format : Vidéos asynchrones</w:t>
                      </w:r>
                    </w:p>
                    <w:p w14:paraId="4B2CA550" w14:textId="4F324634" w:rsidR="00090F47" w:rsidRPr="007F06E0" w:rsidRDefault="00090F47" w:rsidP="00090F47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 w:rsidRPr="007F06E0">
                        <w:rPr>
                          <w:sz w:val="28"/>
                          <w:szCs w:val="28"/>
                        </w:rPr>
                        <w:t xml:space="preserve">Durée de la formation : </w:t>
                      </w:r>
                      <w:r w:rsidR="005D1053">
                        <w:rPr>
                          <w:sz w:val="28"/>
                          <w:szCs w:val="28"/>
                        </w:rPr>
                        <w:t>2</w:t>
                      </w:r>
                      <w:r>
                        <w:rPr>
                          <w:sz w:val="28"/>
                          <w:szCs w:val="28"/>
                        </w:rPr>
                        <w:t xml:space="preserve"> heure</w:t>
                      </w:r>
                      <w:r w:rsidR="005D1053">
                        <w:rPr>
                          <w:sz w:val="28"/>
                          <w:szCs w:val="28"/>
                        </w:rPr>
                        <w:t>s</w:t>
                      </w:r>
                      <w:r>
                        <w:rPr>
                          <w:sz w:val="28"/>
                          <w:szCs w:val="28"/>
                        </w:rPr>
                        <w:t xml:space="preserve"> </w:t>
                      </w:r>
                      <w:r w:rsidR="005D1053">
                        <w:rPr>
                          <w:sz w:val="28"/>
                          <w:szCs w:val="28"/>
                        </w:rPr>
                        <w:t>47</w:t>
                      </w:r>
                      <w:r w:rsidRPr="006C4D23">
                        <w:rPr>
                          <w:sz w:val="28"/>
                          <w:szCs w:val="28"/>
                        </w:rPr>
                        <w:t xml:space="preserve"> minutes</w:t>
                      </w:r>
                    </w:p>
                  </w:txbxContent>
                </v:textbox>
              </v:rect>
            </w:pict>
          </mc:Fallback>
        </mc:AlternateContent>
      </w:r>
    </w:p>
    <w:p w14:paraId="3EB854E1" w14:textId="77777777" w:rsidR="00090F47" w:rsidRDefault="00090F47" w:rsidP="00090F47"/>
    <w:p w14:paraId="409D12E1" w14:textId="77777777" w:rsidR="00090F47" w:rsidRDefault="00090F47" w:rsidP="00090F47"/>
    <w:p w14:paraId="64EA2517" w14:textId="77777777" w:rsidR="00090F47" w:rsidRDefault="00090F47" w:rsidP="00090F47"/>
    <w:p w14:paraId="059DDE04" w14:textId="77777777" w:rsidR="00090F47" w:rsidRDefault="00090F47" w:rsidP="00090F47"/>
    <w:p w14:paraId="145B0032" w14:textId="77777777" w:rsidR="00090F47" w:rsidRDefault="00090F47" w:rsidP="00090F47"/>
    <w:p w14:paraId="02232F3F" w14:textId="77777777" w:rsidR="00090F47" w:rsidRDefault="00090F47" w:rsidP="00090F47"/>
    <w:p w14:paraId="1AD83664" w14:textId="77777777" w:rsidR="00090F47" w:rsidRDefault="00090F47" w:rsidP="00090F47"/>
    <w:p w14:paraId="73AB5E23" w14:textId="77777777" w:rsidR="00090F47" w:rsidRDefault="00090F47" w:rsidP="00090F47"/>
    <w:p w14:paraId="10476452" w14:textId="77777777" w:rsidR="00090F47" w:rsidRDefault="00090F47" w:rsidP="00090F47"/>
    <w:p w14:paraId="1DE05E28" w14:textId="77777777" w:rsidR="00090F47" w:rsidRDefault="00090F47" w:rsidP="00090F47"/>
    <w:p w14:paraId="4388D922" w14:textId="77777777" w:rsidR="00090F47" w:rsidRDefault="00090F47" w:rsidP="00090F47"/>
    <w:p w14:paraId="73FEB475" w14:textId="77777777" w:rsidR="00090F47" w:rsidRDefault="00090F47" w:rsidP="00090F47"/>
    <w:p w14:paraId="0D5DD4CF" w14:textId="77777777" w:rsidR="00090F47" w:rsidRDefault="00090F47" w:rsidP="00090F47"/>
    <w:p w14:paraId="63B9B6AE" w14:textId="77777777" w:rsidR="00090F47" w:rsidRDefault="00090F47" w:rsidP="00090F47"/>
    <w:p w14:paraId="66A214DD" w14:textId="77777777" w:rsidR="00090F47" w:rsidRDefault="00090F47" w:rsidP="00090F47"/>
    <w:p w14:paraId="73075273" w14:textId="77777777" w:rsidR="00090F47" w:rsidRDefault="00090F47" w:rsidP="00090F47"/>
    <w:p w14:paraId="7AF302C1" w14:textId="77777777" w:rsidR="00090F47" w:rsidRDefault="00090F47" w:rsidP="00090F47"/>
    <w:p w14:paraId="57BDA56A" w14:textId="77777777" w:rsidR="00090F47" w:rsidRDefault="00090F47" w:rsidP="00090F47"/>
    <w:p w14:paraId="217FC4BA" w14:textId="77777777" w:rsidR="00090F47" w:rsidRDefault="00090F47" w:rsidP="00090F47"/>
    <w:p w14:paraId="3DAAD8A8" w14:textId="77777777" w:rsidR="00090F47" w:rsidRDefault="00090F47" w:rsidP="00090F47"/>
    <w:p w14:paraId="5E466AA3" w14:textId="77777777" w:rsidR="00090F47" w:rsidRDefault="00090F47" w:rsidP="00090F47"/>
    <w:p w14:paraId="4E75E59A" w14:textId="77777777" w:rsidR="00090F47" w:rsidRDefault="00090F47" w:rsidP="00090F47"/>
    <w:p w14:paraId="1BF61E7D" w14:textId="77777777" w:rsidR="00090F47" w:rsidRDefault="00090F47" w:rsidP="00090F47"/>
    <w:p w14:paraId="6D536C02" w14:textId="1FABE177" w:rsidR="005D1053" w:rsidRDefault="005D1053" w:rsidP="005D1053">
      <w:pPr>
        <w:rPr>
          <w:i/>
          <w:iCs/>
        </w:rPr>
      </w:pPr>
    </w:p>
    <w:p w14:paraId="39D914ED" w14:textId="77777777" w:rsidR="00D24799" w:rsidRDefault="00D24799" w:rsidP="00D24799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192768" behindDoc="0" locked="0" layoutInCell="1" allowOverlap="1" wp14:anchorId="5804A887" wp14:editId="45C23A7B">
                <wp:simplePos x="0" y="0"/>
                <wp:positionH relativeFrom="column">
                  <wp:posOffset>-829164</wp:posOffset>
                </wp:positionH>
                <wp:positionV relativeFrom="paragraph">
                  <wp:posOffset>15924</wp:posOffset>
                </wp:positionV>
                <wp:extent cx="576775" cy="450000"/>
                <wp:effectExtent l="0" t="0" r="33020" b="7620"/>
                <wp:wrapNone/>
                <wp:docPr id="56" name="Carré corné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6775" cy="450000"/>
                        </a:xfrm>
                        <a:prstGeom prst="foldedCorner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2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6619161" w14:textId="77777777" w:rsidR="00D24799" w:rsidRPr="006D6D0B" w:rsidRDefault="00D24799" w:rsidP="00D24799">
                            <w:pPr>
                              <w:jc w:val="center"/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6D6D0B"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  <w:t>1</w:t>
                            </w:r>
                            <w:r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  <w:t>.1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804A887" id="_x0000_t65" coordsize="21600,21600" o:spt="65" adj="18900" path="m,l,21600@0,21600,21600@0,21600,xem@0,21600nfl@3@5c@7@9@11@13,21600@0e">
                <v:formulas>
                  <v:f eqn="val #0"/>
                  <v:f eqn="sum 21600 0 @0"/>
                  <v:f eqn="prod @1 8481 32768"/>
                  <v:f eqn="sum @2 @0 0"/>
                  <v:f eqn="prod @1 1117 32768"/>
                  <v:f eqn="sum @4 @0 0"/>
                  <v:f eqn="prod @1 11764 32768"/>
                  <v:f eqn="sum @6 @0 0"/>
                  <v:f eqn="prod @1 6144 32768"/>
                  <v:f eqn="sum @8 @0 0"/>
                  <v:f eqn="prod @1 20480 32768"/>
                  <v:f eqn="sum @10 @0 0"/>
                  <v:f eqn="prod @1 6144 32768"/>
                  <v:f eqn="sum @12 @0 0"/>
                </v:formulas>
                <v:path o:extrusionok="f" gradientshapeok="t" o:connecttype="rect" textboxrect="0,0,21600,@13"/>
                <v:handles>
                  <v:h position="#0,bottomRight" xrange="10800,21600"/>
                </v:handles>
                <o:complex v:ext="view"/>
              </v:shapetype>
              <v:shape id="Carré corné 56" o:spid="_x0000_s1030" type="#_x0000_t65" style="position:absolute;margin-left:-65.3pt;margin-top:1.25pt;width:45.4pt;height:35.45pt;z-index:252192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" adj="18000" fillcolor="#555 [2160]" strokecolor="black [3200]" strokeweight=".5pt">
                <v:fill color2="#313131 [2608]" rotate="t" colors="0 #9b9b9b;.5 #8e8e8e;1 #797979" focus="100%" type="gradient">
                  <o:fill v:ext="view" type="gradientUnscaled"/>
                </v:fill>
                <v:stroke joinstyle="miter"/>
                <v:textbox>
                  <w:txbxContent>
                    <w:p w14:paraId="06619161" w14:textId="77777777" w:rsidR="00D24799" w:rsidRPr="006D6D0B" w:rsidRDefault="00D24799" w:rsidP="00D24799">
                      <w:pPr>
                        <w:jc w:val="center"/>
                        <w:rPr>
                          <w:color w:val="FFFFFF" w:themeColor="background1"/>
                          <w:sz w:val="40"/>
                          <w:szCs w:val="40"/>
                        </w:rPr>
                      </w:pPr>
                      <w:r w:rsidRPr="006D6D0B">
                        <w:rPr>
                          <w:color w:val="FFFFFF" w:themeColor="background1"/>
                          <w:sz w:val="40"/>
                          <w:szCs w:val="40"/>
                        </w:rPr>
                        <w:t>1</w:t>
                      </w:r>
                      <w:r>
                        <w:rPr>
                          <w:color w:val="FFFFFF" w:themeColor="background1"/>
                          <w:sz w:val="40"/>
                          <w:szCs w:val="40"/>
                        </w:rPr>
                        <w:t>.1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91744" behindDoc="0" locked="0" layoutInCell="1" allowOverlap="1" wp14:anchorId="474A48B1" wp14:editId="07D37723">
                <wp:simplePos x="0" y="0"/>
                <wp:positionH relativeFrom="column">
                  <wp:posOffset>-965835</wp:posOffset>
                </wp:positionH>
                <wp:positionV relativeFrom="paragraph">
                  <wp:posOffset>-86360</wp:posOffset>
                </wp:positionV>
                <wp:extent cx="6565900" cy="635000"/>
                <wp:effectExtent l="12700" t="12700" r="12700" b="12700"/>
                <wp:wrapNone/>
                <wp:docPr id="42" name="Rectangle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65900" cy="635000"/>
                        </a:xfrm>
                        <a:prstGeom prst="rect">
                          <a:avLst/>
                        </a:prstGeom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812F1F4" w14:textId="77777777" w:rsidR="00D24799" w:rsidRPr="00B17300" w:rsidRDefault="00D24799" w:rsidP="00D24799">
                            <w:pPr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             Vidéo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74A48B1" id="Rectangle 42" o:spid="_x0000_s1031" style="position:absolute;margin-left:-76.05pt;margin-top:-6.8pt;width:517pt;height:50pt;z-index:252191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" fillcolor="black [3200]" strokecolor="white [3201]" strokeweight="1.5pt">
                <v:textbox>
                  <w:txbxContent>
                    <w:p w14:paraId="6812F1F4" w14:textId="77777777" w:rsidR="00D24799" w:rsidRPr="00B17300" w:rsidRDefault="00D24799" w:rsidP="00D24799">
                      <w:pPr>
                        <w:rPr>
                          <w:color w:val="FFFFFF" w:themeColor="background1"/>
                          <w:sz w:val="40"/>
                          <w:szCs w:val="40"/>
                        </w:rPr>
                      </w:pPr>
                      <w:r>
                        <w:rPr>
                          <w:color w:val="FFFFFF" w:themeColor="background1"/>
                          <w:sz w:val="40"/>
                          <w:szCs w:val="40"/>
                        </w:rPr>
                        <w:t xml:space="preserve">              Vidéo 1</w:t>
                      </w:r>
                    </w:p>
                  </w:txbxContent>
                </v:textbox>
              </v:rect>
            </w:pict>
          </mc:Fallback>
        </mc:AlternateContent>
      </w:r>
    </w:p>
    <w:p w14:paraId="6F12EC5F" w14:textId="77777777" w:rsidR="00054224" w:rsidRDefault="00054224" w:rsidP="00054224"/>
    <w:p w14:paraId="4402DD24" w14:textId="77777777" w:rsidR="00054224" w:rsidRPr="00866C9D" w:rsidRDefault="00054224" w:rsidP="00054224">
      <w:r w:rsidRPr="00866C9D">
        <w:rPr>
          <w:b/>
          <w:bCs/>
        </w:rPr>
        <w:t>1. Visionnez la première vidéo.</w:t>
      </w:r>
      <w:r>
        <w:rPr>
          <w:b/>
          <w:bCs/>
        </w:rPr>
        <w:t xml:space="preserve"> </w:t>
      </w:r>
      <w:r>
        <w:br/>
        <w:t>Durée : 24 min 54 sec.</w:t>
      </w:r>
    </w:p>
    <w:p w14:paraId="3CEA85D2" w14:textId="77777777" w:rsidR="00054224" w:rsidRDefault="00054224" w:rsidP="00054224">
      <w:r w:rsidRPr="006F33C2">
        <w:rPr>
          <w:noProof/>
        </w:rPr>
        <w:drawing>
          <wp:inline distT="0" distB="0" distL="0" distR="0" wp14:anchorId="17D75839" wp14:editId="3B603B0E">
            <wp:extent cx="5238750" cy="2927350"/>
            <wp:effectExtent l="0" t="0" r="6350" b="6350"/>
            <wp:docPr id="411" name="Image 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2927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1C97AB" w14:textId="77777777" w:rsidR="00054224" w:rsidRDefault="00054224" w:rsidP="00054224">
      <w:r>
        <w:t>Date de visionnement de la vidéo : _________________</w:t>
      </w:r>
    </w:p>
    <w:p w14:paraId="3FF32E73" w14:textId="77777777" w:rsidR="00054224" w:rsidRDefault="00054224" w:rsidP="00054224">
      <w:r>
        <w:t>Notes</w:t>
      </w:r>
    </w:p>
    <w:p w14:paraId="6F49B583" w14:textId="77777777" w:rsidR="00054224" w:rsidRDefault="00054224" w:rsidP="00054224"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79C54438" w14:textId="77777777" w:rsidR="00054224" w:rsidRDefault="00054224" w:rsidP="00054224"/>
    <w:p w14:paraId="6DF61A91" w14:textId="77777777" w:rsidR="00D24799" w:rsidRDefault="00D24799" w:rsidP="00D24799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195840" behindDoc="0" locked="0" layoutInCell="1" allowOverlap="1" wp14:anchorId="156630B4" wp14:editId="0C671EF8">
                <wp:simplePos x="0" y="0"/>
                <wp:positionH relativeFrom="column">
                  <wp:posOffset>-829164</wp:posOffset>
                </wp:positionH>
                <wp:positionV relativeFrom="paragraph">
                  <wp:posOffset>15924</wp:posOffset>
                </wp:positionV>
                <wp:extent cx="576775" cy="450000"/>
                <wp:effectExtent l="0" t="0" r="33020" b="7620"/>
                <wp:wrapNone/>
                <wp:docPr id="6" name="Carré corné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6775" cy="450000"/>
                        </a:xfrm>
                        <a:prstGeom prst="foldedCorner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2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8ABE647" w14:textId="0A408E75" w:rsidR="00D24799" w:rsidRPr="006D6D0B" w:rsidRDefault="00D24799" w:rsidP="00D24799">
                            <w:pPr>
                              <w:jc w:val="center"/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6D6D0B"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  <w:t>1</w:t>
                            </w:r>
                            <w:r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  <w:t>.2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6630B4" id="Carré corné 6" o:spid="_x0000_s1032" type="#_x0000_t65" style="position:absolute;margin-left:-65.3pt;margin-top:1.25pt;width:45.4pt;height:35.45pt;z-index:252195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" adj="18000" fillcolor="#555 [2160]" strokecolor="black [3200]" strokeweight=".5pt">
                <v:fill color2="#313131 [2608]" rotate="t" colors="0 #9b9b9b;.5 #8e8e8e;1 #797979" focus="100%" type="gradient">
                  <o:fill v:ext="view" type="gradientUnscaled"/>
                </v:fill>
                <v:stroke joinstyle="miter"/>
                <v:textbox>
                  <w:txbxContent>
                    <w:p w14:paraId="38ABE647" w14:textId="0A408E75" w:rsidR="00D24799" w:rsidRPr="006D6D0B" w:rsidRDefault="00D24799" w:rsidP="00D24799">
                      <w:pPr>
                        <w:jc w:val="center"/>
                        <w:rPr>
                          <w:color w:val="FFFFFF" w:themeColor="background1"/>
                          <w:sz w:val="40"/>
                          <w:szCs w:val="40"/>
                        </w:rPr>
                      </w:pPr>
                      <w:r w:rsidRPr="006D6D0B">
                        <w:rPr>
                          <w:color w:val="FFFFFF" w:themeColor="background1"/>
                          <w:sz w:val="40"/>
                          <w:szCs w:val="40"/>
                        </w:rPr>
                        <w:t>1</w:t>
                      </w:r>
                      <w:r>
                        <w:rPr>
                          <w:color w:val="FFFFFF" w:themeColor="background1"/>
                          <w:sz w:val="40"/>
                          <w:szCs w:val="40"/>
                        </w:rPr>
                        <w:t>.</w:t>
                      </w:r>
                      <w:r>
                        <w:rPr>
                          <w:color w:val="FFFFFF" w:themeColor="background1"/>
                          <w:sz w:val="40"/>
                          <w:szCs w:val="40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94816" behindDoc="0" locked="0" layoutInCell="1" allowOverlap="1" wp14:anchorId="6B1BBEB2" wp14:editId="226FB21F">
                <wp:simplePos x="0" y="0"/>
                <wp:positionH relativeFrom="column">
                  <wp:posOffset>-965835</wp:posOffset>
                </wp:positionH>
                <wp:positionV relativeFrom="paragraph">
                  <wp:posOffset>-86360</wp:posOffset>
                </wp:positionV>
                <wp:extent cx="6565900" cy="635000"/>
                <wp:effectExtent l="12700" t="12700" r="12700" b="12700"/>
                <wp:wrapNone/>
                <wp:docPr id="7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65900" cy="635000"/>
                        </a:xfrm>
                        <a:prstGeom prst="rect">
                          <a:avLst/>
                        </a:prstGeom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5ADF754" w14:textId="18FCA14A" w:rsidR="00D24799" w:rsidRPr="00B17300" w:rsidRDefault="00D24799" w:rsidP="00D24799">
                            <w:pPr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             Vidéo 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B1BBEB2" id="Rectangle 7" o:spid="_x0000_s1033" style="position:absolute;margin-left:-76.05pt;margin-top:-6.8pt;width:517pt;height:50pt;z-index:252194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" fillcolor="black [3200]" strokecolor="white [3201]" strokeweight="1.5pt">
                <v:textbox>
                  <w:txbxContent>
                    <w:p w14:paraId="35ADF754" w14:textId="18FCA14A" w:rsidR="00D24799" w:rsidRPr="00B17300" w:rsidRDefault="00D24799" w:rsidP="00D24799">
                      <w:pPr>
                        <w:rPr>
                          <w:color w:val="FFFFFF" w:themeColor="background1"/>
                          <w:sz w:val="40"/>
                          <w:szCs w:val="40"/>
                        </w:rPr>
                      </w:pPr>
                      <w:r>
                        <w:rPr>
                          <w:color w:val="FFFFFF" w:themeColor="background1"/>
                          <w:sz w:val="40"/>
                          <w:szCs w:val="40"/>
                        </w:rPr>
                        <w:t xml:space="preserve">              Vidéo </w:t>
                      </w:r>
                      <w:r>
                        <w:rPr>
                          <w:color w:val="FFFFFF" w:themeColor="background1"/>
                          <w:sz w:val="40"/>
                          <w:szCs w:val="40"/>
                        </w:rPr>
                        <w:t>2</w:t>
                      </w:r>
                    </w:p>
                  </w:txbxContent>
                </v:textbox>
              </v:rect>
            </w:pict>
          </mc:Fallback>
        </mc:AlternateContent>
      </w:r>
    </w:p>
    <w:p w14:paraId="17FE19D1" w14:textId="77777777" w:rsidR="00054224" w:rsidRDefault="00054224" w:rsidP="00054224"/>
    <w:p w14:paraId="0A31389A" w14:textId="77777777" w:rsidR="00054224" w:rsidRPr="00866C9D" w:rsidRDefault="00054224" w:rsidP="00054224">
      <w:r w:rsidRPr="00866C9D">
        <w:rPr>
          <w:b/>
          <w:bCs/>
        </w:rPr>
        <w:t xml:space="preserve">1. Visionnez la </w:t>
      </w:r>
      <w:r>
        <w:rPr>
          <w:b/>
          <w:bCs/>
        </w:rPr>
        <w:t>deuxième</w:t>
      </w:r>
      <w:r w:rsidRPr="00866C9D">
        <w:rPr>
          <w:b/>
          <w:bCs/>
        </w:rPr>
        <w:t xml:space="preserve"> vidéo.</w:t>
      </w:r>
      <w:r>
        <w:rPr>
          <w:b/>
          <w:bCs/>
        </w:rPr>
        <w:t xml:space="preserve"> </w:t>
      </w:r>
      <w:r>
        <w:br/>
        <w:t>Durée : 15 min 59 sec.</w:t>
      </w:r>
    </w:p>
    <w:p w14:paraId="1D551EF9" w14:textId="77777777" w:rsidR="00054224" w:rsidRDefault="00054224" w:rsidP="00054224">
      <w:r w:rsidRPr="00332A9A">
        <w:rPr>
          <w:noProof/>
        </w:rPr>
        <w:drawing>
          <wp:inline distT="0" distB="0" distL="0" distR="0" wp14:anchorId="7EAE7336" wp14:editId="0586ED49">
            <wp:extent cx="5238750" cy="2952750"/>
            <wp:effectExtent l="0" t="0" r="6350" b="6350"/>
            <wp:docPr id="412" name="Image 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2952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9204AE" w14:textId="77777777" w:rsidR="00054224" w:rsidRDefault="00054224" w:rsidP="00054224">
      <w:r>
        <w:t>Date de visionnement de la vidéo : _________________</w:t>
      </w:r>
    </w:p>
    <w:p w14:paraId="2DCA7954" w14:textId="77777777" w:rsidR="00054224" w:rsidRDefault="00054224" w:rsidP="00054224">
      <w:r>
        <w:t>Notes</w:t>
      </w:r>
    </w:p>
    <w:p w14:paraId="4B9D577E" w14:textId="77777777" w:rsidR="00054224" w:rsidRDefault="00054224" w:rsidP="00054224"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46AD641E" w14:textId="77777777" w:rsidR="00D24799" w:rsidRDefault="00D24799" w:rsidP="00D24799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198912" behindDoc="0" locked="0" layoutInCell="1" allowOverlap="1" wp14:anchorId="04E6B44F" wp14:editId="219FF346">
                <wp:simplePos x="0" y="0"/>
                <wp:positionH relativeFrom="column">
                  <wp:posOffset>-829164</wp:posOffset>
                </wp:positionH>
                <wp:positionV relativeFrom="paragraph">
                  <wp:posOffset>15924</wp:posOffset>
                </wp:positionV>
                <wp:extent cx="576775" cy="450000"/>
                <wp:effectExtent l="0" t="0" r="33020" b="7620"/>
                <wp:wrapNone/>
                <wp:docPr id="8" name="Carré corné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6775" cy="450000"/>
                        </a:xfrm>
                        <a:prstGeom prst="foldedCorner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2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EC45A8B" w14:textId="30D9E525" w:rsidR="00D24799" w:rsidRPr="006D6D0B" w:rsidRDefault="00D24799" w:rsidP="00D24799">
                            <w:pPr>
                              <w:jc w:val="center"/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6D6D0B"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  <w:t>1</w:t>
                            </w:r>
                            <w:r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  <w:t>.3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E6B44F" id="Carré corné 8" o:spid="_x0000_s1034" type="#_x0000_t65" style="position:absolute;margin-left:-65.3pt;margin-top:1.25pt;width:45.4pt;height:35.45pt;z-index:252198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" adj="18000" fillcolor="#555 [2160]" strokecolor="black [3200]" strokeweight=".5pt">
                <v:fill color2="#313131 [2608]" rotate="t" colors="0 #9b9b9b;.5 #8e8e8e;1 #797979" focus="100%" type="gradient">
                  <o:fill v:ext="view" type="gradientUnscaled"/>
                </v:fill>
                <v:stroke joinstyle="miter"/>
                <v:textbox>
                  <w:txbxContent>
                    <w:p w14:paraId="2EC45A8B" w14:textId="30D9E525" w:rsidR="00D24799" w:rsidRPr="006D6D0B" w:rsidRDefault="00D24799" w:rsidP="00D24799">
                      <w:pPr>
                        <w:jc w:val="center"/>
                        <w:rPr>
                          <w:color w:val="FFFFFF" w:themeColor="background1"/>
                          <w:sz w:val="40"/>
                          <w:szCs w:val="40"/>
                        </w:rPr>
                      </w:pPr>
                      <w:r w:rsidRPr="006D6D0B">
                        <w:rPr>
                          <w:color w:val="FFFFFF" w:themeColor="background1"/>
                          <w:sz w:val="40"/>
                          <w:szCs w:val="40"/>
                        </w:rPr>
                        <w:t>1</w:t>
                      </w:r>
                      <w:r>
                        <w:rPr>
                          <w:color w:val="FFFFFF" w:themeColor="background1"/>
                          <w:sz w:val="40"/>
                          <w:szCs w:val="40"/>
                        </w:rPr>
                        <w:t>.</w:t>
                      </w:r>
                      <w:r>
                        <w:rPr>
                          <w:color w:val="FFFFFF" w:themeColor="background1"/>
                          <w:sz w:val="40"/>
                          <w:szCs w:val="40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97888" behindDoc="0" locked="0" layoutInCell="1" allowOverlap="1" wp14:anchorId="10447D3B" wp14:editId="2E84E7C6">
                <wp:simplePos x="0" y="0"/>
                <wp:positionH relativeFrom="column">
                  <wp:posOffset>-965835</wp:posOffset>
                </wp:positionH>
                <wp:positionV relativeFrom="paragraph">
                  <wp:posOffset>-86360</wp:posOffset>
                </wp:positionV>
                <wp:extent cx="6565900" cy="635000"/>
                <wp:effectExtent l="12700" t="12700" r="12700" b="12700"/>
                <wp:wrapNone/>
                <wp:docPr id="15" name="Rectangl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65900" cy="635000"/>
                        </a:xfrm>
                        <a:prstGeom prst="rect">
                          <a:avLst/>
                        </a:prstGeom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DD244FD" w14:textId="3DEA70D9" w:rsidR="00D24799" w:rsidRPr="00B17300" w:rsidRDefault="00D24799" w:rsidP="00D24799">
                            <w:pPr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             Vidéo 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0447D3B" id="Rectangle 15" o:spid="_x0000_s1035" style="position:absolute;margin-left:-76.05pt;margin-top:-6.8pt;width:517pt;height:50pt;z-index:252197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" fillcolor="black [3200]" strokecolor="white [3201]" strokeweight="1.5pt">
                <v:textbox>
                  <w:txbxContent>
                    <w:p w14:paraId="3DD244FD" w14:textId="3DEA70D9" w:rsidR="00D24799" w:rsidRPr="00B17300" w:rsidRDefault="00D24799" w:rsidP="00D24799">
                      <w:pPr>
                        <w:rPr>
                          <w:color w:val="FFFFFF" w:themeColor="background1"/>
                          <w:sz w:val="40"/>
                          <w:szCs w:val="40"/>
                        </w:rPr>
                      </w:pPr>
                      <w:r>
                        <w:rPr>
                          <w:color w:val="FFFFFF" w:themeColor="background1"/>
                          <w:sz w:val="40"/>
                          <w:szCs w:val="40"/>
                        </w:rPr>
                        <w:t xml:space="preserve">              Vidéo </w:t>
                      </w:r>
                      <w:r>
                        <w:rPr>
                          <w:color w:val="FFFFFF" w:themeColor="background1"/>
                          <w:sz w:val="40"/>
                          <w:szCs w:val="40"/>
                        </w:rPr>
                        <w:t>3</w:t>
                      </w:r>
                    </w:p>
                  </w:txbxContent>
                </v:textbox>
              </v:rect>
            </w:pict>
          </mc:Fallback>
        </mc:AlternateContent>
      </w:r>
    </w:p>
    <w:p w14:paraId="1D3FCA8E" w14:textId="77777777" w:rsidR="00054224" w:rsidRDefault="00054224" w:rsidP="00054224"/>
    <w:p w14:paraId="334A58DE" w14:textId="77777777" w:rsidR="00054224" w:rsidRPr="00866C9D" w:rsidRDefault="00054224" w:rsidP="00054224">
      <w:r w:rsidRPr="00866C9D">
        <w:rPr>
          <w:b/>
          <w:bCs/>
        </w:rPr>
        <w:t xml:space="preserve">1. Visionnez la </w:t>
      </w:r>
      <w:r>
        <w:rPr>
          <w:b/>
          <w:bCs/>
        </w:rPr>
        <w:t>troisième</w:t>
      </w:r>
      <w:r w:rsidRPr="00866C9D">
        <w:rPr>
          <w:b/>
          <w:bCs/>
        </w:rPr>
        <w:t xml:space="preserve"> vidéo.</w:t>
      </w:r>
      <w:r>
        <w:rPr>
          <w:b/>
          <w:bCs/>
        </w:rPr>
        <w:t xml:space="preserve"> </w:t>
      </w:r>
      <w:r>
        <w:br/>
        <w:t>Durée : 14 min 10 sec.</w:t>
      </w:r>
    </w:p>
    <w:p w14:paraId="464007BA" w14:textId="77777777" w:rsidR="00054224" w:rsidRDefault="00054224" w:rsidP="00054224">
      <w:r w:rsidRPr="00332A9A">
        <w:rPr>
          <w:noProof/>
        </w:rPr>
        <w:drawing>
          <wp:inline distT="0" distB="0" distL="0" distR="0" wp14:anchorId="60AEE65C" wp14:editId="30C84891">
            <wp:extent cx="5238750" cy="2933700"/>
            <wp:effectExtent l="0" t="0" r="6350" b="0"/>
            <wp:docPr id="413" name="Image 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293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754490" w14:textId="77777777" w:rsidR="00054224" w:rsidRDefault="00054224" w:rsidP="00054224">
      <w:r>
        <w:t>Date de visionnement de la vidéo : _________________</w:t>
      </w:r>
    </w:p>
    <w:p w14:paraId="2AD4018F" w14:textId="77777777" w:rsidR="00054224" w:rsidRDefault="00054224" w:rsidP="00054224">
      <w:r>
        <w:t>Notes</w:t>
      </w:r>
    </w:p>
    <w:p w14:paraId="224C9C19" w14:textId="77777777" w:rsidR="00054224" w:rsidRDefault="00054224" w:rsidP="00054224"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700D3A0E" w14:textId="77777777" w:rsidR="00054224" w:rsidRDefault="00054224" w:rsidP="00054224"/>
    <w:p w14:paraId="762837CB" w14:textId="77777777" w:rsidR="00D24799" w:rsidRDefault="00D24799" w:rsidP="00D24799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201984" behindDoc="0" locked="0" layoutInCell="1" allowOverlap="1" wp14:anchorId="7FF17063" wp14:editId="6C7179BA">
                <wp:simplePos x="0" y="0"/>
                <wp:positionH relativeFrom="column">
                  <wp:posOffset>-829164</wp:posOffset>
                </wp:positionH>
                <wp:positionV relativeFrom="paragraph">
                  <wp:posOffset>15924</wp:posOffset>
                </wp:positionV>
                <wp:extent cx="576775" cy="450000"/>
                <wp:effectExtent l="0" t="0" r="33020" b="7620"/>
                <wp:wrapNone/>
                <wp:docPr id="18" name="Carré corné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6775" cy="450000"/>
                        </a:xfrm>
                        <a:prstGeom prst="foldedCorner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2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5F812DD" w14:textId="77D59314" w:rsidR="00D24799" w:rsidRPr="006D6D0B" w:rsidRDefault="00D24799" w:rsidP="00D24799">
                            <w:pPr>
                              <w:jc w:val="center"/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6D6D0B"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  <w:t>1</w:t>
                            </w:r>
                            <w:r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  <w:t>.4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F17063" id="Carré corné 18" o:spid="_x0000_s1036" type="#_x0000_t65" style="position:absolute;margin-left:-65.3pt;margin-top:1.25pt;width:45.4pt;height:35.45pt;z-index:252201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" adj="18000" fillcolor="#555 [2160]" strokecolor="black [3200]" strokeweight=".5pt">
                <v:fill color2="#313131 [2608]" rotate="t" colors="0 #9b9b9b;.5 #8e8e8e;1 #797979" focus="100%" type="gradient">
                  <o:fill v:ext="view" type="gradientUnscaled"/>
                </v:fill>
                <v:stroke joinstyle="miter"/>
                <v:textbox>
                  <w:txbxContent>
                    <w:p w14:paraId="65F812DD" w14:textId="77D59314" w:rsidR="00D24799" w:rsidRPr="006D6D0B" w:rsidRDefault="00D24799" w:rsidP="00D24799">
                      <w:pPr>
                        <w:jc w:val="center"/>
                        <w:rPr>
                          <w:color w:val="FFFFFF" w:themeColor="background1"/>
                          <w:sz w:val="40"/>
                          <w:szCs w:val="40"/>
                        </w:rPr>
                      </w:pPr>
                      <w:r w:rsidRPr="006D6D0B">
                        <w:rPr>
                          <w:color w:val="FFFFFF" w:themeColor="background1"/>
                          <w:sz w:val="40"/>
                          <w:szCs w:val="40"/>
                        </w:rPr>
                        <w:t>1</w:t>
                      </w:r>
                      <w:r>
                        <w:rPr>
                          <w:color w:val="FFFFFF" w:themeColor="background1"/>
                          <w:sz w:val="40"/>
                          <w:szCs w:val="40"/>
                        </w:rPr>
                        <w:t>.</w:t>
                      </w:r>
                      <w:r>
                        <w:rPr>
                          <w:color w:val="FFFFFF" w:themeColor="background1"/>
                          <w:sz w:val="40"/>
                          <w:szCs w:val="40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00960" behindDoc="0" locked="0" layoutInCell="1" allowOverlap="1" wp14:anchorId="5857C6D6" wp14:editId="3A73D9BB">
                <wp:simplePos x="0" y="0"/>
                <wp:positionH relativeFrom="column">
                  <wp:posOffset>-965835</wp:posOffset>
                </wp:positionH>
                <wp:positionV relativeFrom="paragraph">
                  <wp:posOffset>-86360</wp:posOffset>
                </wp:positionV>
                <wp:extent cx="6565900" cy="635000"/>
                <wp:effectExtent l="12700" t="12700" r="12700" b="12700"/>
                <wp:wrapNone/>
                <wp:docPr id="22" name="Rectangle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65900" cy="635000"/>
                        </a:xfrm>
                        <a:prstGeom prst="rect">
                          <a:avLst/>
                        </a:prstGeom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8F8A6E9" w14:textId="3E7ED81B" w:rsidR="00D24799" w:rsidRPr="00B17300" w:rsidRDefault="00D24799" w:rsidP="00D24799">
                            <w:pPr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             Vidéo 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857C6D6" id="Rectangle 22" o:spid="_x0000_s1037" style="position:absolute;margin-left:-76.05pt;margin-top:-6.8pt;width:517pt;height:50pt;z-index:252200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" fillcolor="black [3200]" strokecolor="white [3201]" strokeweight="1.5pt">
                <v:textbox>
                  <w:txbxContent>
                    <w:p w14:paraId="78F8A6E9" w14:textId="3E7ED81B" w:rsidR="00D24799" w:rsidRPr="00B17300" w:rsidRDefault="00D24799" w:rsidP="00D24799">
                      <w:pPr>
                        <w:rPr>
                          <w:color w:val="FFFFFF" w:themeColor="background1"/>
                          <w:sz w:val="40"/>
                          <w:szCs w:val="40"/>
                        </w:rPr>
                      </w:pPr>
                      <w:r>
                        <w:rPr>
                          <w:color w:val="FFFFFF" w:themeColor="background1"/>
                          <w:sz w:val="40"/>
                          <w:szCs w:val="40"/>
                        </w:rPr>
                        <w:t xml:space="preserve">              Vidéo </w:t>
                      </w:r>
                      <w:r>
                        <w:rPr>
                          <w:color w:val="FFFFFF" w:themeColor="background1"/>
                          <w:sz w:val="40"/>
                          <w:szCs w:val="40"/>
                        </w:rPr>
                        <w:t>4</w:t>
                      </w:r>
                    </w:p>
                  </w:txbxContent>
                </v:textbox>
              </v:rect>
            </w:pict>
          </mc:Fallback>
        </mc:AlternateContent>
      </w:r>
    </w:p>
    <w:p w14:paraId="2E53EC1A" w14:textId="77777777" w:rsidR="00054224" w:rsidRDefault="00054224" w:rsidP="00054224"/>
    <w:p w14:paraId="649566AD" w14:textId="77777777" w:rsidR="00054224" w:rsidRDefault="00054224" w:rsidP="00054224">
      <w:r w:rsidRPr="00866C9D">
        <w:rPr>
          <w:b/>
          <w:bCs/>
        </w:rPr>
        <w:t xml:space="preserve">1. Visionnez la </w:t>
      </w:r>
      <w:r>
        <w:rPr>
          <w:b/>
          <w:bCs/>
        </w:rPr>
        <w:t>quatrième</w:t>
      </w:r>
      <w:r w:rsidRPr="00866C9D">
        <w:rPr>
          <w:b/>
          <w:bCs/>
        </w:rPr>
        <w:t xml:space="preserve"> vidéo.</w:t>
      </w:r>
      <w:r>
        <w:rPr>
          <w:b/>
          <w:bCs/>
        </w:rPr>
        <w:t xml:space="preserve"> </w:t>
      </w:r>
      <w:r>
        <w:br/>
        <w:t>Durée : 13 min 55 sec.</w:t>
      </w:r>
    </w:p>
    <w:p w14:paraId="5290F4C1" w14:textId="77777777" w:rsidR="00054224" w:rsidRDefault="00054224" w:rsidP="00054224">
      <w:r w:rsidRPr="00332A9A">
        <w:rPr>
          <w:noProof/>
        </w:rPr>
        <w:drawing>
          <wp:inline distT="0" distB="0" distL="0" distR="0" wp14:anchorId="7DA6EBE1" wp14:editId="07B40197">
            <wp:extent cx="5238750" cy="2955290"/>
            <wp:effectExtent l="0" t="0" r="6350" b="3810"/>
            <wp:docPr id="414" name="Image 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2955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0A7E43" w14:textId="77777777" w:rsidR="00054224" w:rsidRDefault="00054224" w:rsidP="00054224">
      <w:r>
        <w:t>Date de visionnement de la vidéo : _________________</w:t>
      </w:r>
    </w:p>
    <w:p w14:paraId="139A8445" w14:textId="77777777" w:rsidR="00054224" w:rsidRDefault="00054224" w:rsidP="00054224">
      <w:r>
        <w:t>Notes</w:t>
      </w:r>
    </w:p>
    <w:p w14:paraId="29D0F9D3" w14:textId="77777777" w:rsidR="00054224" w:rsidRDefault="00054224" w:rsidP="00054224"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7FBEA361" w14:textId="77777777" w:rsidR="00D24799" w:rsidRDefault="00D24799" w:rsidP="00D24799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205056" behindDoc="0" locked="0" layoutInCell="1" allowOverlap="1" wp14:anchorId="4F8EA9F6" wp14:editId="2F1B2799">
                <wp:simplePos x="0" y="0"/>
                <wp:positionH relativeFrom="column">
                  <wp:posOffset>-829164</wp:posOffset>
                </wp:positionH>
                <wp:positionV relativeFrom="paragraph">
                  <wp:posOffset>15924</wp:posOffset>
                </wp:positionV>
                <wp:extent cx="576775" cy="450000"/>
                <wp:effectExtent l="0" t="0" r="33020" b="7620"/>
                <wp:wrapNone/>
                <wp:docPr id="24" name="Carré corné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6775" cy="450000"/>
                        </a:xfrm>
                        <a:prstGeom prst="foldedCorner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2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3355B7A" w14:textId="443EF0E6" w:rsidR="00D24799" w:rsidRPr="006D6D0B" w:rsidRDefault="00D24799" w:rsidP="00D24799">
                            <w:pPr>
                              <w:jc w:val="center"/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6D6D0B"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  <w:t>1</w:t>
                            </w:r>
                            <w:r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  <w:t>.5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8EA9F6" id="Carré corné 24" o:spid="_x0000_s1038" type="#_x0000_t65" style="position:absolute;margin-left:-65.3pt;margin-top:1.25pt;width:45.4pt;height:35.45pt;z-index:252205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" adj="18000" fillcolor="#555 [2160]" strokecolor="black [3200]" strokeweight=".5pt">
                <v:fill color2="#313131 [2608]" rotate="t" colors="0 #9b9b9b;.5 #8e8e8e;1 #797979" focus="100%" type="gradient">
                  <o:fill v:ext="view" type="gradientUnscaled"/>
                </v:fill>
                <v:stroke joinstyle="miter"/>
                <v:textbox>
                  <w:txbxContent>
                    <w:p w14:paraId="23355B7A" w14:textId="443EF0E6" w:rsidR="00D24799" w:rsidRPr="006D6D0B" w:rsidRDefault="00D24799" w:rsidP="00D24799">
                      <w:pPr>
                        <w:jc w:val="center"/>
                        <w:rPr>
                          <w:color w:val="FFFFFF" w:themeColor="background1"/>
                          <w:sz w:val="40"/>
                          <w:szCs w:val="40"/>
                        </w:rPr>
                      </w:pPr>
                      <w:r w:rsidRPr="006D6D0B">
                        <w:rPr>
                          <w:color w:val="FFFFFF" w:themeColor="background1"/>
                          <w:sz w:val="40"/>
                          <w:szCs w:val="40"/>
                        </w:rPr>
                        <w:t>1</w:t>
                      </w:r>
                      <w:r>
                        <w:rPr>
                          <w:color w:val="FFFFFF" w:themeColor="background1"/>
                          <w:sz w:val="40"/>
                          <w:szCs w:val="40"/>
                        </w:rPr>
                        <w:t>.</w:t>
                      </w:r>
                      <w:r>
                        <w:rPr>
                          <w:color w:val="FFFFFF" w:themeColor="background1"/>
                          <w:sz w:val="40"/>
                          <w:szCs w:val="40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04032" behindDoc="0" locked="0" layoutInCell="1" allowOverlap="1" wp14:anchorId="3FCADB45" wp14:editId="644AB2DE">
                <wp:simplePos x="0" y="0"/>
                <wp:positionH relativeFrom="column">
                  <wp:posOffset>-965835</wp:posOffset>
                </wp:positionH>
                <wp:positionV relativeFrom="paragraph">
                  <wp:posOffset>-86360</wp:posOffset>
                </wp:positionV>
                <wp:extent cx="6565900" cy="635000"/>
                <wp:effectExtent l="12700" t="12700" r="12700" b="12700"/>
                <wp:wrapNone/>
                <wp:docPr id="25" name="Rectangle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65900" cy="635000"/>
                        </a:xfrm>
                        <a:prstGeom prst="rect">
                          <a:avLst/>
                        </a:prstGeom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1031EBA" w14:textId="60B4FCD4" w:rsidR="00D24799" w:rsidRPr="00B17300" w:rsidRDefault="00D24799" w:rsidP="00D24799">
                            <w:pPr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             Vidéo 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FCADB45" id="Rectangle 25" o:spid="_x0000_s1039" style="position:absolute;margin-left:-76.05pt;margin-top:-6.8pt;width:517pt;height:50pt;z-index:252204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" fillcolor="black [3200]" strokecolor="white [3201]" strokeweight="1.5pt">
                <v:textbox>
                  <w:txbxContent>
                    <w:p w14:paraId="51031EBA" w14:textId="60B4FCD4" w:rsidR="00D24799" w:rsidRPr="00B17300" w:rsidRDefault="00D24799" w:rsidP="00D24799">
                      <w:pPr>
                        <w:rPr>
                          <w:color w:val="FFFFFF" w:themeColor="background1"/>
                          <w:sz w:val="40"/>
                          <w:szCs w:val="40"/>
                        </w:rPr>
                      </w:pPr>
                      <w:r>
                        <w:rPr>
                          <w:color w:val="FFFFFF" w:themeColor="background1"/>
                          <w:sz w:val="40"/>
                          <w:szCs w:val="40"/>
                        </w:rPr>
                        <w:t xml:space="preserve">              Vidéo </w:t>
                      </w:r>
                      <w:r>
                        <w:rPr>
                          <w:color w:val="FFFFFF" w:themeColor="background1"/>
                          <w:sz w:val="40"/>
                          <w:szCs w:val="40"/>
                        </w:rPr>
                        <w:t>5</w:t>
                      </w:r>
                    </w:p>
                  </w:txbxContent>
                </v:textbox>
              </v:rect>
            </w:pict>
          </mc:Fallback>
        </mc:AlternateContent>
      </w:r>
    </w:p>
    <w:p w14:paraId="7439F7E5" w14:textId="77777777" w:rsidR="00054224" w:rsidRDefault="00054224" w:rsidP="00054224"/>
    <w:p w14:paraId="6EE80F8A" w14:textId="77777777" w:rsidR="00054224" w:rsidRDefault="00054224" w:rsidP="00054224">
      <w:r w:rsidRPr="00866C9D">
        <w:rPr>
          <w:b/>
          <w:bCs/>
        </w:rPr>
        <w:t xml:space="preserve">1. Visionnez la </w:t>
      </w:r>
      <w:r>
        <w:rPr>
          <w:b/>
          <w:bCs/>
        </w:rPr>
        <w:t>cinquième</w:t>
      </w:r>
      <w:r w:rsidRPr="00866C9D">
        <w:rPr>
          <w:b/>
          <w:bCs/>
        </w:rPr>
        <w:t xml:space="preserve"> vidéo.</w:t>
      </w:r>
      <w:r>
        <w:rPr>
          <w:b/>
          <w:bCs/>
        </w:rPr>
        <w:t xml:space="preserve"> </w:t>
      </w:r>
      <w:r>
        <w:br/>
        <w:t>Durée : 18 min 20 sec.</w:t>
      </w:r>
    </w:p>
    <w:p w14:paraId="57A90B01" w14:textId="77777777" w:rsidR="00054224" w:rsidRDefault="00054224" w:rsidP="00054224">
      <w:r w:rsidRPr="00B9495C">
        <w:rPr>
          <w:noProof/>
        </w:rPr>
        <w:drawing>
          <wp:inline distT="0" distB="0" distL="0" distR="0" wp14:anchorId="7C256084" wp14:editId="40F4AFA6">
            <wp:extent cx="5238750" cy="2918460"/>
            <wp:effectExtent l="0" t="0" r="6350" b="2540"/>
            <wp:docPr id="415" name="Image 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2918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181888" w14:textId="77777777" w:rsidR="00054224" w:rsidRDefault="00054224" w:rsidP="00054224">
      <w:r>
        <w:t>Date de visionnement de la vidéo : _________________</w:t>
      </w:r>
    </w:p>
    <w:p w14:paraId="3671D3DA" w14:textId="77777777" w:rsidR="00054224" w:rsidRDefault="00054224" w:rsidP="00054224">
      <w:r>
        <w:t>Notes</w:t>
      </w:r>
    </w:p>
    <w:p w14:paraId="47D91FBF" w14:textId="77777777" w:rsidR="00054224" w:rsidRDefault="00054224" w:rsidP="00054224"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6FA3BC26" w14:textId="77777777" w:rsidR="00054224" w:rsidRDefault="00054224" w:rsidP="00054224">
      <w:r>
        <w:t>_____________________________________________________________________________________</w:t>
      </w:r>
    </w:p>
    <w:p w14:paraId="3DF73ED6" w14:textId="77777777" w:rsidR="00D24799" w:rsidRDefault="00D24799" w:rsidP="00D24799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208128" behindDoc="0" locked="0" layoutInCell="1" allowOverlap="1" wp14:anchorId="51326AC3" wp14:editId="16369E93">
                <wp:simplePos x="0" y="0"/>
                <wp:positionH relativeFrom="column">
                  <wp:posOffset>-829164</wp:posOffset>
                </wp:positionH>
                <wp:positionV relativeFrom="paragraph">
                  <wp:posOffset>15924</wp:posOffset>
                </wp:positionV>
                <wp:extent cx="576775" cy="450000"/>
                <wp:effectExtent l="0" t="0" r="33020" b="7620"/>
                <wp:wrapNone/>
                <wp:docPr id="26" name="Carré corné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6775" cy="450000"/>
                        </a:xfrm>
                        <a:prstGeom prst="foldedCorner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2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A5442D6" w14:textId="0D0E01A1" w:rsidR="00D24799" w:rsidRPr="006D6D0B" w:rsidRDefault="00D24799" w:rsidP="00D24799">
                            <w:pPr>
                              <w:jc w:val="center"/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6D6D0B"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  <w:t>1</w:t>
                            </w:r>
                            <w:r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  <w:t>.6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326AC3" id="Carré corné 26" o:spid="_x0000_s1040" type="#_x0000_t65" style="position:absolute;margin-left:-65.3pt;margin-top:1.25pt;width:45.4pt;height:35.45pt;z-index:252208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" adj="18000" fillcolor="#555 [2160]" strokecolor="black [3200]" strokeweight=".5pt">
                <v:fill color2="#313131 [2608]" rotate="t" colors="0 #9b9b9b;.5 #8e8e8e;1 #797979" focus="100%" type="gradient">
                  <o:fill v:ext="view" type="gradientUnscaled"/>
                </v:fill>
                <v:stroke joinstyle="miter"/>
                <v:textbox>
                  <w:txbxContent>
                    <w:p w14:paraId="1A5442D6" w14:textId="0D0E01A1" w:rsidR="00D24799" w:rsidRPr="006D6D0B" w:rsidRDefault="00D24799" w:rsidP="00D24799">
                      <w:pPr>
                        <w:jc w:val="center"/>
                        <w:rPr>
                          <w:color w:val="FFFFFF" w:themeColor="background1"/>
                          <w:sz w:val="40"/>
                          <w:szCs w:val="40"/>
                        </w:rPr>
                      </w:pPr>
                      <w:r w:rsidRPr="006D6D0B">
                        <w:rPr>
                          <w:color w:val="FFFFFF" w:themeColor="background1"/>
                          <w:sz w:val="40"/>
                          <w:szCs w:val="40"/>
                        </w:rPr>
                        <w:t>1</w:t>
                      </w:r>
                      <w:r>
                        <w:rPr>
                          <w:color w:val="FFFFFF" w:themeColor="background1"/>
                          <w:sz w:val="40"/>
                          <w:szCs w:val="40"/>
                        </w:rPr>
                        <w:t>.</w:t>
                      </w:r>
                      <w:r>
                        <w:rPr>
                          <w:color w:val="FFFFFF" w:themeColor="background1"/>
                          <w:sz w:val="40"/>
                          <w:szCs w:val="40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07104" behindDoc="0" locked="0" layoutInCell="1" allowOverlap="1" wp14:anchorId="486E17D0" wp14:editId="4294590F">
                <wp:simplePos x="0" y="0"/>
                <wp:positionH relativeFrom="column">
                  <wp:posOffset>-965835</wp:posOffset>
                </wp:positionH>
                <wp:positionV relativeFrom="paragraph">
                  <wp:posOffset>-86360</wp:posOffset>
                </wp:positionV>
                <wp:extent cx="6565900" cy="635000"/>
                <wp:effectExtent l="12700" t="12700" r="12700" b="12700"/>
                <wp:wrapNone/>
                <wp:docPr id="27" name="Rectangl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65900" cy="635000"/>
                        </a:xfrm>
                        <a:prstGeom prst="rect">
                          <a:avLst/>
                        </a:prstGeom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D94BBD9" w14:textId="62CCD7AF" w:rsidR="00D24799" w:rsidRPr="00B17300" w:rsidRDefault="00D24799" w:rsidP="00D24799">
                            <w:pPr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             Vidéo 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86E17D0" id="Rectangle 27" o:spid="_x0000_s1041" style="position:absolute;margin-left:-76.05pt;margin-top:-6.8pt;width:517pt;height:50pt;z-index:252207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" fillcolor="black [3200]" strokecolor="white [3201]" strokeweight="1.5pt">
                <v:textbox>
                  <w:txbxContent>
                    <w:p w14:paraId="2D94BBD9" w14:textId="62CCD7AF" w:rsidR="00D24799" w:rsidRPr="00B17300" w:rsidRDefault="00D24799" w:rsidP="00D24799">
                      <w:pPr>
                        <w:rPr>
                          <w:color w:val="FFFFFF" w:themeColor="background1"/>
                          <w:sz w:val="40"/>
                          <w:szCs w:val="40"/>
                        </w:rPr>
                      </w:pPr>
                      <w:r>
                        <w:rPr>
                          <w:color w:val="FFFFFF" w:themeColor="background1"/>
                          <w:sz w:val="40"/>
                          <w:szCs w:val="40"/>
                        </w:rPr>
                        <w:t xml:space="preserve">              Vidéo</w:t>
                      </w:r>
                      <w:r>
                        <w:rPr>
                          <w:color w:val="FFFFFF" w:themeColor="background1"/>
                          <w:sz w:val="40"/>
                          <w:szCs w:val="40"/>
                        </w:rPr>
                        <w:t xml:space="preserve"> 6</w:t>
                      </w:r>
                    </w:p>
                  </w:txbxContent>
                </v:textbox>
              </v:rect>
            </w:pict>
          </mc:Fallback>
        </mc:AlternateContent>
      </w:r>
    </w:p>
    <w:p w14:paraId="0259BE9A" w14:textId="77777777" w:rsidR="00054224" w:rsidRDefault="00054224" w:rsidP="00054224"/>
    <w:p w14:paraId="47F1C87A" w14:textId="77777777" w:rsidR="00054224" w:rsidRDefault="00054224" w:rsidP="00054224">
      <w:r w:rsidRPr="00866C9D">
        <w:rPr>
          <w:b/>
          <w:bCs/>
        </w:rPr>
        <w:t xml:space="preserve">1. Visionnez la </w:t>
      </w:r>
      <w:r>
        <w:rPr>
          <w:b/>
          <w:bCs/>
        </w:rPr>
        <w:t>sixième</w:t>
      </w:r>
      <w:r w:rsidRPr="00866C9D">
        <w:rPr>
          <w:b/>
          <w:bCs/>
        </w:rPr>
        <w:t xml:space="preserve"> vidéo.</w:t>
      </w:r>
      <w:r>
        <w:rPr>
          <w:b/>
          <w:bCs/>
        </w:rPr>
        <w:t xml:space="preserve"> </w:t>
      </w:r>
      <w:r>
        <w:br/>
        <w:t>Durée : 27 min 07 sec.</w:t>
      </w:r>
    </w:p>
    <w:p w14:paraId="21A4C272" w14:textId="77777777" w:rsidR="00054224" w:rsidRDefault="00054224" w:rsidP="00054224">
      <w:r w:rsidRPr="00B9495C">
        <w:rPr>
          <w:noProof/>
        </w:rPr>
        <w:drawing>
          <wp:inline distT="0" distB="0" distL="0" distR="0" wp14:anchorId="6D1BFC0C" wp14:editId="65A14681">
            <wp:extent cx="5238750" cy="2933065"/>
            <wp:effectExtent l="0" t="0" r="6350" b="635"/>
            <wp:docPr id="416" name="Image 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2933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C45CE4" w14:textId="77777777" w:rsidR="00054224" w:rsidRDefault="00054224" w:rsidP="00054224">
      <w:r>
        <w:t>Date de visionnement de la vidéo : _________________</w:t>
      </w:r>
    </w:p>
    <w:p w14:paraId="302C69A0" w14:textId="77777777" w:rsidR="00054224" w:rsidRDefault="00054224" w:rsidP="00054224">
      <w:r>
        <w:t>Notes</w:t>
      </w:r>
    </w:p>
    <w:p w14:paraId="32DCEDF3" w14:textId="77777777" w:rsidR="00054224" w:rsidRDefault="00054224" w:rsidP="00054224"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60A16069" w14:textId="77777777" w:rsidR="00054224" w:rsidRDefault="00054224" w:rsidP="00054224"/>
    <w:p w14:paraId="0E99496A" w14:textId="77777777" w:rsidR="00D24799" w:rsidRDefault="00D24799" w:rsidP="00D24799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211200" behindDoc="0" locked="0" layoutInCell="1" allowOverlap="1" wp14:anchorId="29A23150" wp14:editId="4E4AA0AE">
                <wp:simplePos x="0" y="0"/>
                <wp:positionH relativeFrom="column">
                  <wp:posOffset>-829164</wp:posOffset>
                </wp:positionH>
                <wp:positionV relativeFrom="paragraph">
                  <wp:posOffset>15924</wp:posOffset>
                </wp:positionV>
                <wp:extent cx="576775" cy="450000"/>
                <wp:effectExtent l="0" t="0" r="33020" b="7620"/>
                <wp:wrapNone/>
                <wp:docPr id="28" name="Carré corné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6775" cy="450000"/>
                        </a:xfrm>
                        <a:prstGeom prst="foldedCorner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2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77B2D83" w14:textId="04CF732B" w:rsidR="00D24799" w:rsidRPr="006D6D0B" w:rsidRDefault="00D24799" w:rsidP="00D24799">
                            <w:pPr>
                              <w:jc w:val="center"/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6D6D0B"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  <w:t>1</w:t>
                            </w:r>
                            <w:r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  <w:t>.7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A23150" id="Carré corné 28" o:spid="_x0000_s1042" type="#_x0000_t65" style="position:absolute;margin-left:-65.3pt;margin-top:1.25pt;width:45.4pt;height:35.45pt;z-index:252211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" adj="18000" fillcolor="#555 [2160]" strokecolor="black [3200]" strokeweight=".5pt">
                <v:fill color2="#313131 [2608]" rotate="t" colors="0 #9b9b9b;.5 #8e8e8e;1 #797979" focus="100%" type="gradient">
                  <o:fill v:ext="view" type="gradientUnscaled"/>
                </v:fill>
                <v:stroke joinstyle="miter"/>
                <v:textbox>
                  <w:txbxContent>
                    <w:p w14:paraId="677B2D83" w14:textId="04CF732B" w:rsidR="00D24799" w:rsidRPr="006D6D0B" w:rsidRDefault="00D24799" w:rsidP="00D24799">
                      <w:pPr>
                        <w:jc w:val="center"/>
                        <w:rPr>
                          <w:color w:val="FFFFFF" w:themeColor="background1"/>
                          <w:sz w:val="40"/>
                          <w:szCs w:val="40"/>
                        </w:rPr>
                      </w:pPr>
                      <w:r w:rsidRPr="006D6D0B">
                        <w:rPr>
                          <w:color w:val="FFFFFF" w:themeColor="background1"/>
                          <w:sz w:val="40"/>
                          <w:szCs w:val="40"/>
                        </w:rPr>
                        <w:t>1</w:t>
                      </w:r>
                      <w:r>
                        <w:rPr>
                          <w:color w:val="FFFFFF" w:themeColor="background1"/>
                          <w:sz w:val="40"/>
                          <w:szCs w:val="40"/>
                        </w:rPr>
                        <w:t>.</w:t>
                      </w:r>
                      <w:r>
                        <w:rPr>
                          <w:color w:val="FFFFFF" w:themeColor="background1"/>
                          <w:sz w:val="40"/>
                          <w:szCs w:val="40"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10176" behindDoc="0" locked="0" layoutInCell="1" allowOverlap="1" wp14:anchorId="20030C27" wp14:editId="2FF5FEF3">
                <wp:simplePos x="0" y="0"/>
                <wp:positionH relativeFrom="column">
                  <wp:posOffset>-965835</wp:posOffset>
                </wp:positionH>
                <wp:positionV relativeFrom="paragraph">
                  <wp:posOffset>-86360</wp:posOffset>
                </wp:positionV>
                <wp:extent cx="6565900" cy="635000"/>
                <wp:effectExtent l="12700" t="12700" r="12700" b="12700"/>
                <wp:wrapNone/>
                <wp:docPr id="30" name="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65900" cy="635000"/>
                        </a:xfrm>
                        <a:prstGeom prst="rect">
                          <a:avLst/>
                        </a:prstGeom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B8DEBBA" w14:textId="01FB2766" w:rsidR="00D24799" w:rsidRPr="00B17300" w:rsidRDefault="00D24799" w:rsidP="00D24799">
                            <w:pPr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             Vidéo 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0030C27" id="Rectangle 30" o:spid="_x0000_s1043" style="position:absolute;margin-left:-76.05pt;margin-top:-6.8pt;width:517pt;height:50pt;z-index:252210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" fillcolor="black [3200]" strokecolor="white [3201]" strokeweight="1.5pt">
                <v:textbox>
                  <w:txbxContent>
                    <w:p w14:paraId="7B8DEBBA" w14:textId="01FB2766" w:rsidR="00D24799" w:rsidRPr="00B17300" w:rsidRDefault="00D24799" w:rsidP="00D24799">
                      <w:pPr>
                        <w:rPr>
                          <w:color w:val="FFFFFF" w:themeColor="background1"/>
                          <w:sz w:val="40"/>
                          <w:szCs w:val="40"/>
                        </w:rPr>
                      </w:pPr>
                      <w:r>
                        <w:rPr>
                          <w:color w:val="FFFFFF" w:themeColor="background1"/>
                          <w:sz w:val="40"/>
                          <w:szCs w:val="40"/>
                        </w:rPr>
                        <w:t xml:space="preserve">              Vidéo </w:t>
                      </w:r>
                      <w:r>
                        <w:rPr>
                          <w:color w:val="FFFFFF" w:themeColor="background1"/>
                          <w:sz w:val="40"/>
                          <w:szCs w:val="40"/>
                        </w:rPr>
                        <w:t>7</w:t>
                      </w:r>
                    </w:p>
                  </w:txbxContent>
                </v:textbox>
              </v:rect>
            </w:pict>
          </mc:Fallback>
        </mc:AlternateContent>
      </w:r>
    </w:p>
    <w:p w14:paraId="02EB461D" w14:textId="77777777" w:rsidR="00054224" w:rsidRDefault="00054224" w:rsidP="00054224">
      <w:pPr>
        <w:spacing w:line="276" w:lineRule="auto"/>
      </w:pPr>
    </w:p>
    <w:p w14:paraId="16ED6A6E" w14:textId="77777777" w:rsidR="00054224" w:rsidRDefault="00054224" w:rsidP="00054224">
      <w:r w:rsidRPr="00866C9D">
        <w:rPr>
          <w:b/>
          <w:bCs/>
        </w:rPr>
        <w:t xml:space="preserve">1. Visionnez la </w:t>
      </w:r>
      <w:r>
        <w:rPr>
          <w:b/>
          <w:bCs/>
        </w:rPr>
        <w:t>septième</w:t>
      </w:r>
      <w:r w:rsidRPr="00866C9D">
        <w:rPr>
          <w:b/>
          <w:bCs/>
        </w:rPr>
        <w:t xml:space="preserve"> vidéo.</w:t>
      </w:r>
      <w:r>
        <w:rPr>
          <w:b/>
          <w:bCs/>
        </w:rPr>
        <w:t xml:space="preserve"> </w:t>
      </w:r>
      <w:r>
        <w:br/>
        <w:t>Durée : 8 min 52 sec.</w:t>
      </w:r>
    </w:p>
    <w:p w14:paraId="2D18B1AA" w14:textId="77777777" w:rsidR="00054224" w:rsidRDefault="00054224" w:rsidP="00054224">
      <w:r w:rsidRPr="00660405">
        <w:rPr>
          <w:noProof/>
        </w:rPr>
        <w:drawing>
          <wp:inline distT="0" distB="0" distL="0" distR="0" wp14:anchorId="742E3862" wp14:editId="2C35EF4E">
            <wp:extent cx="5238750" cy="2933065"/>
            <wp:effectExtent l="0" t="0" r="6350" b="635"/>
            <wp:docPr id="417" name="Image 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2933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649DFA" w14:textId="77777777" w:rsidR="00054224" w:rsidRDefault="00054224" w:rsidP="00054224">
      <w:r>
        <w:t>Date de visionnement de la vidéo : _________________</w:t>
      </w:r>
    </w:p>
    <w:p w14:paraId="5A0D43C7" w14:textId="77777777" w:rsidR="00054224" w:rsidRDefault="00054224" w:rsidP="00054224">
      <w:r>
        <w:t>Notes</w:t>
      </w:r>
    </w:p>
    <w:p w14:paraId="7CD77657" w14:textId="5AB8DFFE" w:rsidR="00C2721B" w:rsidRDefault="00054224" w:rsidP="00054224"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0175FE0E" w14:textId="77777777" w:rsidR="00C2721B" w:rsidRDefault="00C2721B" w:rsidP="00054224"/>
    <w:p w14:paraId="1796E71A" w14:textId="77777777" w:rsidR="00D24799" w:rsidRDefault="00D24799" w:rsidP="00D24799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214272" behindDoc="0" locked="0" layoutInCell="1" allowOverlap="1" wp14:anchorId="132C85B9" wp14:editId="2E12C34E">
                <wp:simplePos x="0" y="0"/>
                <wp:positionH relativeFrom="column">
                  <wp:posOffset>-829164</wp:posOffset>
                </wp:positionH>
                <wp:positionV relativeFrom="paragraph">
                  <wp:posOffset>15924</wp:posOffset>
                </wp:positionV>
                <wp:extent cx="576775" cy="450000"/>
                <wp:effectExtent l="0" t="0" r="33020" b="7620"/>
                <wp:wrapNone/>
                <wp:docPr id="31" name="Carré corné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6775" cy="450000"/>
                        </a:xfrm>
                        <a:prstGeom prst="foldedCorner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2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B232C07" w14:textId="74C509EB" w:rsidR="00D24799" w:rsidRPr="006D6D0B" w:rsidRDefault="00D24799" w:rsidP="00D24799">
                            <w:pPr>
                              <w:jc w:val="center"/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6D6D0B"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  <w:t>1</w:t>
                            </w:r>
                            <w:r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  <w:t>.8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2C85B9" id="Carré corné 31" o:spid="_x0000_s1044" type="#_x0000_t65" style="position:absolute;margin-left:-65.3pt;margin-top:1.25pt;width:45.4pt;height:35.45pt;z-index:252214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" adj="18000" fillcolor="#555 [2160]" strokecolor="black [3200]" strokeweight=".5pt">
                <v:fill color2="#313131 [2608]" rotate="t" colors="0 #9b9b9b;.5 #8e8e8e;1 #797979" focus="100%" type="gradient">
                  <o:fill v:ext="view" type="gradientUnscaled"/>
                </v:fill>
                <v:stroke joinstyle="miter"/>
                <v:textbox>
                  <w:txbxContent>
                    <w:p w14:paraId="1B232C07" w14:textId="74C509EB" w:rsidR="00D24799" w:rsidRPr="006D6D0B" w:rsidRDefault="00D24799" w:rsidP="00D24799">
                      <w:pPr>
                        <w:jc w:val="center"/>
                        <w:rPr>
                          <w:color w:val="FFFFFF" w:themeColor="background1"/>
                          <w:sz w:val="40"/>
                          <w:szCs w:val="40"/>
                        </w:rPr>
                      </w:pPr>
                      <w:r w:rsidRPr="006D6D0B">
                        <w:rPr>
                          <w:color w:val="FFFFFF" w:themeColor="background1"/>
                          <w:sz w:val="40"/>
                          <w:szCs w:val="40"/>
                        </w:rPr>
                        <w:t>1</w:t>
                      </w:r>
                      <w:r>
                        <w:rPr>
                          <w:color w:val="FFFFFF" w:themeColor="background1"/>
                          <w:sz w:val="40"/>
                          <w:szCs w:val="40"/>
                        </w:rPr>
                        <w:t>.</w:t>
                      </w:r>
                      <w:r>
                        <w:rPr>
                          <w:color w:val="FFFFFF" w:themeColor="background1"/>
                          <w:sz w:val="40"/>
                          <w:szCs w:val="40"/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13248" behindDoc="0" locked="0" layoutInCell="1" allowOverlap="1" wp14:anchorId="20DB4A8D" wp14:editId="17C7B414">
                <wp:simplePos x="0" y="0"/>
                <wp:positionH relativeFrom="column">
                  <wp:posOffset>-965835</wp:posOffset>
                </wp:positionH>
                <wp:positionV relativeFrom="paragraph">
                  <wp:posOffset>-86360</wp:posOffset>
                </wp:positionV>
                <wp:extent cx="6565900" cy="635000"/>
                <wp:effectExtent l="12700" t="12700" r="12700" b="12700"/>
                <wp:wrapNone/>
                <wp:docPr id="32" name="Rectangle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65900" cy="635000"/>
                        </a:xfrm>
                        <a:prstGeom prst="rect">
                          <a:avLst/>
                        </a:prstGeom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F5CD652" w14:textId="7DEE0A64" w:rsidR="00D24799" w:rsidRPr="00B17300" w:rsidRDefault="00D24799" w:rsidP="00D24799">
                            <w:pPr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             Vidéo 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0DB4A8D" id="Rectangle 32" o:spid="_x0000_s1045" style="position:absolute;margin-left:-76.05pt;margin-top:-6.8pt;width:517pt;height:50pt;z-index:252213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" fillcolor="black [3200]" strokecolor="white [3201]" strokeweight="1.5pt">
                <v:textbox>
                  <w:txbxContent>
                    <w:p w14:paraId="2F5CD652" w14:textId="7DEE0A64" w:rsidR="00D24799" w:rsidRPr="00B17300" w:rsidRDefault="00D24799" w:rsidP="00D24799">
                      <w:pPr>
                        <w:rPr>
                          <w:color w:val="FFFFFF" w:themeColor="background1"/>
                          <w:sz w:val="40"/>
                          <w:szCs w:val="40"/>
                        </w:rPr>
                      </w:pPr>
                      <w:r>
                        <w:rPr>
                          <w:color w:val="FFFFFF" w:themeColor="background1"/>
                          <w:sz w:val="40"/>
                          <w:szCs w:val="40"/>
                        </w:rPr>
                        <w:t xml:space="preserve">              Vidéo </w:t>
                      </w:r>
                      <w:r>
                        <w:rPr>
                          <w:color w:val="FFFFFF" w:themeColor="background1"/>
                          <w:sz w:val="40"/>
                          <w:szCs w:val="40"/>
                        </w:rPr>
                        <w:t>8</w:t>
                      </w:r>
                    </w:p>
                  </w:txbxContent>
                </v:textbox>
              </v:rect>
            </w:pict>
          </mc:Fallback>
        </mc:AlternateContent>
      </w:r>
    </w:p>
    <w:p w14:paraId="15BB88B2" w14:textId="77777777" w:rsidR="00054224" w:rsidRDefault="00054224" w:rsidP="00054224"/>
    <w:p w14:paraId="5677D8EC" w14:textId="77777777" w:rsidR="00054224" w:rsidRDefault="00054224" w:rsidP="00054224">
      <w:r w:rsidRPr="00866C9D">
        <w:rPr>
          <w:b/>
          <w:bCs/>
        </w:rPr>
        <w:t xml:space="preserve">1. Visionnez la </w:t>
      </w:r>
      <w:r>
        <w:rPr>
          <w:b/>
          <w:bCs/>
        </w:rPr>
        <w:t>huitième</w:t>
      </w:r>
      <w:r w:rsidRPr="00866C9D">
        <w:rPr>
          <w:b/>
          <w:bCs/>
        </w:rPr>
        <w:t xml:space="preserve"> vidéo.</w:t>
      </w:r>
      <w:r>
        <w:rPr>
          <w:b/>
          <w:bCs/>
        </w:rPr>
        <w:t xml:space="preserve"> </w:t>
      </w:r>
      <w:r>
        <w:br/>
        <w:t>Durée : 28 min 58 sec.</w:t>
      </w:r>
    </w:p>
    <w:p w14:paraId="4EC9C1C8" w14:textId="77777777" w:rsidR="00054224" w:rsidRDefault="00054224" w:rsidP="00054224">
      <w:r w:rsidRPr="00660405">
        <w:rPr>
          <w:noProof/>
        </w:rPr>
        <w:drawing>
          <wp:inline distT="0" distB="0" distL="0" distR="0" wp14:anchorId="1A83E02F" wp14:editId="503C22BF">
            <wp:extent cx="5238750" cy="2921635"/>
            <wp:effectExtent l="0" t="0" r="6350" b="0"/>
            <wp:docPr id="418" name="Image 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2921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1BECA6" w14:textId="77777777" w:rsidR="00054224" w:rsidRDefault="00054224" w:rsidP="00054224">
      <w:r>
        <w:t>Date de visionnement de la vidéo : _________________</w:t>
      </w:r>
    </w:p>
    <w:p w14:paraId="235271BA" w14:textId="77777777" w:rsidR="00054224" w:rsidRDefault="00054224" w:rsidP="00054224">
      <w:r>
        <w:t>Notes</w:t>
      </w:r>
    </w:p>
    <w:p w14:paraId="2CE1A2BF" w14:textId="77777777" w:rsidR="00054224" w:rsidRDefault="00054224" w:rsidP="00054224"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672D3960" w14:textId="77777777" w:rsidR="00054224" w:rsidRDefault="00054224" w:rsidP="00054224">
      <w:r>
        <w:t>_____________________________________________________________________________________</w:t>
      </w:r>
    </w:p>
    <w:p w14:paraId="3652ED62" w14:textId="77777777" w:rsidR="00D24799" w:rsidRDefault="00D24799" w:rsidP="00D24799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217344" behindDoc="0" locked="0" layoutInCell="1" allowOverlap="1" wp14:anchorId="2669A331" wp14:editId="3DA6596E">
                <wp:simplePos x="0" y="0"/>
                <wp:positionH relativeFrom="column">
                  <wp:posOffset>-829164</wp:posOffset>
                </wp:positionH>
                <wp:positionV relativeFrom="paragraph">
                  <wp:posOffset>15924</wp:posOffset>
                </wp:positionV>
                <wp:extent cx="576775" cy="450000"/>
                <wp:effectExtent l="0" t="0" r="33020" b="7620"/>
                <wp:wrapNone/>
                <wp:docPr id="34" name="Carré corné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6775" cy="450000"/>
                        </a:xfrm>
                        <a:prstGeom prst="foldedCorner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2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11A2A7" w14:textId="481E8ACC" w:rsidR="00D24799" w:rsidRPr="006D6D0B" w:rsidRDefault="00D24799" w:rsidP="00D24799">
                            <w:pPr>
                              <w:jc w:val="center"/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6D6D0B"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  <w:t>1</w:t>
                            </w:r>
                            <w:r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  <w:t>.9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69A331" id="Carré corné 34" o:spid="_x0000_s1046" type="#_x0000_t65" style="position:absolute;margin-left:-65.3pt;margin-top:1.25pt;width:45.4pt;height:35.45pt;z-index:252217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" adj="18000" fillcolor="#555 [2160]" strokecolor="black [3200]" strokeweight=".5pt">
                <v:fill color2="#313131 [2608]" rotate="t" colors="0 #9b9b9b;.5 #8e8e8e;1 #797979" focus="100%" type="gradient">
                  <o:fill v:ext="view" type="gradientUnscaled"/>
                </v:fill>
                <v:stroke joinstyle="miter"/>
                <v:textbox>
                  <w:txbxContent>
                    <w:p w14:paraId="3011A2A7" w14:textId="481E8ACC" w:rsidR="00D24799" w:rsidRPr="006D6D0B" w:rsidRDefault="00D24799" w:rsidP="00D24799">
                      <w:pPr>
                        <w:jc w:val="center"/>
                        <w:rPr>
                          <w:color w:val="FFFFFF" w:themeColor="background1"/>
                          <w:sz w:val="40"/>
                          <w:szCs w:val="40"/>
                        </w:rPr>
                      </w:pPr>
                      <w:r w:rsidRPr="006D6D0B">
                        <w:rPr>
                          <w:color w:val="FFFFFF" w:themeColor="background1"/>
                          <w:sz w:val="40"/>
                          <w:szCs w:val="40"/>
                        </w:rPr>
                        <w:t>1</w:t>
                      </w:r>
                      <w:r>
                        <w:rPr>
                          <w:color w:val="FFFFFF" w:themeColor="background1"/>
                          <w:sz w:val="40"/>
                          <w:szCs w:val="40"/>
                        </w:rPr>
                        <w:t>.</w:t>
                      </w:r>
                      <w:r>
                        <w:rPr>
                          <w:color w:val="FFFFFF" w:themeColor="background1"/>
                          <w:sz w:val="40"/>
                          <w:szCs w:val="40"/>
                        </w:rP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16320" behindDoc="0" locked="0" layoutInCell="1" allowOverlap="1" wp14:anchorId="31C1A781" wp14:editId="6D43D1D5">
                <wp:simplePos x="0" y="0"/>
                <wp:positionH relativeFrom="column">
                  <wp:posOffset>-965835</wp:posOffset>
                </wp:positionH>
                <wp:positionV relativeFrom="paragraph">
                  <wp:posOffset>-86360</wp:posOffset>
                </wp:positionV>
                <wp:extent cx="6565900" cy="635000"/>
                <wp:effectExtent l="12700" t="12700" r="12700" b="12700"/>
                <wp:wrapNone/>
                <wp:docPr id="35" name="Rectangle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65900" cy="635000"/>
                        </a:xfrm>
                        <a:prstGeom prst="rect">
                          <a:avLst/>
                        </a:prstGeom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F99B21E" w14:textId="0DFA71D9" w:rsidR="00D24799" w:rsidRPr="00B17300" w:rsidRDefault="00D24799" w:rsidP="00D24799">
                            <w:pPr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             Vidéo 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1C1A781" id="Rectangle 35" o:spid="_x0000_s1047" style="position:absolute;margin-left:-76.05pt;margin-top:-6.8pt;width:517pt;height:50pt;z-index:252216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" fillcolor="black [3200]" strokecolor="white [3201]" strokeweight="1.5pt">
                <v:textbox>
                  <w:txbxContent>
                    <w:p w14:paraId="2F99B21E" w14:textId="0DFA71D9" w:rsidR="00D24799" w:rsidRPr="00B17300" w:rsidRDefault="00D24799" w:rsidP="00D24799">
                      <w:pPr>
                        <w:rPr>
                          <w:color w:val="FFFFFF" w:themeColor="background1"/>
                          <w:sz w:val="40"/>
                          <w:szCs w:val="40"/>
                        </w:rPr>
                      </w:pPr>
                      <w:r>
                        <w:rPr>
                          <w:color w:val="FFFFFF" w:themeColor="background1"/>
                          <w:sz w:val="40"/>
                          <w:szCs w:val="40"/>
                        </w:rPr>
                        <w:t xml:space="preserve">              Vidéo </w:t>
                      </w:r>
                      <w:r>
                        <w:rPr>
                          <w:color w:val="FFFFFF" w:themeColor="background1"/>
                          <w:sz w:val="40"/>
                          <w:szCs w:val="40"/>
                        </w:rPr>
                        <w:t>9</w:t>
                      </w:r>
                    </w:p>
                  </w:txbxContent>
                </v:textbox>
              </v:rect>
            </w:pict>
          </mc:Fallback>
        </mc:AlternateContent>
      </w:r>
    </w:p>
    <w:p w14:paraId="6C3E0322" w14:textId="77777777" w:rsidR="00054224" w:rsidRDefault="00054224" w:rsidP="00054224"/>
    <w:p w14:paraId="220B15C8" w14:textId="77777777" w:rsidR="00054224" w:rsidRDefault="00054224" w:rsidP="00054224">
      <w:r w:rsidRPr="00866C9D">
        <w:rPr>
          <w:b/>
          <w:bCs/>
        </w:rPr>
        <w:t xml:space="preserve">1. Visionnez la </w:t>
      </w:r>
      <w:r>
        <w:rPr>
          <w:b/>
          <w:bCs/>
        </w:rPr>
        <w:t>neuvième</w:t>
      </w:r>
      <w:r w:rsidRPr="00866C9D">
        <w:rPr>
          <w:b/>
          <w:bCs/>
        </w:rPr>
        <w:t xml:space="preserve"> vidéo.</w:t>
      </w:r>
      <w:r>
        <w:rPr>
          <w:b/>
          <w:bCs/>
        </w:rPr>
        <w:t xml:space="preserve"> </w:t>
      </w:r>
      <w:r>
        <w:br/>
        <w:t>Durée : 14 min 32 sec.</w:t>
      </w:r>
    </w:p>
    <w:p w14:paraId="1E4F58D3" w14:textId="77777777" w:rsidR="00054224" w:rsidRDefault="00054224" w:rsidP="00054224">
      <w:r w:rsidRPr="00E1627B">
        <w:rPr>
          <w:noProof/>
        </w:rPr>
        <w:drawing>
          <wp:inline distT="0" distB="0" distL="0" distR="0" wp14:anchorId="32A86C4D" wp14:editId="024F9CAB">
            <wp:extent cx="5238750" cy="2933065"/>
            <wp:effectExtent l="0" t="0" r="6350" b="635"/>
            <wp:docPr id="419" name="Image 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2933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0F4ED9" w14:textId="77777777" w:rsidR="00054224" w:rsidRDefault="00054224" w:rsidP="00054224">
      <w:r>
        <w:t>Date de visionnement de la vidéo : _________________</w:t>
      </w:r>
    </w:p>
    <w:p w14:paraId="1750BD84" w14:textId="77777777" w:rsidR="00054224" w:rsidRDefault="00054224" w:rsidP="00054224">
      <w:r>
        <w:t>Notes</w:t>
      </w:r>
    </w:p>
    <w:p w14:paraId="0F832CE6" w14:textId="77777777" w:rsidR="00054224" w:rsidRDefault="00054224" w:rsidP="00054224"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365E3305" w14:textId="77777777" w:rsidR="00054224" w:rsidRDefault="00054224" w:rsidP="00054224"/>
    <w:p w14:paraId="05024863" w14:textId="77777777" w:rsidR="00D24799" w:rsidRDefault="00D24799" w:rsidP="00D24799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219392" behindDoc="0" locked="0" layoutInCell="1" allowOverlap="1" wp14:anchorId="439FB50A" wp14:editId="60F10783">
                <wp:simplePos x="0" y="0"/>
                <wp:positionH relativeFrom="column">
                  <wp:posOffset>-979805</wp:posOffset>
                </wp:positionH>
                <wp:positionV relativeFrom="paragraph">
                  <wp:posOffset>-86360</wp:posOffset>
                </wp:positionV>
                <wp:extent cx="6565900" cy="635000"/>
                <wp:effectExtent l="12700" t="12700" r="12700" b="12700"/>
                <wp:wrapNone/>
                <wp:docPr id="53" name="Rectangle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65900" cy="635000"/>
                        </a:xfrm>
                        <a:prstGeom prst="rect">
                          <a:avLst/>
                        </a:prstGeom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F0A9BA7" w14:textId="77777777" w:rsidR="00D24799" w:rsidRPr="00B17300" w:rsidRDefault="00D24799" w:rsidP="00D24799">
                            <w:pPr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  <w:tab/>
                              <w:t xml:space="preserve">Validation des apprentissages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39FB50A" id="Rectangle 53" o:spid="_x0000_s1048" style="position:absolute;margin-left:-77.15pt;margin-top:-6.8pt;width:517pt;height:50pt;z-index:252219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" fillcolor="black [3200]" strokecolor="white [3201]" strokeweight="1.5pt">
                <v:textbox>
                  <w:txbxContent>
                    <w:p w14:paraId="6F0A9BA7" w14:textId="77777777" w:rsidR="00D24799" w:rsidRPr="00B17300" w:rsidRDefault="00D24799" w:rsidP="00D24799">
                      <w:pPr>
                        <w:rPr>
                          <w:color w:val="FFFFFF" w:themeColor="background1"/>
                          <w:sz w:val="40"/>
                          <w:szCs w:val="40"/>
                        </w:rPr>
                      </w:pPr>
                      <w:r>
                        <w:rPr>
                          <w:color w:val="FFFFFF" w:themeColor="background1"/>
                          <w:sz w:val="40"/>
                          <w:szCs w:val="40"/>
                        </w:rPr>
                        <w:tab/>
                        <w:t xml:space="preserve">Validation des apprentissages </w:t>
                      </w:r>
                    </w:p>
                  </w:txbxContent>
                </v:textbox>
              </v:rect>
            </w:pict>
          </mc:Fallback>
        </mc:AlternateContent>
      </w:r>
    </w:p>
    <w:p w14:paraId="4D3B17BD" w14:textId="77777777" w:rsidR="00D24799" w:rsidRDefault="00D24799" w:rsidP="00054224">
      <w:pPr>
        <w:rPr>
          <w:i/>
          <w:iCs/>
          <w:sz w:val="32"/>
          <w:szCs w:val="32"/>
        </w:rPr>
      </w:pPr>
    </w:p>
    <w:p w14:paraId="2E6CFF45" w14:textId="2B789D66" w:rsidR="00054224" w:rsidRDefault="00054224" w:rsidP="00054224">
      <w:pPr>
        <w:rPr>
          <w:i/>
          <w:iCs/>
          <w:sz w:val="32"/>
          <w:szCs w:val="32"/>
        </w:rPr>
      </w:pPr>
      <w:r>
        <w:rPr>
          <w:i/>
          <w:iCs/>
          <w:sz w:val="32"/>
          <w:szCs w:val="32"/>
        </w:rPr>
        <w:t xml:space="preserve">Vous avez terminé de visionner les vidéos de la formation. </w:t>
      </w:r>
    </w:p>
    <w:p w14:paraId="1D7CC221" w14:textId="08C16C09" w:rsidR="00D24799" w:rsidRDefault="00D24799" w:rsidP="00D24799">
      <w:pPr>
        <w:rPr>
          <w:b/>
          <w:bCs/>
        </w:rPr>
      </w:pPr>
      <w:r w:rsidRPr="00866C9D">
        <w:rPr>
          <w:b/>
          <w:bCs/>
        </w:rPr>
        <w:t xml:space="preserve">1. </w:t>
      </w:r>
      <w:r>
        <w:rPr>
          <w:b/>
          <w:bCs/>
        </w:rPr>
        <w:t>(Facultatif) Selon les directives de votre organisation, veuillez faire le questionnaire de validation des apprentissages en cliquant sur la rubrique encadrée en rouge.</w:t>
      </w:r>
    </w:p>
    <w:p w14:paraId="0EDB70BE" w14:textId="13C00B7C" w:rsidR="00054224" w:rsidRDefault="00BE33D1" w:rsidP="00054224">
      <w:pPr>
        <w:rPr>
          <w:b/>
          <w:bCs/>
        </w:rPr>
      </w:pPr>
      <w:r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2082176" behindDoc="0" locked="0" layoutInCell="1" allowOverlap="1" wp14:anchorId="4779AAEE" wp14:editId="0A671DF4">
                <wp:simplePos x="0" y="0"/>
                <wp:positionH relativeFrom="column">
                  <wp:posOffset>1265555</wp:posOffset>
                </wp:positionH>
                <wp:positionV relativeFrom="paragraph">
                  <wp:posOffset>1949645</wp:posOffset>
                </wp:positionV>
                <wp:extent cx="2041183" cy="326097"/>
                <wp:effectExtent l="12700" t="12700" r="16510" b="17145"/>
                <wp:wrapNone/>
                <wp:docPr id="410" name="Rectangle 4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41183" cy="326097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alpha val="0"/>
                          </a:schemeClr>
                        </a:solidFill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C7833F6" id="Rectangle 410" o:spid="_x0000_s1026" style="position:absolute;margin-left:99.65pt;margin-top:153.5pt;width:160.7pt;height:25.7pt;z-index:252082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" fillcolor="white [3201]" strokecolor="red" strokeweight="1.5pt">
                <v:fill opacity="0"/>
              </v:rect>
            </w:pict>
          </mc:Fallback>
        </mc:AlternateContent>
      </w:r>
      <w:r w:rsidR="00054224" w:rsidRPr="00B044DB">
        <w:rPr>
          <w:noProof/>
        </w:rPr>
        <w:t xml:space="preserve"> </w:t>
      </w:r>
      <w:r w:rsidRPr="00787B8D">
        <w:rPr>
          <w:noProof/>
        </w:rPr>
        <w:drawing>
          <wp:inline distT="0" distB="0" distL="0" distR="0" wp14:anchorId="2F9139CF" wp14:editId="0910C3B5">
            <wp:extent cx="5238750" cy="2026920"/>
            <wp:effectExtent l="0" t="0" r="6350" b="5080"/>
            <wp:docPr id="63" name="Imag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2026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80ECC3" w14:textId="22939B78" w:rsidR="00054224" w:rsidRDefault="00054224" w:rsidP="00054224">
      <w:r>
        <w:t>Durée approximative du questionnaire : 25 min.</w:t>
      </w:r>
    </w:p>
    <w:p w14:paraId="5407B01B" w14:textId="75F052F4" w:rsidR="00054224" w:rsidRDefault="00054224" w:rsidP="00054224">
      <w:pPr>
        <w:spacing w:line="480" w:lineRule="auto"/>
      </w:pPr>
      <w:r>
        <w:t>Date de la réalisation du questionnaire : _________________</w:t>
      </w:r>
      <w:r>
        <w:br/>
        <w:t>Résultat : _________</w:t>
      </w:r>
    </w:p>
    <w:p w14:paraId="45FBEFA6" w14:textId="2E7F9CBD" w:rsidR="00054224" w:rsidRDefault="00054224" w:rsidP="00054224">
      <w:pPr>
        <w:spacing w:line="360" w:lineRule="auto"/>
      </w:pPr>
      <w:r>
        <w:t>Signature approbative : ____________________________________________</w:t>
      </w:r>
      <w:r>
        <w:br/>
      </w:r>
    </w:p>
    <w:p w14:paraId="595151E3" w14:textId="687A0EAE" w:rsidR="000C2C38" w:rsidRDefault="000C2C38" w:rsidP="005D1053"/>
    <w:p w14:paraId="2D920D2B" w14:textId="30F4C89F" w:rsidR="00054224" w:rsidRDefault="00054224" w:rsidP="005D1053"/>
    <w:p w14:paraId="39C15155" w14:textId="4859EDFD" w:rsidR="00BE33D1" w:rsidRDefault="00BE33D1" w:rsidP="005D1053"/>
    <w:p w14:paraId="3D0BE105" w14:textId="0BC45C0E" w:rsidR="00BE33D1" w:rsidRDefault="00BE33D1" w:rsidP="005D1053"/>
    <w:p w14:paraId="070C3365" w14:textId="7A1C66E8" w:rsidR="00BE33D1" w:rsidRDefault="00BE33D1" w:rsidP="005D1053"/>
    <w:p w14:paraId="2EA4BB7B" w14:textId="77777777" w:rsidR="00BE33D1" w:rsidRDefault="00BE33D1" w:rsidP="005D1053"/>
    <w:p w14:paraId="188E6253" w14:textId="295EBE3B" w:rsidR="00054224" w:rsidRDefault="00054224" w:rsidP="005D1053"/>
    <w:p w14:paraId="0C87D5E9" w14:textId="77777777" w:rsidR="00556C64" w:rsidRDefault="00556C64" w:rsidP="00556C64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115968" behindDoc="0" locked="0" layoutInCell="1" allowOverlap="1" wp14:anchorId="5DB2FF21" wp14:editId="36F27E7D">
                <wp:simplePos x="0" y="0"/>
                <wp:positionH relativeFrom="column">
                  <wp:posOffset>-184522</wp:posOffset>
                </wp:positionH>
                <wp:positionV relativeFrom="paragraph">
                  <wp:posOffset>47165</wp:posOffset>
                </wp:positionV>
                <wp:extent cx="6132348" cy="8939049"/>
                <wp:effectExtent l="63500" t="63500" r="78105" b="78105"/>
                <wp:wrapNone/>
                <wp:docPr id="424" name="Rectangle 4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32348" cy="893904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39700" cmpd="thickThin">
                          <a:solidFill>
                            <a:schemeClr val="tx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64CC963" w14:textId="506B6242" w:rsidR="00556C64" w:rsidRPr="007F06E0" w:rsidRDefault="00556C64" w:rsidP="00556C64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 w:rsidRPr="007F06E0">
                              <w:rPr>
                                <w:sz w:val="32"/>
                                <w:szCs w:val="32"/>
                              </w:rPr>
                              <w:t>Formation #</w:t>
                            </w:r>
                            <w:r w:rsidR="00E734CE">
                              <w:rPr>
                                <w:sz w:val="32"/>
                                <w:szCs w:val="32"/>
                              </w:rPr>
                              <w:t>2</w:t>
                            </w:r>
                          </w:p>
                          <w:p w14:paraId="2AD6D9F8" w14:textId="68EC605F" w:rsidR="00556C64" w:rsidRPr="007F06E0" w:rsidRDefault="00556C64" w:rsidP="00556C64">
                            <w:pPr>
                              <w:jc w:val="center"/>
                              <w:rPr>
                                <w:b/>
                                <w:bCs/>
                                <w:i/>
                                <w:i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b/>
                                <w:bCs/>
                                <w:i/>
                                <w:iCs/>
                                <w:sz w:val="40"/>
                                <w:szCs w:val="40"/>
                              </w:rPr>
                              <w:t>La relation entre le poids, le vieillissement normal et les troubles neurocognitifs majeurs</w:t>
                            </w:r>
                          </w:p>
                          <w:p w14:paraId="0F74D45E" w14:textId="77777777" w:rsidR="00556C64" w:rsidRDefault="00556C64" w:rsidP="00556C64">
                            <w:pPr>
                              <w:jc w:val="center"/>
                            </w:pPr>
                          </w:p>
                          <w:p w14:paraId="1003C263" w14:textId="77777777" w:rsidR="00556C64" w:rsidRDefault="00556C64" w:rsidP="00556C64">
                            <w:pPr>
                              <w:jc w:val="center"/>
                            </w:pPr>
                          </w:p>
                          <w:p w14:paraId="7B451831" w14:textId="77777777" w:rsidR="00556C64" w:rsidRDefault="00556C64" w:rsidP="00556C64">
                            <w:pPr>
                              <w:jc w:val="center"/>
                            </w:pPr>
                          </w:p>
                          <w:p w14:paraId="24BE13E7" w14:textId="77777777" w:rsidR="00556C64" w:rsidRDefault="00556C64" w:rsidP="00556C64">
                            <w:pPr>
                              <w:jc w:val="center"/>
                            </w:pPr>
                          </w:p>
                          <w:p w14:paraId="2B0E4163" w14:textId="77777777" w:rsidR="00556C64" w:rsidRDefault="00556C64" w:rsidP="00556C64">
                            <w:pPr>
                              <w:jc w:val="center"/>
                            </w:pPr>
                          </w:p>
                          <w:p w14:paraId="5CEF3CD8" w14:textId="77777777" w:rsidR="00556C64" w:rsidRPr="007F06E0" w:rsidRDefault="00556C64" w:rsidP="00556C64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7F06E0">
                              <w:rPr>
                                <w:sz w:val="28"/>
                                <w:szCs w:val="28"/>
                              </w:rPr>
                              <w:t>Format : Vidéos asynchrones</w:t>
                            </w:r>
                          </w:p>
                          <w:p w14:paraId="60FE080D" w14:textId="5090AFE5" w:rsidR="00556C64" w:rsidRPr="007F06E0" w:rsidRDefault="00556C64" w:rsidP="00556C64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7F06E0">
                              <w:rPr>
                                <w:sz w:val="28"/>
                                <w:szCs w:val="28"/>
                              </w:rPr>
                              <w:t xml:space="preserve">Durée de la formation : 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26 minutes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5DB2FF21" id="Rectangle 424" o:spid="_x0000_s1052" style="position:absolute;margin-left:-14.55pt;margin-top:3.7pt;width:482.85pt;height:703.85pt;z-index:2521159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" fillcolor="white [3212]" strokecolor="#3a3a3a [3215]" strokeweight="11pt">
                <v:stroke linestyle="thickThin"/>
                <v:textbox>
                  <w:txbxContent>
                    <w:p w14:paraId="664CC963" w14:textId="506B6242" w:rsidR="00556C64" w:rsidRPr="007F06E0" w:rsidRDefault="00556C64" w:rsidP="00556C64">
                      <w:pPr>
                        <w:jc w:val="center"/>
                        <w:rPr>
                          <w:sz w:val="32"/>
                          <w:szCs w:val="32"/>
                        </w:rPr>
                      </w:pPr>
                      <w:r w:rsidRPr="007F06E0">
                        <w:rPr>
                          <w:sz w:val="32"/>
                          <w:szCs w:val="32"/>
                        </w:rPr>
                        <w:t>Formation #</w:t>
                      </w:r>
                      <w:r w:rsidR="00E734CE">
                        <w:rPr>
                          <w:sz w:val="32"/>
                          <w:szCs w:val="32"/>
                        </w:rPr>
                        <w:t>2</w:t>
                      </w:r>
                    </w:p>
                    <w:p w14:paraId="2AD6D9F8" w14:textId="68EC605F" w:rsidR="00556C64" w:rsidRPr="007F06E0" w:rsidRDefault="00556C64" w:rsidP="00556C64">
                      <w:pPr>
                        <w:jc w:val="center"/>
                        <w:rPr>
                          <w:b/>
                          <w:bCs/>
                          <w:i/>
                          <w:iCs/>
                          <w:sz w:val="40"/>
                          <w:szCs w:val="40"/>
                        </w:rPr>
                      </w:pPr>
                      <w:r>
                        <w:rPr>
                          <w:b/>
                          <w:bCs/>
                          <w:i/>
                          <w:iCs/>
                          <w:sz w:val="40"/>
                          <w:szCs w:val="40"/>
                        </w:rPr>
                        <w:t>La relation entre le poids, le vieillissement normal et les troubles neurocognitifs majeurs</w:t>
                      </w:r>
                    </w:p>
                    <w:p w14:paraId="0F74D45E" w14:textId="77777777" w:rsidR="00556C64" w:rsidRDefault="00556C64" w:rsidP="00556C64">
                      <w:pPr>
                        <w:jc w:val="center"/>
                      </w:pPr>
                    </w:p>
                    <w:p w14:paraId="1003C263" w14:textId="77777777" w:rsidR="00556C64" w:rsidRDefault="00556C64" w:rsidP="00556C64">
                      <w:pPr>
                        <w:jc w:val="center"/>
                      </w:pPr>
                    </w:p>
                    <w:p w14:paraId="7B451831" w14:textId="77777777" w:rsidR="00556C64" w:rsidRDefault="00556C64" w:rsidP="00556C64">
                      <w:pPr>
                        <w:jc w:val="center"/>
                      </w:pPr>
                    </w:p>
                    <w:p w14:paraId="24BE13E7" w14:textId="77777777" w:rsidR="00556C64" w:rsidRDefault="00556C64" w:rsidP="00556C64">
                      <w:pPr>
                        <w:jc w:val="center"/>
                      </w:pPr>
                    </w:p>
                    <w:p w14:paraId="2B0E4163" w14:textId="77777777" w:rsidR="00556C64" w:rsidRDefault="00556C64" w:rsidP="00556C64">
                      <w:pPr>
                        <w:jc w:val="center"/>
                      </w:pPr>
                    </w:p>
                    <w:p w14:paraId="5CEF3CD8" w14:textId="77777777" w:rsidR="00556C64" w:rsidRPr="007F06E0" w:rsidRDefault="00556C64" w:rsidP="00556C64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 w:rsidRPr="007F06E0">
                        <w:rPr>
                          <w:sz w:val="28"/>
                          <w:szCs w:val="28"/>
                        </w:rPr>
                        <w:t>Format : Vidéos asynchrones</w:t>
                      </w:r>
                    </w:p>
                    <w:p w14:paraId="60FE080D" w14:textId="5090AFE5" w:rsidR="00556C64" w:rsidRPr="007F06E0" w:rsidRDefault="00556C64" w:rsidP="00556C64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 w:rsidRPr="007F06E0">
                        <w:rPr>
                          <w:sz w:val="28"/>
                          <w:szCs w:val="28"/>
                        </w:rPr>
                        <w:t xml:space="preserve">Durée de la formation : </w:t>
                      </w:r>
                      <w:r>
                        <w:rPr>
                          <w:sz w:val="28"/>
                          <w:szCs w:val="28"/>
                        </w:rPr>
                        <w:t>26 minutes</w:t>
                      </w:r>
                    </w:p>
                  </w:txbxContent>
                </v:textbox>
              </v:rect>
            </w:pict>
          </mc:Fallback>
        </mc:AlternateContent>
      </w:r>
    </w:p>
    <w:p w14:paraId="5225F06F" w14:textId="77777777" w:rsidR="00556C64" w:rsidRDefault="00556C64" w:rsidP="00556C64"/>
    <w:p w14:paraId="1485B349" w14:textId="77777777" w:rsidR="00556C64" w:rsidRDefault="00556C64" w:rsidP="00556C64"/>
    <w:p w14:paraId="683BACA4" w14:textId="77777777" w:rsidR="00556C64" w:rsidRDefault="00556C64" w:rsidP="00556C64"/>
    <w:p w14:paraId="545B0776" w14:textId="77777777" w:rsidR="00556C64" w:rsidRDefault="00556C64" w:rsidP="00556C64"/>
    <w:p w14:paraId="433A2BAF" w14:textId="77777777" w:rsidR="00556C64" w:rsidRDefault="00556C64" w:rsidP="00556C64"/>
    <w:p w14:paraId="29AAAF0B" w14:textId="77777777" w:rsidR="00556C64" w:rsidRDefault="00556C64" w:rsidP="00556C64"/>
    <w:p w14:paraId="140A0401" w14:textId="77777777" w:rsidR="00556C64" w:rsidRDefault="00556C64" w:rsidP="00556C64"/>
    <w:p w14:paraId="5F484705" w14:textId="77777777" w:rsidR="00556C64" w:rsidRDefault="00556C64" w:rsidP="00556C64"/>
    <w:p w14:paraId="72D96E8B" w14:textId="77777777" w:rsidR="00556C64" w:rsidRDefault="00556C64" w:rsidP="00556C64"/>
    <w:p w14:paraId="1A72C1A2" w14:textId="77777777" w:rsidR="00556C64" w:rsidRDefault="00556C64" w:rsidP="00556C64"/>
    <w:p w14:paraId="3F7B367F" w14:textId="77777777" w:rsidR="00556C64" w:rsidRDefault="00556C64" w:rsidP="00556C64"/>
    <w:p w14:paraId="74E68D63" w14:textId="77777777" w:rsidR="00556C64" w:rsidRDefault="00556C64" w:rsidP="00556C64"/>
    <w:p w14:paraId="4BCAF458" w14:textId="77777777" w:rsidR="00556C64" w:rsidRDefault="00556C64" w:rsidP="00556C64"/>
    <w:p w14:paraId="440CA4AB" w14:textId="77777777" w:rsidR="00556C64" w:rsidRDefault="00556C64" w:rsidP="00556C64"/>
    <w:p w14:paraId="3415FFA6" w14:textId="77777777" w:rsidR="00556C64" w:rsidRDefault="00556C64" w:rsidP="00556C64"/>
    <w:p w14:paraId="4AFD60BD" w14:textId="77777777" w:rsidR="00556C64" w:rsidRDefault="00556C64" w:rsidP="00556C64"/>
    <w:p w14:paraId="75751FE7" w14:textId="77777777" w:rsidR="00556C64" w:rsidRDefault="00556C64" w:rsidP="00556C64"/>
    <w:p w14:paraId="2955DAAE" w14:textId="77777777" w:rsidR="00556C64" w:rsidRDefault="00556C64" w:rsidP="00556C64"/>
    <w:p w14:paraId="32B49A20" w14:textId="4F3A15F8" w:rsidR="00054224" w:rsidRDefault="00054224" w:rsidP="005D1053"/>
    <w:p w14:paraId="0269B5CC" w14:textId="2C6FF966" w:rsidR="00556C64" w:rsidRDefault="00556C64" w:rsidP="005D1053"/>
    <w:p w14:paraId="5EBF90ED" w14:textId="7627C0E4" w:rsidR="00556C64" w:rsidRDefault="00556C64" w:rsidP="005D1053"/>
    <w:p w14:paraId="6E1FE123" w14:textId="580CF4B9" w:rsidR="00556C64" w:rsidRDefault="00556C64" w:rsidP="005D1053"/>
    <w:p w14:paraId="0415448A" w14:textId="3EF301C1" w:rsidR="00556C64" w:rsidRDefault="00556C64" w:rsidP="005D1053"/>
    <w:p w14:paraId="0B97159E" w14:textId="3E251355" w:rsidR="00556C64" w:rsidRDefault="00556C64" w:rsidP="005D1053"/>
    <w:p w14:paraId="4F80C71D" w14:textId="77777777" w:rsidR="00BE33D1" w:rsidRDefault="00BE33D1" w:rsidP="00BE33D1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222464" behindDoc="0" locked="0" layoutInCell="1" allowOverlap="1" wp14:anchorId="1A6393C8" wp14:editId="792916E0">
                <wp:simplePos x="0" y="0"/>
                <wp:positionH relativeFrom="column">
                  <wp:posOffset>-829164</wp:posOffset>
                </wp:positionH>
                <wp:positionV relativeFrom="paragraph">
                  <wp:posOffset>15924</wp:posOffset>
                </wp:positionV>
                <wp:extent cx="576775" cy="450000"/>
                <wp:effectExtent l="0" t="0" r="33020" b="7620"/>
                <wp:wrapNone/>
                <wp:docPr id="45" name="Carré corné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6775" cy="450000"/>
                        </a:xfrm>
                        <a:prstGeom prst="foldedCorner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2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DD6A284" w14:textId="77777777" w:rsidR="00BE33D1" w:rsidRPr="006D6D0B" w:rsidRDefault="00BE33D1" w:rsidP="00BE33D1">
                            <w:pPr>
                              <w:jc w:val="center"/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  <w:t>2.1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6393C8" id="Carré corné 45" o:spid="_x0000_s1050" type="#_x0000_t65" style="position:absolute;margin-left:-65.3pt;margin-top:1.25pt;width:45.4pt;height:35.45pt;z-index:252222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" adj="18000" fillcolor="#555 [2160]" strokecolor="black [3200]" strokeweight=".5pt">
                <v:fill color2="#313131 [2608]" rotate="t" colors="0 #9b9b9b;.5 #8e8e8e;1 #797979" focus="100%" type="gradient">
                  <o:fill v:ext="view" type="gradientUnscaled"/>
                </v:fill>
                <v:stroke joinstyle="miter"/>
                <v:textbox>
                  <w:txbxContent>
                    <w:p w14:paraId="5DD6A284" w14:textId="77777777" w:rsidR="00BE33D1" w:rsidRPr="006D6D0B" w:rsidRDefault="00BE33D1" w:rsidP="00BE33D1">
                      <w:pPr>
                        <w:jc w:val="center"/>
                        <w:rPr>
                          <w:color w:val="FFFFFF" w:themeColor="background1"/>
                          <w:sz w:val="40"/>
                          <w:szCs w:val="40"/>
                        </w:rPr>
                      </w:pPr>
                      <w:r>
                        <w:rPr>
                          <w:color w:val="FFFFFF" w:themeColor="background1"/>
                          <w:sz w:val="40"/>
                          <w:szCs w:val="40"/>
                        </w:rPr>
                        <w:t>2.1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21440" behindDoc="0" locked="0" layoutInCell="1" allowOverlap="1" wp14:anchorId="385F8A8F" wp14:editId="44535B1A">
                <wp:simplePos x="0" y="0"/>
                <wp:positionH relativeFrom="column">
                  <wp:posOffset>-965835</wp:posOffset>
                </wp:positionH>
                <wp:positionV relativeFrom="paragraph">
                  <wp:posOffset>-86360</wp:posOffset>
                </wp:positionV>
                <wp:extent cx="6565900" cy="635000"/>
                <wp:effectExtent l="12700" t="12700" r="12700" b="12700"/>
                <wp:wrapNone/>
                <wp:docPr id="46" name="Rectangle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65900" cy="635000"/>
                        </a:xfrm>
                        <a:prstGeom prst="rect">
                          <a:avLst/>
                        </a:prstGeom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E257EDE" w14:textId="77777777" w:rsidR="00BE33D1" w:rsidRPr="00B17300" w:rsidRDefault="00BE33D1" w:rsidP="00BE33D1">
                            <w:pPr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             Vidéo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85F8A8F" id="Rectangle 46" o:spid="_x0000_s1051" style="position:absolute;margin-left:-76.05pt;margin-top:-6.8pt;width:517pt;height:50pt;z-index:252221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" fillcolor="black [3200]" strokecolor="white [3201]" strokeweight="1.5pt">
                <v:textbox>
                  <w:txbxContent>
                    <w:p w14:paraId="0E257EDE" w14:textId="77777777" w:rsidR="00BE33D1" w:rsidRPr="00B17300" w:rsidRDefault="00BE33D1" w:rsidP="00BE33D1">
                      <w:pPr>
                        <w:rPr>
                          <w:color w:val="FFFFFF" w:themeColor="background1"/>
                          <w:sz w:val="40"/>
                          <w:szCs w:val="40"/>
                        </w:rPr>
                      </w:pPr>
                      <w:r>
                        <w:rPr>
                          <w:color w:val="FFFFFF" w:themeColor="background1"/>
                          <w:sz w:val="40"/>
                          <w:szCs w:val="40"/>
                        </w:rPr>
                        <w:t xml:space="preserve">              Vidéo 1</w:t>
                      </w:r>
                    </w:p>
                  </w:txbxContent>
                </v:textbox>
              </v:rect>
            </w:pict>
          </mc:Fallback>
        </mc:AlternateContent>
      </w:r>
    </w:p>
    <w:p w14:paraId="01849C99" w14:textId="77777777" w:rsidR="00E053D0" w:rsidRDefault="00E053D0" w:rsidP="00E053D0"/>
    <w:p w14:paraId="57784976" w14:textId="4FB09CF5" w:rsidR="00E053D0" w:rsidRPr="00866C9D" w:rsidRDefault="00E053D0" w:rsidP="00E053D0">
      <w:r w:rsidRPr="00866C9D">
        <w:rPr>
          <w:b/>
          <w:bCs/>
        </w:rPr>
        <w:t>1. Visionnez la première vidéo.</w:t>
      </w:r>
      <w:r>
        <w:rPr>
          <w:b/>
          <w:bCs/>
        </w:rPr>
        <w:t xml:space="preserve"> </w:t>
      </w:r>
      <w:r>
        <w:br/>
        <w:t>Durée : 9 min 17 sec.</w:t>
      </w:r>
    </w:p>
    <w:p w14:paraId="3CA71055" w14:textId="6055F614" w:rsidR="00E053D0" w:rsidRDefault="00E053D0" w:rsidP="00E053D0">
      <w:r w:rsidRPr="00E053D0">
        <w:rPr>
          <w:noProof/>
        </w:rPr>
        <w:drawing>
          <wp:inline distT="0" distB="0" distL="0" distR="0" wp14:anchorId="5CCE433E" wp14:editId="07865264">
            <wp:extent cx="5238750" cy="2957195"/>
            <wp:effectExtent l="0" t="0" r="6350" b="1905"/>
            <wp:docPr id="438" name="Image 4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2957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2A515C" w14:textId="77777777" w:rsidR="00E053D0" w:rsidRDefault="00E053D0" w:rsidP="00E053D0">
      <w:r>
        <w:t>Date de visionnement de la vidéo : _________________</w:t>
      </w:r>
    </w:p>
    <w:p w14:paraId="22803760" w14:textId="77777777" w:rsidR="00E053D0" w:rsidRDefault="00E053D0" w:rsidP="00E053D0">
      <w:r>
        <w:t>Notes</w:t>
      </w:r>
    </w:p>
    <w:p w14:paraId="44F69347" w14:textId="47138DBC" w:rsidR="00E053D0" w:rsidRDefault="00E053D0" w:rsidP="00E053D0"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529F632B" w14:textId="77777777" w:rsidR="00BE33D1" w:rsidRDefault="00BE33D1" w:rsidP="00BE33D1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225536" behindDoc="0" locked="0" layoutInCell="1" allowOverlap="1" wp14:anchorId="47AC4C20" wp14:editId="37F149DB">
                <wp:simplePos x="0" y="0"/>
                <wp:positionH relativeFrom="column">
                  <wp:posOffset>-829164</wp:posOffset>
                </wp:positionH>
                <wp:positionV relativeFrom="paragraph">
                  <wp:posOffset>15924</wp:posOffset>
                </wp:positionV>
                <wp:extent cx="576775" cy="450000"/>
                <wp:effectExtent l="0" t="0" r="33020" b="7620"/>
                <wp:wrapNone/>
                <wp:docPr id="47" name="Carré corné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6775" cy="450000"/>
                        </a:xfrm>
                        <a:prstGeom prst="foldedCorner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2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87B5C9F" w14:textId="77777777" w:rsidR="00BE33D1" w:rsidRPr="006D6D0B" w:rsidRDefault="00BE33D1" w:rsidP="00BE33D1">
                            <w:pPr>
                              <w:jc w:val="center"/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  <w:t>2.2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AC4C20" id="Carré corné 47" o:spid="_x0000_s1052" type="#_x0000_t65" style="position:absolute;margin-left:-65.3pt;margin-top:1.25pt;width:45.4pt;height:35.45pt;z-index:252225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" adj="18000" fillcolor="#555 [2160]" strokecolor="black [3200]" strokeweight=".5pt">
                <v:fill color2="#313131 [2608]" rotate="t" colors="0 #9b9b9b;.5 #8e8e8e;1 #797979" focus="100%" type="gradient">
                  <o:fill v:ext="view" type="gradientUnscaled"/>
                </v:fill>
                <v:stroke joinstyle="miter"/>
                <v:textbox>
                  <w:txbxContent>
                    <w:p w14:paraId="187B5C9F" w14:textId="77777777" w:rsidR="00BE33D1" w:rsidRPr="006D6D0B" w:rsidRDefault="00BE33D1" w:rsidP="00BE33D1">
                      <w:pPr>
                        <w:jc w:val="center"/>
                        <w:rPr>
                          <w:color w:val="FFFFFF" w:themeColor="background1"/>
                          <w:sz w:val="40"/>
                          <w:szCs w:val="40"/>
                        </w:rPr>
                      </w:pPr>
                      <w:r>
                        <w:rPr>
                          <w:color w:val="FFFFFF" w:themeColor="background1"/>
                          <w:sz w:val="40"/>
                          <w:szCs w:val="40"/>
                        </w:rPr>
                        <w:t>2.2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24512" behindDoc="0" locked="0" layoutInCell="1" allowOverlap="1" wp14:anchorId="3EAB356B" wp14:editId="492D2210">
                <wp:simplePos x="0" y="0"/>
                <wp:positionH relativeFrom="column">
                  <wp:posOffset>-965835</wp:posOffset>
                </wp:positionH>
                <wp:positionV relativeFrom="paragraph">
                  <wp:posOffset>-86360</wp:posOffset>
                </wp:positionV>
                <wp:extent cx="6565900" cy="635000"/>
                <wp:effectExtent l="12700" t="12700" r="12700" b="12700"/>
                <wp:wrapNone/>
                <wp:docPr id="49" name="Rectangle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65900" cy="635000"/>
                        </a:xfrm>
                        <a:prstGeom prst="rect">
                          <a:avLst/>
                        </a:prstGeom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F9CEF91" w14:textId="77777777" w:rsidR="00BE33D1" w:rsidRPr="00B17300" w:rsidRDefault="00BE33D1" w:rsidP="00BE33D1">
                            <w:pPr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             Vidéo 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EAB356B" id="Rectangle 49" o:spid="_x0000_s1053" style="position:absolute;margin-left:-76.05pt;margin-top:-6.8pt;width:517pt;height:50pt;z-index:252224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" fillcolor="black [3200]" strokecolor="white [3201]" strokeweight="1.5pt">
                <v:textbox>
                  <w:txbxContent>
                    <w:p w14:paraId="4F9CEF91" w14:textId="77777777" w:rsidR="00BE33D1" w:rsidRPr="00B17300" w:rsidRDefault="00BE33D1" w:rsidP="00BE33D1">
                      <w:pPr>
                        <w:rPr>
                          <w:color w:val="FFFFFF" w:themeColor="background1"/>
                          <w:sz w:val="40"/>
                          <w:szCs w:val="40"/>
                        </w:rPr>
                      </w:pPr>
                      <w:r>
                        <w:rPr>
                          <w:color w:val="FFFFFF" w:themeColor="background1"/>
                          <w:sz w:val="40"/>
                          <w:szCs w:val="40"/>
                        </w:rPr>
                        <w:t xml:space="preserve">              Vidéo 2</w:t>
                      </w:r>
                    </w:p>
                  </w:txbxContent>
                </v:textbox>
              </v:rect>
            </w:pict>
          </mc:Fallback>
        </mc:AlternateContent>
      </w:r>
    </w:p>
    <w:p w14:paraId="4A900137" w14:textId="77777777" w:rsidR="00E053D0" w:rsidRDefault="00E053D0" w:rsidP="00E053D0"/>
    <w:p w14:paraId="118B7B91" w14:textId="590B87E7" w:rsidR="00E053D0" w:rsidRPr="00866C9D" w:rsidRDefault="00E053D0" w:rsidP="00E053D0">
      <w:r w:rsidRPr="00866C9D">
        <w:rPr>
          <w:b/>
          <w:bCs/>
        </w:rPr>
        <w:t xml:space="preserve">1. Visionnez la </w:t>
      </w:r>
      <w:r>
        <w:rPr>
          <w:b/>
          <w:bCs/>
        </w:rPr>
        <w:t>deuxième</w:t>
      </w:r>
      <w:r w:rsidRPr="00866C9D">
        <w:rPr>
          <w:b/>
          <w:bCs/>
        </w:rPr>
        <w:t xml:space="preserve"> vidéo.</w:t>
      </w:r>
      <w:r>
        <w:rPr>
          <w:b/>
          <w:bCs/>
        </w:rPr>
        <w:t xml:space="preserve"> </w:t>
      </w:r>
      <w:r>
        <w:br/>
        <w:t>Durée : 5 min 16 sec.</w:t>
      </w:r>
    </w:p>
    <w:p w14:paraId="2F102253" w14:textId="6B935549" w:rsidR="00E053D0" w:rsidRDefault="00E053D0" w:rsidP="00E053D0">
      <w:r w:rsidRPr="00E053D0">
        <w:rPr>
          <w:noProof/>
        </w:rPr>
        <w:drawing>
          <wp:inline distT="0" distB="0" distL="0" distR="0" wp14:anchorId="0E3BC3A4" wp14:editId="615A1C90">
            <wp:extent cx="5238750" cy="2967990"/>
            <wp:effectExtent l="0" t="0" r="6350" b="3810"/>
            <wp:docPr id="439" name="Image 4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296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0189EB" w14:textId="77777777" w:rsidR="00E053D0" w:rsidRDefault="00E053D0" w:rsidP="00E053D0">
      <w:r>
        <w:t>Date de visionnement de la vidéo : _________________</w:t>
      </w:r>
    </w:p>
    <w:p w14:paraId="6B14C5F3" w14:textId="77777777" w:rsidR="00E053D0" w:rsidRDefault="00E053D0" w:rsidP="00E053D0">
      <w:r>
        <w:t>Notes</w:t>
      </w:r>
    </w:p>
    <w:p w14:paraId="16FAE35B" w14:textId="77777777" w:rsidR="00E053D0" w:rsidRDefault="00E053D0" w:rsidP="00E053D0"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3879C219" w14:textId="77777777" w:rsidR="00BE33D1" w:rsidRDefault="00BE33D1" w:rsidP="00BE33D1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228608" behindDoc="0" locked="0" layoutInCell="1" allowOverlap="1" wp14:anchorId="321802AA" wp14:editId="5E2AF578">
                <wp:simplePos x="0" y="0"/>
                <wp:positionH relativeFrom="column">
                  <wp:posOffset>-829164</wp:posOffset>
                </wp:positionH>
                <wp:positionV relativeFrom="paragraph">
                  <wp:posOffset>15924</wp:posOffset>
                </wp:positionV>
                <wp:extent cx="576775" cy="450000"/>
                <wp:effectExtent l="0" t="0" r="33020" b="7620"/>
                <wp:wrapNone/>
                <wp:docPr id="50" name="Carré corné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6775" cy="450000"/>
                        </a:xfrm>
                        <a:prstGeom prst="foldedCorner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2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BD4714E" w14:textId="77777777" w:rsidR="00BE33D1" w:rsidRPr="006D6D0B" w:rsidRDefault="00BE33D1" w:rsidP="00BE33D1">
                            <w:pPr>
                              <w:jc w:val="center"/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  <w:t>2.3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1802AA" id="Carré corné 50" o:spid="_x0000_s1054" type="#_x0000_t65" style="position:absolute;margin-left:-65.3pt;margin-top:1.25pt;width:45.4pt;height:35.45pt;z-index:252228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" adj="18000" fillcolor="#555 [2160]" strokecolor="black [3200]" strokeweight=".5pt">
                <v:fill color2="#313131 [2608]" rotate="t" colors="0 #9b9b9b;.5 #8e8e8e;1 #797979" focus="100%" type="gradient">
                  <o:fill v:ext="view" type="gradientUnscaled"/>
                </v:fill>
                <v:stroke joinstyle="miter"/>
                <v:textbox>
                  <w:txbxContent>
                    <w:p w14:paraId="3BD4714E" w14:textId="77777777" w:rsidR="00BE33D1" w:rsidRPr="006D6D0B" w:rsidRDefault="00BE33D1" w:rsidP="00BE33D1">
                      <w:pPr>
                        <w:jc w:val="center"/>
                        <w:rPr>
                          <w:color w:val="FFFFFF" w:themeColor="background1"/>
                          <w:sz w:val="40"/>
                          <w:szCs w:val="40"/>
                        </w:rPr>
                      </w:pPr>
                      <w:r>
                        <w:rPr>
                          <w:color w:val="FFFFFF" w:themeColor="background1"/>
                          <w:sz w:val="40"/>
                          <w:szCs w:val="40"/>
                        </w:rPr>
                        <w:t>2.3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27584" behindDoc="0" locked="0" layoutInCell="1" allowOverlap="1" wp14:anchorId="3117E1E6" wp14:editId="7C41FE35">
                <wp:simplePos x="0" y="0"/>
                <wp:positionH relativeFrom="column">
                  <wp:posOffset>-965835</wp:posOffset>
                </wp:positionH>
                <wp:positionV relativeFrom="paragraph">
                  <wp:posOffset>-86360</wp:posOffset>
                </wp:positionV>
                <wp:extent cx="6565900" cy="635000"/>
                <wp:effectExtent l="12700" t="12700" r="12700" b="12700"/>
                <wp:wrapNone/>
                <wp:docPr id="51" name="Rectangle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65900" cy="635000"/>
                        </a:xfrm>
                        <a:prstGeom prst="rect">
                          <a:avLst/>
                        </a:prstGeom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00B9C58" w14:textId="77777777" w:rsidR="00BE33D1" w:rsidRPr="00B17300" w:rsidRDefault="00BE33D1" w:rsidP="00BE33D1">
                            <w:pPr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             Vidéo 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117E1E6" id="Rectangle 51" o:spid="_x0000_s1055" style="position:absolute;margin-left:-76.05pt;margin-top:-6.8pt;width:517pt;height:50pt;z-index:252227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" fillcolor="black [3200]" strokecolor="white [3201]" strokeweight="1.5pt">
                <v:textbox>
                  <w:txbxContent>
                    <w:p w14:paraId="600B9C58" w14:textId="77777777" w:rsidR="00BE33D1" w:rsidRPr="00B17300" w:rsidRDefault="00BE33D1" w:rsidP="00BE33D1">
                      <w:pPr>
                        <w:rPr>
                          <w:color w:val="FFFFFF" w:themeColor="background1"/>
                          <w:sz w:val="40"/>
                          <w:szCs w:val="40"/>
                        </w:rPr>
                      </w:pPr>
                      <w:r>
                        <w:rPr>
                          <w:color w:val="FFFFFF" w:themeColor="background1"/>
                          <w:sz w:val="40"/>
                          <w:szCs w:val="40"/>
                        </w:rPr>
                        <w:t xml:space="preserve">              Vidéo 3</w:t>
                      </w:r>
                    </w:p>
                  </w:txbxContent>
                </v:textbox>
              </v:rect>
            </w:pict>
          </mc:Fallback>
        </mc:AlternateContent>
      </w:r>
    </w:p>
    <w:p w14:paraId="7FC47E86" w14:textId="77777777" w:rsidR="00E053D0" w:rsidRDefault="00E053D0" w:rsidP="00E053D0"/>
    <w:p w14:paraId="3036C59B" w14:textId="73D8942D" w:rsidR="00E053D0" w:rsidRPr="00866C9D" w:rsidRDefault="00E053D0" w:rsidP="00E053D0">
      <w:r w:rsidRPr="00866C9D">
        <w:rPr>
          <w:b/>
          <w:bCs/>
        </w:rPr>
        <w:t xml:space="preserve">1. Visionnez la </w:t>
      </w:r>
      <w:r>
        <w:rPr>
          <w:b/>
          <w:bCs/>
        </w:rPr>
        <w:t>troisième</w:t>
      </w:r>
      <w:r w:rsidRPr="00866C9D">
        <w:rPr>
          <w:b/>
          <w:bCs/>
        </w:rPr>
        <w:t xml:space="preserve"> vidéo.</w:t>
      </w:r>
      <w:r>
        <w:rPr>
          <w:b/>
          <w:bCs/>
        </w:rPr>
        <w:t xml:space="preserve"> </w:t>
      </w:r>
      <w:r>
        <w:br/>
        <w:t>Durée : 1</w:t>
      </w:r>
      <w:r w:rsidR="00022B25">
        <w:t>1</w:t>
      </w:r>
      <w:r>
        <w:t xml:space="preserve"> min </w:t>
      </w:r>
      <w:r w:rsidR="00022B25">
        <w:t>33</w:t>
      </w:r>
      <w:r>
        <w:t xml:space="preserve"> sec.</w:t>
      </w:r>
    </w:p>
    <w:p w14:paraId="40478694" w14:textId="5E494C75" w:rsidR="00E053D0" w:rsidRDefault="00022B25" w:rsidP="00E053D0">
      <w:r w:rsidRPr="00022B25">
        <w:rPr>
          <w:noProof/>
        </w:rPr>
        <w:drawing>
          <wp:inline distT="0" distB="0" distL="0" distR="0" wp14:anchorId="3D07186B" wp14:editId="7D0420F3">
            <wp:extent cx="5238750" cy="2971165"/>
            <wp:effectExtent l="0" t="0" r="6350" b="635"/>
            <wp:docPr id="440" name="Image 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2971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02A93F" w14:textId="77777777" w:rsidR="00E053D0" w:rsidRDefault="00E053D0" w:rsidP="00E053D0">
      <w:r>
        <w:t>Date de visionnement de la vidéo : _________________</w:t>
      </w:r>
    </w:p>
    <w:p w14:paraId="68238251" w14:textId="77777777" w:rsidR="00E053D0" w:rsidRDefault="00E053D0" w:rsidP="00E053D0">
      <w:r>
        <w:t>Notes</w:t>
      </w:r>
    </w:p>
    <w:p w14:paraId="354B529D" w14:textId="77777777" w:rsidR="00E053D0" w:rsidRDefault="00E053D0" w:rsidP="00E053D0"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3DC0EA9E" w14:textId="77777777" w:rsidR="00BE33D1" w:rsidRDefault="00BE33D1" w:rsidP="00BE33D1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230656" behindDoc="0" locked="0" layoutInCell="1" allowOverlap="1" wp14:anchorId="2CF597B3" wp14:editId="64C981DF">
                <wp:simplePos x="0" y="0"/>
                <wp:positionH relativeFrom="column">
                  <wp:posOffset>-979805</wp:posOffset>
                </wp:positionH>
                <wp:positionV relativeFrom="paragraph">
                  <wp:posOffset>-86360</wp:posOffset>
                </wp:positionV>
                <wp:extent cx="6565900" cy="635000"/>
                <wp:effectExtent l="12700" t="12700" r="12700" b="12700"/>
                <wp:wrapNone/>
                <wp:docPr id="40" name="Rectangle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65900" cy="635000"/>
                        </a:xfrm>
                        <a:prstGeom prst="rect">
                          <a:avLst/>
                        </a:prstGeom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831135E" w14:textId="77777777" w:rsidR="00BE33D1" w:rsidRPr="00B17300" w:rsidRDefault="00BE33D1" w:rsidP="00BE33D1">
                            <w:pPr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  <w:tab/>
                              <w:t xml:space="preserve">Validation des apprentissages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CF597B3" id="Rectangle 40" o:spid="_x0000_s1056" style="position:absolute;margin-left:-77.15pt;margin-top:-6.8pt;width:517pt;height:50pt;z-index:252230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" fillcolor="black [3200]" strokecolor="white [3201]" strokeweight="1.5pt">
                <v:textbox>
                  <w:txbxContent>
                    <w:p w14:paraId="6831135E" w14:textId="77777777" w:rsidR="00BE33D1" w:rsidRPr="00B17300" w:rsidRDefault="00BE33D1" w:rsidP="00BE33D1">
                      <w:pPr>
                        <w:rPr>
                          <w:color w:val="FFFFFF" w:themeColor="background1"/>
                          <w:sz w:val="40"/>
                          <w:szCs w:val="40"/>
                        </w:rPr>
                      </w:pPr>
                      <w:r>
                        <w:rPr>
                          <w:color w:val="FFFFFF" w:themeColor="background1"/>
                          <w:sz w:val="40"/>
                          <w:szCs w:val="40"/>
                        </w:rPr>
                        <w:tab/>
                        <w:t xml:space="preserve">Validation des apprentissages </w:t>
                      </w:r>
                    </w:p>
                  </w:txbxContent>
                </v:textbox>
              </v:rect>
            </w:pict>
          </mc:Fallback>
        </mc:AlternateContent>
      </w:r>
    </w:p>
    <w:p w14:paraId="63C3C388" w14:textId="77777777" w:rsidR="00BE33D1" w:rsidRDefault="00BE33D1" w:rsidP="00022B25">
      <w:pPr>
        <w:rPr>
          <w:i/>
          <w:iCs/>
          <w:sz w:val="32"/>
          <w:szCs w:val="32"/>
        </w:rPr>
      </w:pPr>
    </w:p>
    <w:p w14:paraId="40D47068" w14:textId="4EAD2726" w:rsidR="00022B25" w:rsidRDefault="00022B25" w:rsidP="00022B25">
      <w:pPr>
        <w:rPr>
          <w:i/>
          <w:iCs/>
          <w:sz w:val="32"/>
          <w:szCs w:val="32"/>
        </w:rPr>
      </w:pPr>
      <w:r>
        <w:rPr>
          <w:i/>
          <w:iCs/>
          <w:sz w:val="32"/>
          <w:szCs w:val="32"/>
        </w:rPr>
        <w:t xml:space="preserve">Vous avez terminé de visionner les vidéos de la formation. </w:t>
      </w:r>
    </w:p>
    <w:p w14:paraId="27033F6C" w14:textId="31494DDF" w:rsidR="00BE33D1" w:rsidRDefault="00BE33D1" w:rsidP="00BE33D1">
      <w:pPr>
        <w:rPr>
          <w:b/>
          <w:bCs/>
        </w:rPr>
      </w:pPr>
      <w:r w:rsidRPr="00866C9D">
        <w:rPr>
          <w:b/>
          <w:bCs/>
        </w:rPr>
        <w:t xml:space="preserve">1. </w:t>
      </w:r>
      <w:r>
        <w:rPr>
          <w:b/>
          <w:bCs/>
        </w:rPr>
        <w:t>(Facultatif) Selon les directives de votre organisation, veuillez faire le questionnaire de validation des apprentissages en cliquant sur la rubrique encadrée en rouge.</w:t>
      </w:r>
    </w:p>
    <w:p w14:paraId="7946D5C0" w14:textId="2F79A4CA" w:rsidR="00022B25" w:rsidRDefault="00C02922" w:rsidP="00022B25">
      <w:pPr>
        <w:rPr>
          <w:b/>
          <w:bCs/>
        </w:rPr>
      </w:pPr>
      <w:r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2128256" behindDoc="0" locked="0" layoutInCell="1" allowOverlap="1" wp14:anchorId="70E0E79E" wp14:editId="43FCF58F">
                <wp:simplePos x="0" y="0"/>
                <wp:positionH relativeFrom="column">
                  <wp:posOffset>1279623</wp:posOffset>
                </wp:positionH>
                <wp:positionV relativeFrom="paragraph">
                  <wp:posOffset>1963713</wp:posOffset>
                </wp:positionV>
                <wp:extent cx="1984912" cy="226451"/>
                <wp:effectExtent l="12700" t="12700" r="9525" b="15240"/>
                <wp:wrapNone/>
                <wp:docPr id="441" name="Rectangle 4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84912" cy="226451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alpha val="0"/>
                          </a:schemeClr>
                        </a:solidFill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7746DFC" id="Rectangle 441" o:spid="_x0000_s1026" style="position:absolute;margin-left:100.75pt;margin-top:154.6pt;width:156.3pt;height:17.85pt;z-index:252128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" fillcolor="white [3201]" strokecolor="red" strokeweight="1.5pt">
                <v:fill opacity="0"/>
              </v:rect>
            </w:pict>
          </mc:Fallback>
        </mc:AlternateContent>
      </w:r>
      <w:r w:rsidR="00022B25" w:rsidRPr="00B044DB">
        <w:rPr>
          <w:noProof/>
        </w:rPr>
        <w:t xml:space="preserve"> </w:t>
      </w:r>
      <w:r w:rsidRPr="00C02922">
        <w:rPr>
          <w:noProof/>
        </w:rPr>
        <w:drawing>
          <wp:inline distT="0" distB="0" distL="0" distR="0" wp14:anchorId="31EF7346" wp14:editId="713FDF50">
            <wp:extent cx="5238750" cy="2011680"/>
            <wp:effectExtent l="0" t="0" r="6350" b="0"/>
            <wp:docPr id="43" name="Imag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2011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8328FA" w14:textId="09918A77" w:rsidR="00022B25" w:rsidRDefault="00022B25" w:rsidP="00022B25">
      <w:r>
        <w:t>Durée approximative du questionnaire : 25 min.</w:t>
      </w:r>
    </w:p>
    <w:p w14:paraId="1BC7CCF9" w14:textId="77777777" w:rsidR="00022B25" w:rsidRDefault="00022B25" w:rsidP="00022B25">
      <w:pPr>
        <w:spacing w:line="480" w:lineRule="auto"/>
      </w:pPr>
      <w:r>
        <w:t>Date de la réalisation du questionnaire : _________________</w:t>
      </w:r>
      <w:r>
        <w:br/>
        <w:t>Résultat : _________</w:t>
      </w:r>
    </w:p>
    <w:p w14:paraId="5B0F313D" w14:textId="77777777" w:rsidR="00022B25" w:rsidRDefault="00022B25" w:rsidP="00022B25">
      <w:pPr>
        <w:spacing w:line="360" w:lineRule="auto"/>
      </w:pPr>
      <w:r>
        <w:t>Signature approbative : ____________________________________________</w:t>
      </w:r>
      <w:r>
        <w:br/>
      </w:r>
    </w:p>
    <w:p w14:paraId="25AD2E2C" w14:textId="52D5A3C5" w:rsidR="00E053D0" w:rsidRDefault="00E053D0" w:rsidP="00E053D0"/>
    <w:p w14:paraId="68F8A504" w14:textId="5A654797" w:rsidR="00022B25" w:rsidRDefault="00022B25" w:rsidP="00E053D0"/>
    <w:p w14:paraId="7A78411F" w14:textId="72673739" w:rsidR="00C02922" w:rsidRDefault="00C02922" w:rsidP="00E053D0"/>
    <w:p w14:paraId="7CBE745F" w14:textId="31836BA8" w:rsidR="00C02922" w:rsidRDefault="00C02922" w:rsidP="00E053D0"/>
    <w:p w14:paraId="19C5CB59" w14:textId="5416DB77" w:rsidR="00C02922" w:rsidRDefault="00C02922" w:rsidP="00E053D0"/>
    <w:p w14:paraId="0BEE3EAC" w14:textId="77777777" w:rsidR="00C02922" w:rsidRDefault="00C02922" w:rsidP="00E053D0"/>
    <w:p w14:paraId="2F6381EA" w14:textId="177BC647" w:rsidR="00556C64" w:rsidRDefault="00556C64" w:rsidP="005D1053"/>
    <w:p w14:paraId="25F969A6" w14:textId="77777777" w:rsidR="007F252D" w:rsidRDefault="007F252D" w:rsidP="007F252D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130304" behindDoc="0" locked="0" layoutInCell="1" allowOverlap="1" wp14:anchorId="4D67179D" wp14:editId="0701CC23">
                <wp:simplePos x="0" y="0"/>
                <wp:positionH relativeFrom="column">
                  <wp:posOffset>-184522</wp:posOffset>
                </wp:positionH>
                <wp:positionV relativeFrom="paragraph">
                  <wp:posOffset>47165</wp:posOffset>
                </wp:positionV>
                <wp:extent cx="6132348" cy="8939049"/>
                <wp:effectExtent l="63500" t="63500" r="78105" b="78105"/>
                <wp:wrapNone/>
                <wp:docPr id="444" name="Rectangle 4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32348" cy="893904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39700" cmpd="thickThin">
                          <a:solidFill>
                            <a:schemeClr val="tx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3E49D7D" w14:textId="31679BF7" w:rsidR="007F252D" w:rsidRPr="007F06E0" w:rsidRDefault="007F252D" w:rsidP="007F252D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 w:rsidRPr="007F06E0">
                              <w:rPr>
                                <w:sz w:val="32"/>
                                <w:szCs w:val="32"/>
                              </w:rPr>
                              <w:t>Formation #</w:t>
                            </w:r>
                            <w:r w:rsidR="00E734CE">
                              <w:rPr>
                                <w:sz w:val="32"/>
                                <w:szCs w:val="32"/>
                              </w:rPr>
                              <w:t>3</w:t>
                            </w:r>
                          </w:p>
                          <w:p w14:paraId="047A9D94" w14:textId="20114A43" w:rsidR="007F252D" w:rsidRPr="007F06E0" w:rsidRDefault="007F252D" w:rsidP="007F252D">
                            <w:pPr>
                              <w:jc w:val="center"/>
                              <w:rPr>
                                <w:b/>
                                <w:bCs/>
                                <w:i/>
                                <w:i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b/>
                                <w:bCs/>
                                <w:i/>
                                <w:iCs/>
                                <w:sz w:val="40"/>
                                <w:szCs w:val="40"/>
                              </w:rPr>
                              <w:t>L’impact d’une transition sur l’aîné atteint de problèmes cognitifs : mieux comprendre pour en atténuer les effets potentiellement négatifs</w:t>
                            </w:r>
                          </w:p>
                          <w:p w14:paraId="6EFBF015" w14:textId="77777777" w:rsidR="007F252D" w:rsidRDefault="007F252D" w:rsidP="007F252D">
                            <w:pPr>
                              <w:jc w:val="center"/>
                            </w:pPr>
                          </w:p>
                          <w:p w14:paraId="5236541B" w14:textId="77777777" w:rsidR="007F252D" w:rsidRDefault="007F252D" w:rsidP="007F252D">
                            <w:pPr>
                              <w:jc w:val="center"/>
                            </w:pPr>
                          </w:p>
                          <w:p w14:paraId="09458107" w14:textId="77777777" w:rsidR="007F252D" w:rsidRDefault="007F252D" w:rsidP="007F252D">
                            <w:pPr>
                              <w:jc w:val="center"/>
                            </w:pPr>
                          </w:p>
                          <w:p w14:paraId="4A73AEA0" w14:textId="77777777" w:rsidR="007F252D" w:rsidRDefault="007F252D" w:rsidP="007F252D">
                            <w:pPr>
                              <w:jc w:val="center"/>
                            </w:pPr>
                          </w:p>
                          <w:p w14:paraId="52FF1C19" w14:textId="77777777" w:rsidR="007F252D" w:rsidRDefault="007F252D" w:rsidP="007F252D">
                            <w:pPr>
                              <w:jc w:val="center"/>
                            </w:pPr>
                          </w:p>
                          <w:p w14:paraId="1FE5BB1C" w14:textId="77777777" w:rsidR="007F252D" w:rsidRPr="007F06E0" w:rsidRDefault="007F252D" w:rsidP="007F252D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7F06E0">
                              <w:rPr>
                                <w:sz w:val="28"/>
                                <w:szCs w:val="28"/>
                              </w:rPr>
                              <w:t>Format : Vidéos asynchrones</w:t>
                            </w:r>
                          </w:p>
                          <w:p w14:paraId="6556EFD0" w14:textId="533AE73D" w:rsidR="007F252D" w:rsidRPr="007F06E0" w:rsidRDefault="007F252D" w:rsidP="007F252D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7F06E0">
                              <w:rPr>
                                <w:sz w:val="28"/>
                                <w:szCs w:val="28"/>
                              </w:rPr>
                              <w:t xml:space="preserve">Durée de la formation : 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25 minutes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4D67179D" id="Rectangle 444" o:spid="_x0000_s1059" style="position:absolute;margin-left:-14.55pt;margin-top:3.7pt;width:482.85pt;height:703.85pt;z-index:2521303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" fillcolor="white [3212]" strokecolor="#3a3a3a [3215]" strokeweight="11pt">
                <v:stroke linestyle="thickThin"/>
                <v:textbox>
                  <w:txbxContent>
                    <w:p w14:paraId="53E49D7D" w14:textId="31679BF7" w:rsidR="007F252D" w:rsidRPr="007F06E0" w:rsidRDefault="007F252D" w:rsidP="007F252D">
                      <w:pPr>
                        <w:jc w:val="center"/>
                        <w:rPr>
                          <w:sz w:val="32"/>
                          <w:szCs w:val="32"/>
                        </w:rPr>
                      </w:pPr>
                      <w:r w:rsidRPr="007F06E0">
                        <w:rPr>
                          <w:sz w:val="32"/>
                          <w:szCs w:val="32"/>
                        </w:rPr>
                        <w:t>Formation #</w:t>
                      </w:r>
                      <w:r w:rsidR="00E734CE">
                        <w:rPr>
                          <w:sz w:val="32"/>
                          <w:szCs w:val="32"/>
                        </w:rPr>
                        <w:t>3</w:t>
                      </w:r>
                    </w:p>
                    <w:p w14:paraId="047A9D94" w14:textId="20114A43" w:rsidR="007F252D" w:rsidRPr="007F06E0" w:rsidRDefault="007F252D" w:rsidP="007F252D">
                      <w:pPr>
                        <w:jc w:val="center"/>
                        <w:rPr>
                          <w:b/>
                          <w:bCs/>
                          <w:i/>
                          <w:iCs/>
                          <w:sz w:val="40"/>
                          <w:szCs w:val="40"/>
                        </w:rPr>
                      </w:pPr>
                      <w:r>
                        <w:rPr>
                          <w:b/>
                          <w:bCs/>
                          <w:i/>
                          <w:iCs/>
                          <w:sz w:val="40"/>
                          <w:szCs w:val="40"/>
                        </w:rPr>
                        <w:t>L’impact d’une transition sur l’aîné atteint de problèmes cognitifs : mieux comprendre pour en atténuer les effets potentiellement négatifs</w:t>
                      </w:r>
                    </w:p>
                    <w:p w14:paraId="6EFBF015" w14:textId="77777777" w:rsidR="007F252D" w:rsidRDefault="007F252D" w:rsidP="007F252D">
                      <w:pPr>
                        <w:jc w:val="center"/>
                      </w:pPr>
                    </w:p>
                    <w:p w14:paraId="5236541B" w14:textId="77777777" w:rsidR="007F252D" w:rsidRDefault="007F252D" w:rsidP="007F252D">
                      <w:pPr>
                        <w:jc w:val="center"/>
                      </w:pPr>
                    </w:p>
                    <w:p w14:paraId="09458107" w14:textId="77777777" w:rsidR="007F252D" w:rsidRDefault="007F252D" w:rsidP="007F252D">
                      <w:pPr>
                        <w:jc w:val="center"/>
                      </w:pPr>
                    </w:p>
                    <w:p w14:paraId="4A73AEA0" w14:textId="77777777" w:rsidR="007F252D" w:rsidRDefault="007F252D" w:rsidP="007F252D">
                      <w:pPr>
                        <w:jc w:val="center"/>
                      </w:pPr>
                    </w:p>
                    <w:p w14:paraId="52FF1C19" w14:textId="77777777" w:rsidR="007F252D" w:rsidRDefault="007F252D" w:rsidP="007F252D">
                      <w:pPr>
                        <w:jc w:val="center"/>
                      </w:pPr>
                    </w:p>
                    <w:p w14:paraId="1FE5BB1C" w14:textId="77777777" w:rsidR="007F252D" w:rsidRPr="007F06E0" w:rsidRDefault="007F252D" w:rsidP="007F252D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 w:rsidRPr="007F06E0">
                        <w:rPr>
                          <w:sz w:val="28"/>
                          <w:szCs w:val="28"/>
                        </w:rPr>
                        <w:t>Format : Vidéos asynchrones</w:t>
                      </w:r>
                    </w:p>
                    <w:p w14:paraId="6556EFD0" w14:textId="533AE73D" w:rsidR="007F252D" w:rsidRPr="007F06E0" w:rsidRDefault="007F252D" w:rsidP="007F252D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 w:rsidRPr="007F06E0">
                        <w:rPr>
                          <w:sz w:val="28"/>
                          <w:szCs w:val="28"/>
                        </w:rPr>
                        <w:t xml:space="preserve">Durée de la formation : </w:t>
                      </w:r>
                      <w:r>
                        <w:rPr>
                          <w:sz w:val="28"/>
                          <w:szCs w:val="28"/>
                        </w:rPr>
                        <w:t>25 minutes</w:t>
                      </w:r>
                    </w:p>
                  </w:txbxContent>
                </v:textbox>
              </v:rect>
            </w:pict>
          </mc:Fallback>
        </mc:AlternateContent>
      </w:r>
    </w:p>
    <w:p w14:paraId="6C56D207" w14:textId="77777777" w:rsidR="007F252D" w:rsidRDefault="007F252D" w:rsidP="007F252D"/>
    <w:p w14:paraId="59C456BE" w14:textId="77777777" w:rsidR="007F252D" w:rsidRDefault="007F252D" w:rsidP="007F252D"/>
    <w:p w14:paraId="5C40AF22" w14:textId="77777777" w:rsidR="007F252D" w:rsidRDefault="007F252D" w:rsidP="007F252D"/>
    <w:p w14:paraId="388B8BB6" w14:textId="77777777" w:rsidR="007F252D" w:rsidRDefault="007F252D" w:rsidP="007F252D"/>
    <w:p w14:paraId="5C7B8F38" w14:textId="77777777" w:rsidR="007F252D" w:rsidRDefault="007F252D" w:rsidP="007F252D"/>
    <w:p w14:paraId="0B3249D6" w14:textId="77777777" w:rsidR="007F252D" w:rsidRDefault="007F252D" w:rsidP="007F252D"/>
    <w:p w14:paraId="23475F33" w14:textId="77777777" w:rsidR="007F252D" w:rsidRDefault="007F252D" w:rsidP="007F252D"/>
    <w:p w14:paraId="041BF3CF" w14:textId="77777777" w:rsidR="007F252D" w:rsidRDefault="007F252D" w:rsidP="007F252D"/>
    <w:p w14:paraId="3F64FC3B" w14:textId="77777777" w:rsidR="007F252D" w:rsidRDefault="007F252D" w:rsidP="007F252D"/>
    <w:p w14:paraId="202D2779" w14:textId="77777777" w:rsidR="007F252D" w:rsidRDefault="007F252D" w:rsidP="007F252D"/>
    <w:p w14:paraId="7F4FFDBB" w14:textId="77777777" w:rsidR="007F252D" w:rsidRDefault="007F252D" w:rsidP="007F252D"/>
    <w:p w14:paraId="3AC5F8A7" w14:textId="77777777" w:rsidR="007F252D" w:rsidRDefault="007F252D" w:rsidP="007F252D"/>
    <w:p w14:paraId="57E0F31C" w14:textId="77777777" w:rsidR="007F252D" w:rsidRDefault="007F252D" w:rsidP="007F252D"/>
    <w:p w14:paraId="6BDB6E35" w14:textId="77777777" w:rsidR="007F252D" w:rsidRDefault="007F252D" w:rsidP="007F252D"/>
    <w:p w14:paraId="5C1FDCD1" w14:textId="77777777" w:rsidR="007F252D" w:rsidRDefault="007F252D" w:rsidP="007F252D"/>
    <w:p w14:paraId="02724439" w14:textId="15C5DF7C" w:rsidR="00556C64" w:rsidRDefault="00556C64" w:rsidP="005D1053"/>
    <w:p w14:paraId="631B6718" w14:textId="2D4EF5C3" w:rsidR="007F252D" w:rsidRDefault="007F252D" w:rsidP="005D1053"/>
    <w:p w14:paraId="4936FED9" w14:textId="5DDBAFD5" w:rsidR="007F252D" w:rsidRDefault="007F252D" w:rsidP="005D1053"/>
    <w:p w14:paraId="4FF578E3" w14:textId="172B75A2" w:rsidR="007F252D" w:rsidRDefault="007F252D" w:rsidP="005D1053"/>
    <w:p w14:paraId="794C812B" w14:textId="07044D1B" w:rsidR="007F252D" w:rsidRDefault="007F252D" w:rsidP="005D1053"/>
    <w:p w14:paraId="4B0EA94C" w14:textId="0C81B40F" w:rsidR="007F252D" w:rsidRDefault="007F252D" w:rsidP="005D1053"/>
    <w:p w14:paraId="66E5690E" w14:textId="09FC347A" w:rsidR="007F252D" w:rsidRDefault="007F252D" w:rsidP="005D1053"/>
    <w:p w14:paraId="2B75DF7F" w14:textId="640BE74C" w:rsidR="007F252D" w:rsidRDefault="007F252D" w:rsidP="005D1053"/>
    <w:p w14:paraId="1CB02867" w14:textId="77777777" w:rsidR="00922A82" w:rsidRPr="00922A82" w:rsidRDefault="00922A82" w:rsidP="000907B7">
      <w:pPr>
        <w:rPr>
          <w:i/>
          <w:iCs/>
        </w:rPr>
      </w:pPr>
    </w:p>
    <w:p w14:paraId="548B54A0" w14:textId="77777777" w:rsidR="009117D5" w:rsidRDefault="009117D5" w:rsidP="009117D5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233728" behindDoc="0" locked="0" layoutInCell="1" allowOverlap="1" wp14:anchorId="003A4ED4" wp14:editId="57EED72F">
                <wp:simplePos x="0" y="0"/>
                <wp:positionH relativeFrom="column">
                  <wp:posOffset>-829164</wp:posOffset>
                </wp:positionH>
                <wp:positionV relativeFrom="paragraph">
                  <wp:posOffset>15924</wp:posOffset>
                </wp:positionV>
                <wp:extent cx="576775" cy="450000"/>
                <wp:effectExtent l="0" t="0" r="33020" b="7620"/>
                <wp:wrapNone/>
                <wp:docPr id="87" name="Carré corné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6775" cy="450000"/>
                        </a:xfrm>
                        <a:prstGeom prst="foldedCorner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2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2DEA5FE" w14:textId="77777777" w:rsidR="009117D5" w:rsidRPr="006D6D0B" w:rsidRDefault="009117D5" w:rsidP="009117D5">
                            <w:pPr>
                              <w:jc w:val="center"/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  <w:t>3.1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3A4ED4" id="Carré corné 87" o:spid="_x0000_s1058" type="#_x0000_t65" style="position:absolute;margin-left:-65.3pt;margin-top:1.25pt;width:45.4pt;height:35.45pt;z-index:252233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" adj="18000" fillcolor="#555 [2160]" strokecolor="black [3200]" strokeweight=".5pt">
                <v:fill color2="#313131 [2608]" rotate="t" colors="0 #9b9b9b;.5 #8e8e8e;1 #797979" focus="100%" type="gradient">
                  <o:fill v:ext="view" type="gradientUnscaled"/>
                </v:fill>
                <v:stroke joinstyle="miter"/>
                <v:textbox>
                  <w:txbxContent>
                    <w:p w14:paraId="12DEA5FE" w14:textId="77777777" w:rsidR="009117D5" w:rsidRPr="006D6D0B" w:rsidRDefault="009117D5" w:rsidP="009117D5">
                      <w:pPr>
                        <w:jc w:val="center"/>
                        <w:rPr>
                          <w:color w:val="FFFFFF" w:themeColor="background1"/>
                          <w:sz w:val="40"/>
                          <w:szCs w:val="40"/>
                        </w:rPr>
                      </w:pPr>
                      <w:r>
                        <w:rPr>
                          <w:color w:val="FFFFFF" w:themeColor="background1"/>
                          <w:sz w:val="40"/>
                          <w:szCs w:val="40"/>
                        </w:rPr>
                        <w:t>3.1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32704" behindDoc="0" locked="0" layoutInCell="1" allowOverlap="1" wp14:anchorId="00C1FA73" wp14:editId="2CB1BD82">
                <wp:simplePos x="0" y="0"/>
                <wp:positionH relativeFrom="column">
                  <wp:posOffset>-965835</wp:posOffset>
                </wp:positionH>
                <wp:positionV relativeFrom="paragraph">
                  <wp:posOffset>-86360</wp:posOffset>
                </wp:positionV>
                <wp:extent cx="6565900" cy="635000"/>
                <wp:effectExtent l="12700" t="12700" r="12700" b="12700"/>
                <wp:wrapNone/>
                <wp:docPr id="88" name="Rectangle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65900" cy="635000"/>
                        </a:xfrm>
                        <a:prstGeom prst="rect">
                          <a:avLst/>
                        </a:prstGeom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292CB3B" w14:textId="77777777" w:rsidR="009117D5" w:rsidRPr="00B17300" w:rsidRDefault="009117D5" w:rsidP="009117D5">
                            <w:pPr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             Vidéo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0C1FA73" id="Rectangle 88" o:spid="_x0000_s1059" style="position:absolute;margin-left:-76.05pt;margin-top:-6.8pt;width:517pt;height:50pt;z-index:252232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" fillcolor="black [3200]" strokecolor="white [3201]" strokeweight="1.5pt">
                <v:textbox>
                  <w:txbxContent>
                    <w:p w14:paraId="0292CB3B" w14:textId="77777777" w:rsidR="009117D5" w:rsidRPr="00B17300" w:rsidRDefault="009117D5" w:rsidP="009117D5">
                      <w:pPr>
                        <w:rPr>
                          <w:color w:val="FFFFFF" w:themeColor="background1"/>
                          <w:sz w:val="40"/>
                          <w:szCs w:val="40"/>
                        </w:rPr>
                      </w:pPr>
                      <w:r>
                        <w:rPr>
                          <w:color w:val="FFFFFF" w:themeColor="background1"/>
                          <w:sz w:val="40"/>
                          <w:szCs w:val="40"/>
                        </w:rPr>
                        <w:t xml:space="preserve">              Vidéo 1</w:t>
                      </w:r>
                    </w:p>
                  </w:txbxContent>
                </v:textbox>
              </v:rect>
            </w:pict>
          </mc:Fallback>
        </mc:AlternateContent>
      </w:r>
    </w:p>
    <w:p w14:paraId="356913C5" w14:textId="77777777" w:rsidR="00922A82" w:rsidRDefault="00922A82" w:rsidP="00922A82"/>
    <w:p w14:paraId="1B283733" w14:textId="03587AE9" w:rsidR="00922A82" w:rsidRPr="00866C9D" w:rsidRDefault="00922A82" w:rsidP="00922A82">
      <w:r w:rsidRPr="00866C9D">
        <w:rPr>
          <w:b/>
          <w:bCs/>
        </w:rPr>
        <w:t>1. Visionnez la première vidéo.</w:t>
      </w:r>
      <w:r>
        <w:rPr>
          <w:b/>
          <w:bCs/>
        </w:rPr>
        <w:t xml:space="preserve"> </w:t>
      </w:r>
      <w:r>
        <w:br/>
        <w:t>Durée : 25 min 03 sec.</w:t>
      </w:r>
    </w:p>
    <w:p w14:paraId="70DA66B5" w14:textId="42BCE460" w:rsidR="00922A82" w:rsidRDefault="00542A1C" w:rsidP="00922A82">
      <w:r w:rsidRPr="00542A1C">
        <w:rPr>
          <w:noProof/>
        </w:rPr>
        <w:drawing>
          <wp:inline distT="0" distB="0" distL="0" distR="0" wp14:anchorId="63921C7A" wp14:editId="5A5769C6">
            <wp:extent cx="5238750" cy="2955925"/>
            <wp:effectExtent l="0" t="0" r="6350" b="3175"/>
            <wp:docPr id="460" name="Image 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2955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A31D07" w14:textId="77777777" w:rsidR="00922A82" w:rsidRDefault="00922A82" w:rsidP="00922A82">
      <w:r>
        <w:t>Date de visionnement de la vidéo : _________________</w:t>
      </w:r>
    </w:p>
    <w:p w14:paraId="5D9D3EFA" w14:textId="77777777" w:rsidR="00922A82" w:rsidRDefault="00922A82" w:rsidP="00922A82">
      <w:r>
        <w:t>Notes</w:t>
      </w:r>
    </w:p>
    <w:p w14:paraId="7485E7D1" w14:textId="77777777" w:rsidR="00922A82" w:rsidRDefault="00922A82" w:rsidP="00922A82"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50CBFDA3" w14:textId="77777777" w:rsidR="008E6872" w:rsidRDefault="008E6872" w:rsidP="008E6872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139520" behindDoc="0" locked="0" layoutInCell="1" allowOverlap="1" wp14:anchorId="7E284B3D" wp14:editId="6ADB5653">
                <wp:simplePos x="0" y="0"/>
                <wp:positionH relativeFrom="column">
                  <wp:posOffset>-184522</wp:posOffset>
                </wp:positionH>
                <wp:positionV relativeFrom="paragraph">
                  <wp:posOffset>47165</wp:posOffset>
                </wp:positionV>
                <wp:extent cx="6132348" cy="8939049"/>
                <wp:effectExtent l="63500" t="63500" r="78105" b="78105"/>
                <wp:wrapNone/>
                <wp:docPr id="461" name="Rectangle 4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32348" cy="893904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39700" cmpd="thickThin">
                          <a:solidFill>
                            <a:schemeClr val="tx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EA14DB5" w14:textId="031C157A" w:rsidR="008E6872" w:rsidRPr="007F06E0" w:rsidRDefault="008E6872" w:rsidP="008E6872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 w:rsidRPr="007F06E0">
                              <w:rPr>
                                <w:sz w:val="32"/>
                                <w:szCs w:val="32"/>
                              </w:rPr>
                              <w:t>Formation #</w:t>
                            </w:r>
                            <w:r w:rsidR="00E734CE">
                              <w:rPr>
                                <w:sz w:val="32"/>
                                <w:szCs w:val="32"/>
                              </w:rPr>
                              <w:t>4</w:t>
                            </w:r>
                          </w:p>
                          <w:p w14:paraId="5D2EE1F5" w14:textId="16585D33" w:rsidR="008E6872" w:rsidRPr="007F06E0" w:rsidRDefault="008E6872" w:rsidP="008E6872">
                            <w:pPr>
                              <w:jc w:val="center"/>
                              <w:rPr>
                                <w:b/>
                                <w:bCs/>
                                <w:i/>
                                <w:i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b/>
                                <w:bCs/>
                                <w:i/>
                                <w:iCs/>
                                <w:sz w:val="40"/>
                                <w:szCs w:val="40"/>
                              </w:rPr>
                              <w:t>Détection et surveillance clinique de la douleur chez les aînés atteints de TNCM</w:t>
                            </w:r>
                          </w:p>
                          <w:p w14:paraId="6A9F5F99" w14:textId="77777777" w:rsidR="008E6872" w:rsidRDefault="008E6872" w:rsidP="008E6872">
                            <w:pPr>
                              <w:jc w:val="center"/>
                            </w:pPr>
                          </w:p>
                          <w:p w14:paraId="7F236A7D" w14:textId="77777777" w:rsidR="008E6872" w:rsidRDefault="008E6872" w:rsidP="008E6872">
                            <w:pPr>
                              <w:jc w:val="center"/>
                            </w:pPr>
                          </w:p>
                          <w:p w14:paraId="0CB92B8F" w14:textId="77777777" w:rsidR="008E6872" w:rsidRDefault="008E6872" w:rsidP="008E6872">
                            <w:pPr>
                              <w:jc w:val="center"/>
                            </w:pPr>
                          </w:p>
                          <w:p w14:paraId="36C8C106" w14:textId="77777777" w:rsidR="008E6872" w:rsidRDefault="008E6872" w:rsidP="008E6872">
                            <w:pPr>
                              <w:jc w:val="center"/>
                            </w:pPr>
                          </w:p>
                          <w:p w14:paraId="4EA1E63C" w14:textId="77777777" w:rsidR="008E6872" w:rsidRDefault="008E6872" w:rsidP="008E6872">
                            <w:pPr>
                              <w:jc w:val="center"/>
                            </w:pPr>
                          </w:p>
                          <w:p w14:paraId="340A6A95" w14:textId="77777777" w:rsidR="008E6872" w:rsidRPr="007F06E0" w:rsidRDefault="008E6872" w:rsidP="008E6872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7F06E0">
                              <w:rPr>
                                <w:sz w:val="28"/>
                                <w:szCs w:val="28"/>
                              </w:rPr>
                              <w:t>Format : Vidéos asynchrones</w:t>
                            </w:r>
                          </w:p>
                          <w:p w14:paraId="0EA7A75B" w14:textId="6D441DB3" w:rsidR="008E6872" w:rsidRPr="007F06E0" w:rsidRDefault="008E6872" w:rsidP="008E6872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7F06E0">
                              <w:rPr>
                                <w:sz w:val="28"/>
                                <w:szCs w:val="28"/>
                              </w:rPr>
                              <w:t xml:space="preserve">Durée de la formation : 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19 minutes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7E284B3D" id="Rectangle 461" o:spid="_x0000_s1062" style="position:absolute;margin-left:-14.55pt;margin-top:3.7pt;width:482.85pt;height:703.85pt;z-index:2521395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" fillcolor="white [3212]" strokecolor="#3a3a3a [3215]" strokeweight="11pt">
                <v:stroke linestyle="thickThin"/>
                <v:textbox>
                  <w:txbxContent>
                    <w:p w14:paraId="0EA14DB5" w14:textId="031C157A" w:rsidR="008E6872" w:rsidRPr="007F06E0" w:rsidRDefault="008E6872" w:rsidP="008E6872">
                      <w:pPr>
                        <w:jc w:val="center"/>
                        <w:rPr>
                          <w:sz w:val="32"/>
                          <w:szCs w:val="32"/>
                        </w:rPr>
                      </w:pPr>
                      <w:r w:rsidRPr="007F06E0">
                        <w:rPr>
                          <w:sz w:val="32"/>
                          <w:szCs w:val="32"/>
                        </w:rPr>
                        <w:t>Formation #</w:t>
                      </w:r>
                      <w:r w:rsidR="00E734CE">
                        <w:rPr>
                          <w:sz w:val="32"/>
                          <w:szCs w:val="32"/>
                        </w:rPr>
                        <w:t>4</w:t>
                      </w:r>
                    </w:p>
                    <w:p w14:paraId="5D2EE1F5" w14:textId="16585D33" w:rsidR="008E6872" w:rsidRPr="007F06E0" w:rsidRDefault="008E6872" w:rsidP="008E6872">
                      <w:pPr>
                        <w:jc w:val="center"/>
                        <w:rPr>
                          <w:b/>
                          <w:bCs/>
                          <w:i/>
                          <w:iCs/>
                          <w:sz w:val="40"/>
                          <w:szCs w:val="40"/>
                        </w:rPr>
                      </w:pPr>
                      <w:r>
                        <w:rPr>
                          <w:b/>
                          <w:bCs/>
                          <w:i/>
                          <w:iCs/>
                          <w:sz w:val="40"/>
                          <w:szCs w:val="40"/>
                        </w:rPr>
                        <w:t>Détection et surveillance clinique de la douleur chez les aînés atteints de TNCM</w:t>
                      </w:r>
                    </w:p>
                    <w:p w14:paraId="6A9F5F99" w14:textId="77777777" w:rsidR="008E6872" w:rsidRDefault="008E6872" w:rsidP="008E6872">
                      <w:pPr>
                        <w:jc w:val="center"/>
                      </w:pPr>
                    </w:p>
                    <w:p w14:paraId="7F236A7D" w14:textId="77777777" w:rsidR="008E6872" w:rsidRDefault="008E6872" w:rsidP="008E6872">
                      <w:pPr>
                        <w:jc w:val="center"/>
                      </w:pPr>
                    </w:p>
                    <w:p w14:paraId="0CB92B8F" w14:textId="77777777" w:rsidR="008E6872" w:rsidRDefault="008E6872" w:rsidP="008E6872">
                      <w:pPr>
                        <w:jc w:val="center"/>
                      </w:pPr>
                    </w:p>
                    <w:p w14:paraId="36C8C106" w14:textId="77777777" w:rsidR="008E6872" w:rsidRDefault="008E6872" w:rsidP="008E6872">
                      <w:pPr>
                        <w:jc w:val="center"/>
                      </w:pPr>
                    </w:p>
                    <w:p w14:paraId="4EA1E63C" w14:textId="77777777" w:rsidR="008E6872" w:rsidRDefault="008E6872" w:rsidP="008E6872">
                      <w:pPr>
                        <w:jc w:val="center"/>
                      </w:pPr>
                    </w:p>
                    <w:p w14:paraId="340A6A95" w14:textId="77777777" w:rsidR="008E6872" w:rsidRPr="007F06E0" w:rsidRDefault="008E6872" w:rsidP="008E6872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 w:rsidRPr="007F06E0">
                        <w:rPr>
                          <w:sz w:val="28"/>
                          <w:szCs w:val="28"/>
                        </w:rPr>
                        <w:t>Format : Vidéos asynchrones</w:t>
                      </w:r>
                    </w:p>
                    <w:p w14:paraId="0EA7A75B" w14:textId="6D441DB3" w:rsidR="008E6872" w:rsidRPr="007F06E0" w:rsidRDefault="008E6872" w:rsidP="008E6872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 w:rsidRPr="007F06E0">
                        <w:rPr>
                          <w:sz w:val="28"/>
                          <w:szCs w:val="28"/>
                        </w:rPr>
                        <w:t xml:space="preserve">Durée de la formation : </w:t>
                      </w:r>
                      <w:r>
                        <w:rPr>
                          <w:sz w:val="28"/>
                          <w:szCs w:val="28"/>
                        </w:rPr>
                        <w:t>19 minutes</w:t>
                      </w:r>
                    </w:p>
                  </w:txbxContent>
                </v:textbox>
              </v:rect>
            </w:pict>
          </mc:Fallback>
        </mc:AlternateContent>
      </w:r>
    </w:p>
    <w:p w14:paraId="3CCE3D2B" w14:textId="77777777" w:rsidR="008E6872" w:rsidRDefault="008E6872" w:rsidP="008E6872"/>
    <w:p w14:paraId="4F0D6420" w14:textId="77777777" w:rsidR="008E6872" w:rsidRDefault="008E6872" w:rsidP="008E6872"/>
    <w:p w14:paraId="4FC700BB" w14:textId="77777777" w:rsidR="008E6872" w:rsidRDefault="008E6872" w:rsidP="008E6872"/>
    <w:p w14:paraId="2073EF5C" w14:textId="77777777" w:rsidR="008E6872" w:rsidRDefault="008E6872" w:rsidP="008E6872"/>
    <w:p w14:paraId="1AB265B4" w14:textId="77777777" w:rsidR="008E6872" w:rsidRDefault="008E6872" w:rsidP="008E6872"/>
    <w:p w14:paraId="48F47698" w14:textId="77777777" w:rsidR="008E6872" w:rsidRDefault="008E6872" w:rsidP="008E6872"/>
    <w:p w14:paraId="657674A4" w14:textId="77777777" w:rsidR="008E6872" w:rsidRDefault="008E6872" w:rsidP="008E6872"/>
    <w:p w14:paraId="0C65A61A" w14:textId="77777777" w:rsidR="008E6872" w:rsidRDefault="008E6872" w:rsidP="008E6872"/>
    <w:p w14:paraId="32A1E3DA" w14:textId="77777777" w:rsidR="008E6872" w:rsidRDefault="008E6872" w:rsidP="008E6872"/>
    <w:p w14:paraId="07AEE2B6" w14:textId="77777777" w:rsidR="008E6872" w:rsidRDefault="008E6872" w:rsidP="008E6872"/>
    <w:p w14:paraId="5B3C22A7" w14:textId="77777777" w:rsidR="008E6872" w:rsidRDefault="008E6872" w:rsidP="008E6872"/>
    <w:p w14:paraId="2D0A45E6" w14:textId="77777777" w:rsidR="008E6872" w:rsidRDefault="008E6872" w:rsidP="008E6872"/>
    <w:p w14:paraId="6D97BAC4" w14:textId="0F2474FE" w:rsidR="007F252D" w:rsidRDefault="007F252D" w:rsidP="005D1053"/>
    <w:p w14:paraId="04A8E9C7" w14:textId="5F1D1EEE" w:rsidR="00775834" w:rsidRDefault="00775834" w:rsidP="005D1053"/>
    <w:p w14:paraId="7B386DAB" w14:textId="3ED437D3" w:rsidR="00775834" w:rsidRDefault="00775834" w:rsidP="005D1053"/>
    <w:p w14:paraId="6E6E797C" w14:textId="1F37701A" w:rsidR="00775834" w:rsidRDefault="00775834" w:rsidP="005D1053"/>
    <w:p w14:paraId="2CD45835" w14:textId="6948BD06" w:rsidR="00775834" w:rsidRDefault="00775834" w:rsidP="005D1053"/>
    <w:p w14:paraId="26886BDE" w14:textId="5A9EF193" w:rsidR="00775834" w:rsidRDefault="00775834" w:rsidP="005D1053"/>
    <w:p w14:paraId="1EA66AA6" w14:textId="71561866" w:rsidR="00775834" w:rsidRDefault="00775834" w:rsidP="005D1053"/>
    <w:p w14:paraId="0EF306CE" w14:textId="1C58C928" w:rsidR="00775834" w:rsidRDefault="00775834" w:rsidP="005D1053"/>
    <w:p w14:paraId="1529BF7A" w14:textId="7DA36AC8" w:rsidR="00775834" w:rsidRDefault="00775834" w:rsidP="005D1053"/>
    <w:p w14:paraId="01447518" w14:textId="3A4CC5B4" w:rsidR="00775834" w:rsidRDefault="00775834" w:rsidP="005D1053"/>
    <w:p w14:paraId="2E4955C5" w14:textId="4E6C4187" w:rsidR="00775834" w:rsidRDefault="00775834" w:rsidP="005D1053"/>
    <w:p w14:paraId="091EDAC7" w14:textId="7FBBBFA2" w:rsidR="0082317D" w:rsidRDefault="0082317D" w:rsidP="005D1053"/>
    <w:p w14:paraId="1AE1F8ED" w14:textId="77777777" w:rsidR="009117D5" w:rsidRDefault="009117D5" w:rsidP="009117D5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236800" behindDoc="0" locked="0" layoutInCell="1" allowOverlap="1" wp14:anchorId="6A175018" wp14:editId="1B68AB2C">
                <wp:simplePos x="0" y="0"/>
                <wp:positionH relativeFrom="column">
                  <wp:posOffset>-829164</wp:posOffset>
                </wp:positionH>
                <wp:positionV relativeFrom="paragraph">
                  <wp:posOffset>15924</wp:posOffset>
                </wp:positionV>
                <wp:extent cx="576775" cy="450000"/>
                <wp:effectExtent l="0" t="0" r="33020" b="7620"/>
                <wp:wrapNone/>
                <wp:docPr id="44" name="Carré corné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6775" cy="450000"/>
                        </a:xfrm>
                        <a:prstGeom prst="foldedCorner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2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F2AA67E" w14:textId="2155CBEE" w:rsidR="009117D5" w:rsidRPr="006D6D0B" w:rsidRDefault="009117D5" w:rsidP="009117D5">
                            <w:pPr>
                              <w:jc w:val="center"/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  <w:t>4.1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175018" id="Carré corné 44" o:spid="_x0000_s1061" type="#_x0000_t65" style="position:absolute;margin-left:-65.3pt;margin-top:1.25pt;width:45.4pt;height:35.45pt;z-index:252236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" adj="18000" fillcolor="#555 [2160]" strokecolor="black [3200]" strokeweight=".5pt">
                <v:fill color2="#313131 [2608]" rotate="t" colors="0 #9b9b9b;.5 #8e8e8e;1 #797979" focus="100%" type="gradient">
                  <o:fill v:ext="view" type="gradientUnscaled"/>
                </v:fill>
                <v:stroke joinstyle="miter"/>
                <v:textbox>
                  <w:txbxContent>
                    <w:p w14:paraId="3F2AA67E" w14:textId="2155CBEE" w:rsidR="009117D5" w:rsidRPr="006D6D0B" w:rsidRDefault="009117D5" w:rsidP="009117D5">
                      <w:pPr>
                        <w:jc w:val="center"/>
                        <w:rPr>
                          <w:color w:val="FFFFFF" w:themeColor="background1"/>
                          <w:sz w:val="40"/>
                          <w:szCs w:val="40"/>
                        </w:rPr>
                      </w:pPr>
                      <w:r>
                        <w:rPr>
                          <w:color w:val="FFFFFF" w:themeColor="background1"/>
                          <w:sz w:val="40"/>
                          <w:szCs w:val="40"/>
                        </w:rPr>
                        <w:t>4</w:t>
                      </w:r>
                      <w:r>
                        <w:rPr>
                          <w:color w:val="FFFFFF" w:themeColor="background1"/>
                          <w:sz w:val="40"/>
                          <w:szCs w:val="40"/>
                        </w:rPr>
                        <w:t>.1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35776" behindDoc="0" locked="0" layoutInCell="1" allowOverlap="1" wp14:anchorId="197B7387" wp14:editId="300BD2E4">
                <wp:simplePos x="0" y="0"/>
                <wp:positionH relativeFrom="column">
                  <wp:posOffset>-965835</wp:posOffset>
                </wp:positionH>
                <wp:positionV relativeFrom="paragraph">
                  <wp:posOffset>-86360</wp:posOffset>
                </wp:positionV>
                <wp:extent cx="6565900" cy="635000"/>
                <wp:effectExtent l="12700" t="12700" r="12700" b="12700"/>
                <wp:wrapNone/>
                <wp:docPr id="48" name="Rectangle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65900" cy="635000"/>
                        </a:xfrm>
                        <a:prstGeom prst="rect">
                          <a:avLst/>
                        </a:prstGeom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2420C62" w14:textId="77777777" w:rsidR="009117D5" w:rsidRPr="00B17300" w:rsidRDefault="009117D5" w:rsidP="009117D5">
                            <w:pPr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             Vidéo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97B7387" id="Rectangle 48" o:spid="_x0000_s1062" style="position:absolute;margin-left:-76.05pt;margin-top:-6.8pt;width:517pt;height:50pt;z-index:252235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" fillcolor="black [3200]" strokecolor="white [3201]" strokeweight="1.5pt">
                <v:textbox>
                  <w:txbxContent>
                    <w:p w14:paraId="62420C62" w14:textId="77777777" w:rsidR="009117D5" w:rsidRPr="00B17300" w:rsidRDefault="009117D5" w:rsidP="009117D5">
                      <w:pPr>
                        <w:rPr>
                          <w:color w:val="FFFFFF" w:themeColor="background1"/>
                          <w:sz w:val="40"/>
                          <w:szCs w:val="40"/>
                        </w:rPr>
                      </w:pPr>
                      <w:r>
                        <w:rPr>
                          <w:color w:val="FFFFFF" w:themeColor="background1"/>
                          <w:sz w:val="40"/>
                          <w:szCs w:val="40"/>
                        </w:rPr>
                        <w:t xml:space="preserve">              Vidéo 1</w:t>
                      </w:r>
                    </w:p>
                  </w:txbxContent>
                </v:textbox>
              </v:rect>
            </w:pict>
          </mc:Fallback>
        </mc:AlternateContent>
      </w:r>
    </w:p>
    <w:p w14:paraId="1B3D83C4" w14:textId="77777777" w:rsidR="0082317D" w:rsidRDefault="0082317D" w:rsidP="0082317D"/>
    <w:p w14:paraId="21F4B213" w14:textId="5C9B41DD" w:rsidR="0082317D" w:rsidRPr="00866C9D" w:rsidRDefault="0082317D" w:rsidP="0082317D">
      <w:r w:rsidRPr="00866C9D">
        <w:rPr>
          <w:b/>
          <w:bCs/>
        </w:rPr>
        <w:t>1. Visionnez la première vidéo.</w:t>
      </w:r>
      <w:r>
        <w:rPr>
          <w:b/>
          <w:bCs/>
        </w:rPr>
        <w:t xml:space="preserve"> </w:t>
      </w:r>
      <w:r>
        <w:br/>
        <w:t>Durée : 18 min 44 sec.</w:t>
      </w:r>
    </w:p>
    <w:p w14:paraId="43603B66" w14:textId="655DC383" w:rsidR="0082317D" w:rsidRDefault="0082317D" w:rsidP="0082317D">
      <w:r w:rsidRPr="0082317D">
        <w:rPr>
          <w:noProof/>
        </w:rPr>
        <w:drawing>
          <wp:inline distT="0" distB="0" distL="0" distR="0" wp14:anchorId="592264B6" wp14:editId="5A912289">
            <wp:extent cx="5238750" cy="2955925"/>
            <wp:effectExtent l="0" t="0" r="6350" b="3175"/>
            <wp:docPr id="471" name="Image 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2955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D3903E" w14:textId="77777777" w:rsidR="0082317D" w:rsidRDefault="0082317D" w:rsidP="0082317D">
      <w:r>
        <w:t>Date de visionnement de la vidéo : _________________</w:t>
      </w:r>
    </w:p>
    <w:p w14:paraId="185192B6" w14:textId="77777777" w:rsidR="0082317D" w:rsidRDefault="0082317D" w:rsidP="0082317D">
      <w:r>
        <w:t>Notes</w:t>
      </w:r>
    </w:p>
    <w:p w14:paraId="0C761115" w14:textId="77777777" w:rsidR="0082317D" w:rsidRDefault="0082317D" w:rsidP="0082317D"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7E0CE70D" w14:textId="77777777" w:rsidR="00AE7B00" w:rsidRDefault="00AE7B00" w:rsidP="00AE7B00">
      <w:pPr>
        <w:rPr>
          <w:b/>
          <w:bCs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166144" behindDoc="0" locked="0" layoutInCell="1" allowOverlap="1" wp14:anchorId="2FDDA04A" wp14:editId="645AFA3E">
                <wp:simplePos x="0" y="0"/>
                <wp:positionH relativeFrom="column">
                  <wp:posOffset>-236483</wp:posOffset>
                </wp:positionH>
                <wp:positionV relativeFrom="paragraph">
                  <wp:posOffset>62865</wp:posOffset>
                </wp:positionV>
                <wp:extent cx="6132348" cy="8939049"/>
                <wp:effectExtent l="63500" t="63500" r="78105" b="78105"/>
                <wp:wrapNone/>
                <wp:docPr id="170" name="Rectangle 1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32348" cy="893904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39700" cmpd="thickThin">
                          <a:solidFill>
                            <a:schemeClr val="tx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F988346" w14:textId="25BFBD19" w:rsidR="00AE7B00" w:rsidRPr="007F06E0" w:rsidRDefault="00AE7B00" w:rsidP="00AE7B00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 w:rsidRPr="007F06E0">
                              <w:rPr>
                                <w:sz w:val="32"/>
                                <w:szCs w:val="32"/>
                              </w:rPr>
                              <w:t>Formation #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>5</w:t>
                            </w:r>
                          </w:p>
                          <w:p w14:paraId="18F11EAD" w14:textId="77777777" w:rsidR="00AE7B00" w:rsidRPr="007F06E0" w:rsidRDefault="00AE7B00" w:rsidP="00AE7B00">
                            <w:pPr>
                              <w:jc w:val="center"/>
                              <w:rPr>
                                <w:b/>
                                <w:bCs/>
                                <w:i/>
                                <w:i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b/>
                                <w:bCs/>
                                <w:i/>
                                <w:iCs/>
                                <w:sz w:val="40"/>
                                <w:szCs w:val="40"/>
                              </w:rPr>
                              <w:t>Maladie d’Alzheimer et les problèmes comportementaux : comprendre pour mieux prévenir</w:t>
                            </w:r>
                          </w:p>
                          <w:p w14:paraId="75328B44" w14:textId="77777777" w:rsidR="00AE7B00" w:rsidRDefault="00AE7B00" w:rsidP="00AE7B00">
                            <w:pPr>
                              <w:jc w:val="center"/>
                            </w:pPr>
                          </w:p>
                          <w:p w14:paraId="2F15A74A" w14:textId="77777777" w:rsidR="00AE7B00" w:rsidRDefault="00AE7B00" w:rsidP="00AE7B00">
                            <w:pPr>
                              <w:jc w:val="center"/>
                            </w:pPr>
                          </w:p>
                          <w:p w14:paraId="6CBF97D3" w14:textId="77777777" w:rsidR="00AE7B00" w:rsidRDefault="00AE7B00" w:rsidP="00AE7B00">
                            <w:pPr>
                              <w:jc w:val="center"/>
                            </w:pPr>
                          </w:p>
                          <w:p w14:paraId="0D30609B" w14:textId="77777777" w:rsidR="00AE7B00" w:rsidRDefault="00AE7B00" w:rsidP="00AE7B00">
                            <w:pPr>
                              <w:jc w:val="center"/>
                            </w:pPr>
                          </w:p>
                          <w:p w14:paraId="13F6E3F7" w14:textId="77777777" w:rsidR="00AE7B00" w:rsidRDefault="00AE7B00" w:rsidP="00AE7B00">
                            <w:pPr>
                              <w:jc w:val="center"/>
                            </w:pPr>
                          </w:p>
                          <w:p w14:paraId="0194436A" w14:textId="77777777" w:rsidR="00AE7B00" w:rsidRPr="007F06E0" w:rsidRDefault="00AE7B00" w:rsidP="00AE7B00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7F06E0">
                              <w:rPr>
                                <w:sz w:val="28"/>
                                <w:szCs w:val="28"/>
                              </w:rPr>
                              <w:t xml:space="preserve">Format : 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Webinaires-interactifs - Virtuelles synchrones</w:t>
                            </w:r>
                          </w:p>
                          <w:p w14:paraId="2FEAF454" w14:textId="77777777" w:rsidR="00AE7B00" w:rsidRPr="007F06E0" w:rsidRDefault="00AE7B00" w:rsidP="00AE7B00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C92875">
                              <w:rPr>
                                <w:sz w:val="28"/>
                                <w:szCs w:val="28"/>
                              </w:rPr>
                              <w:t>Durée de la formation</w:t>
                            </w:r>
                            <w:r w:rsidRPr="007F06E0">
                              <w:rPr>
                                <w:sz w:val="28"/>
                                <w:szCs w:val="28"/>
                              </w:rPr>
                              <w:t xml:space="preserve"> : 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60 minutes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2FDDA04A" id="Rectangle 170" o:spid="_x0000_s1065" style="position:absolute;margin-left:-18.6pt;margin-top:4.95pt;width:482.85pt;height:703.85pt;z-index:2521661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" fillcolor="white [3212]" strokecolor="#3a3a3a [3215]" strokeweight="11pt">
                <v:stroke linestyle="thickThin"/>
                <v:textbox>
                  <w:txbxContent>
                    <w:p w14:paraId="7F988346" w14:textId="25BFBD19" w:rsidR="00AE7B00" w:rsidRPr="007F06E0" w:rsidRDefault="00AE7B00" w:rsidP="00AE7B00">
                      <w:pPr>
                        <w:jc w:val="center"/>
                        <w:rPr>
                          <w:sz w:val="32"/>
                          <w:szCs w:val="32"/>
                        </w:rPr>
                      </w:pPr>
                      <w:r w:rsidRPr="007F06E0">
                        <w:rPr>
                          <w:sz w:val="32"/>
                          <w:szCs w:val="32"/>
                        </w:rPr>
                        <w:t>Formation #</w:t>
                      </w:r>
                      <w:r>
                        <w:rPr>
                          <w:sz w:val="32"/>
                          <w:szCs w:val="32"/>
                        </w:rPr>
                        <w:t>5</w:t>
                      </w:r>
                    </w:p>
                    <w:p w14:paraId="18F11EAD" w14:textId="77777777" w:rsidR="00AE7B00" w:rsidRPr="007F06E0" w:rsidRDefault="00AE7B00" w:rsidP="00AE7B00">
                      <w:pPr>
                        <w:jc w:val="center"/>
                        <w:rPr>
                          <w:b/>
                          <w:bCs/>
                          <w:i/>
                          <w:iCs/>
                          <w:sz w:val="40"/>
                          <w:szCs w:val="40"/>
                        </w:rPr>
                      </w:pPr>
                      <w:r>
                        <w:rPr>
                          <w:b/>
                          <w:bCs/>
                          <w:i/>
                          <w:iCs/>
                          <w:sz w:val="40"/>
                          <w:szCs w:val="40"/>
                        </w:rPr>
                        <w:t>Maladie d’Alzheimer et les problèmes comportementaux : comprendre pour mieux prévenir</w:t>
                      </w:r>
                    </w:p>
                    <w:p w14:paraId="75328B44" w14:textId="77777777" w:rsidR="00AE7B00" w:rsidRDefault="00AE7B00" w:rsidP="00AE7B00">
                      <w:pPr>
                        <w:jc w:val="center"/>
                      </w:pPr>
                    </w:p>
                    <w:p w14:paraId="2F15A74A" w14:textId="77777777" w:rsidR="00AE7B00" w:rsidRDefault="00AE7B00" w:rsidP="00AE7B00">
                      <w:pPr>
                        <w:jc w:val="center"/>
                      </w:pPr>
                    </w:p>
                    <w:p w14:paraId="6CBF97D3" w14:textId="77777777" w:rsidR="00AE7B00" w:rsidRDefault="00AE7B00" w:rsidP="00AE7B00">
                      <w:pPr>
                        <w:jc w:val="center"/>
                      </w:pPr>
                    </w:p>
                    <w:p w14:paraId="0D30609B" w14:textId="77777777" w:rsidR="00AE7B00" w:rsidRDefault="00AE7B00" w:rsidP="00AE7B00">
                      <w:pPr>
                        <w:jc w:val="center"/>
                      </w:pPr>
                    </w:p>
                    <w:p w14:paraId="13F6E3F7" w14:textId="77777777" w:rsidR="00AE7B00" w:rsidRDefault="00AE7B00" w:rsidP="00AE7B00">
                      <w:pPr>
                        <w:jc w:val="center"/>
                      </w:pPr>
                    </w:p>
                    <w:p w14:paraId="0194436A" w14:textId="77777777" w:rsidR="00AE7B00" w:rsidRPr="007F06E0" w:rsidRDefault="00AE7B00" w:rsidP="00AE7B00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 w:rsidRPr="007F06E0">
                        <w:rPr>
                          <w:sz w:val="28"/>
                          <w:szCs w:val="28"/>
                        </w:rPr>
                        <w:t xml:space="preserve">Format : </w:t>
                      </w:r>
                      <w:r>
                        <w:rPr>
                          <w:sz w:val="28"/>
                          <w:szCs w:val="28"/>
                        </w:rPr>
                        <w:t>Webinaires-interactifs - Virtuelles synchrones</w:t>
                      </w:r>
                    </w:p>
                    <w:p w14:paraId="2FEAF454" w14:textId="77777777" w:rsidR="00AE7B00" w:rsidRPr="007F06E0" w:rsidRDefault="00AE7B00" w:rsidP="00AE7B00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 w:rsidRPr="00C92875">
                        <w:rPr>
                          <w:sz w:val="28"/>
                          <w:szCs w:val="28"/>
                        </w:rPr>
                        <w:t>Durée de la formation</w:t>
                      </w:r>
                      <w:r w:rsidRPr="007F06E0">
                        <w:rPr>
                          <w:sz w:val="28"/>
                          <w:szCs w:val="28"/>
                        </w:rPr>
                        <w:t xml:space="preserve"> : </w:t>
                      </w:r>
                      <w:r>
                        <w:rPr>
                          <w:sz w:val="28"/>
                          <w:szCs w:val="28"/>
                        </w:rPr>
                        <w:t>60 minutes</w:t>
                      </w:r>
                    </w:p>
                  </w:txbxContent>
                </v:textbox>
              </v:rect>
            </w:pict>
          </mc:Fallback>
        </mc:AlternateContent>
      </w:r>
    </w:p>
    <w:p w14:paraId="5008E9B0" w14:textId="77777777" w:rsidR="00AE7B00" w:rsidRDefault="00AE7B00" w:rsidP="00AE7B00">
      <w:pPr>
        <w:rPr>
          <w:b/>
          <w:bCs/>
        </w:rPr>
      </w:pPr>
    </w:p>
    <w:p w14:paraId="00F9EA78" w14:textId="77777777" w:rsidR="00AE7B00" w:rsidRDefault="00AE7B00" w:rsidP="00AE7B00">
      <w:pPr>
        <w:rPr>
          <w:b/>
          <w:bCs/>
        </w:rPr>
      </w:pPr>
    </w:p>
    <w:p w14:paraId="0EA4B5CB" w14:textId="77777777" w:rsidR="00AE7B00" w:rsidRDefault="00AE7B00" w:rsidP="00AE7B00">
      <w:pPr>
        <w:rPr>
          <w:b/>
          <w:bCs/>
        </w:rPr>
      </w:pPr>
    </w:p>
    <w:p w14:paraId="5FDEE910" w14:textId="77777777" w:rsidR="00AE7B00" w:rsidRDefault="00AE7B00" w:rsidP="00AE7B00">
      <w:pPr>
        <w:rPr>
          <w:b/>
          <w:bCs/>
        </w:rPr>
      </w:pPr>
    </w:p>
    <w:p w14:paraId="059FF8A0" w14:textId="77777777" w:rsidR="00AE7B00" w:rsidRDefault="00AE7B00" w:rsidP="00AE7B00">
      <w:pPr>
        <w:rPr>
          <w:b/>
          <w:bCs/>
        </w:rPr>
      </w:pPr>
    </w:p>
    <w:p w14:paraId="6511B9D6" w14:textId="77777777" w:rsidR="00AE7B00" w:rsidRDefault="00AE7B00" w:rsidP="00AE7B00">
      <w:pPr>
        <w:rPr>
          <w:b/>
          <w:bCs/>
        </w:rPr>
      </w:pPr>
    </w:p>
    <w:p w14:paraId="74132AEB" w14:textId="77777777" w:rsidR="00AE7B00" w:rsidRDefault="00AE7B00" w:rsidP="00AE7B00">
      <w:pPr>
        <w:rPr>
          <w:b/>
          <w:bCs/>
        </w:rPr>
      </w:pPr>
    </w:p>
    <w:p w14:paraId="1E6273F5" w14:textId="77777777" w:rsidR="00AE7B00" w:rsidRDefault="00AE7B00" w:rsidP="00AE7B00">
      <w:pPr>
        <w:rPr>
          <w:b/>
          <w:bCs/>
        </w:rPr>
      </w:pPr>
    </w:p>
    <w:p w14:paraId="420737C6" w14:textId="77777777" w:rsidR="00AE7B00" w:rsidRDefault="00AE7B00" w:rsidP="00AE7B00">
      <w:pPr>
        <w:rPr>
          <w:b/>
          <w:bCs/>
        </w:rPr>
      </w:pPr>
    </w:p>
    <w:p w14:paraId="29F3827E" w14:textId="77777777" w:rsidR="00AE7B00" w:rsidRDefault="00AE7B00" w:rsidP="00AE7B00">
      <w:pPr>
        <w:rPr>
          <w:b/>
          <w:bCs/>
        </w:rPr>
      </w:pPr>
    </w:p>
    <w:p w14:paraId="7DE1F443" w14:textId="77777777" w:rsidR="00AE7B00" w:rsidRDefault="00AE7B00" w:rsidP="00AE7B00">
      <w:pPr>
        <w:rPr>
          <w:b/>
          <w:bCs/>
        </w:rPr>
      </w:pPr>
    </w:p>
    <w:p w14:paraId="60649C09" w14:textId="77777777" w:rsidR="00AE7B00" w:rsidRDefault="00AE7B00" w:rsidP="00AE7B00">
      <w:pPr>
        <w:rPr>
          <w:b/>
          <w:bCs/>
        </w:rPr>
      </w:pPr>
    </w:p>
    <w:p w14:paraId="0EC2DC1D" w14:textId="77777777" w:rsidR="00AE7B00" w:rsidRDefault="00AE7B00" w:rsidP="00AE7B00">
      <w:pPr>
        <w:rPr>
          <w:b/>
          <w:bCs/>
        </w:rPr>
      </w:pPr>
    </w:p>
    <w:p w14:paraId="64830C04" w14:textId="77777777" w:rsidR="00AE7B00" w:rsidRDefault="00AE7B00" w:rsidP="00AE7B00">
      <w:pPr>
        <w:rPr>
          <w:b/>
          <w:bCs/>
        </w:rPr>
      </w:pPr>
    </w:p>
    <w:p w14:paraId="1270DA3C" w14:textId="77777777" w:rsidR="00AE7B00" w:rsidRDefault="00AE7B00" w:rsidP="00AE7B00">
      <w:pPr>
        <w:rPr>
          <w:b/>
          <w:bCs/>
        </w:rPr>
      </w:pPr>
    </w:p>
    <w:p w14:paraId="0E70EF0A" w14:textId="77777777" w:rsidR="00AE7B00" w:rsidRDefault="00AE7B00" w:rsidP="00AE7B00">
      <w:pPr>
        <w:rPr>
          <w:b/>
          <w:bCs/>
        </w:rPr>
      </w:pPr>
    </w:p>
    <w:p w14:paraId="1D8F11CD" w14:textId="77777777" w:rsidR="00AE7B00" w:rsidRDefault="00AE7B00" w:rsidP="00AE7B00">
      <w:pPr>
        <w:rPr>
          <w:b/>
          <w:bCs/>
        </w:rPr>
      </w:pPr>
    </w:p>
    <w:p w14:paraId="14AA9DAC" w14:textId="77777777" w:rsidR="00AE7B00" w:rsidRDefault="00AE7B00" w:rsidP="00AE7B00">
      <w:pPr>
        <w:rPr>
          <w:b/>
          <w:bCs/>
        </w:rPr>
      </w:pPr>
    </w:p>
    <w:p w14:paraId="706F8BCD" w14:textId="77777777" w:rsidR="00AE7B00" w:rsidRDefault="00AE7B00" w:rsidP="00AE7B00">
      <w:pPr>
        <w:rPr>
          <w:b/>
          <w:bCs/>
        </w:rPr>
      </w:pPr>
    </w:p>
    <w:p w14:paraId="025319C8" w14:textId="77777777" w:rsidR="00AE7B00" w:rsidRDefault="00AE7B00" w:rsidP="00AE7B00">
      <w:pPr>
        <w:rPr>
          <w:b/>
          <w:bCs/>
        </w:rPr>
      </w:pPr>
    </w:p>
    <w:p w14:paraId="4910CD1F" w14:textId="77777777" w:rsidR="00AE7B00" w:rsidRDefault="00AE7B00" w:rsidP="00AE7B00">
      <w:pPr>
        <w:rPr>
          <w:b/>
          <w:bCs/>
        </w:rPr>
      </w:pPr>
    </w:p>
    <w:p w14:paraId="2499F256" w14:textId="77777777" w:rsidR="00AE7B00" w:rsidRDefault="00AE7B00" w:rsidP="00AE7B00">
      <w:pPr>
        <w:rPr>
          <w:b/>
          <w:bCs/>
        </w:rPr>
      </w:pPr>
    </w:p>
    <w:p w14:paraId="40F29014" w14:textId="77777777" w:rsidR="00AE7B00" w:rsidRDefault="00AE7B00" w:rsidP="00AE7B00">
      <w:pPr>
        <w:rPr>
          <w:b/>
          <w:bCs/>
        </w:rPr>
      </w:pPr>
    </w:p>
    <w:p w14:paraId="1C5CA4F8" w14:textId="77777777" w:rsidR="00AE7B00" w:rsidRDefault="00AE7B00" w:rsidP="00AE7B00">
      <w:pPr>
        <w:rPr>
          <w:b/>
          <w:bCs/>
        </w:rPr>
      </w:pPr>
    </w:p>
    <w:p w14:paraId="676E5F20" w14:textId="77777777" w:rsidR="009117D5" w:rsidRDefault="009117D5" w:rsidP="009117D5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238848" behindDoc="0" locked="0" layoutInCell="1" allowOverlap="1" wp14:anchorId="10443BCD" wp14:editId="24B6E48B">
                <wp:simplePos x="0" y="0"/>
                <wp:positionH relativeFrom="column">
                  <wp:posOffset>-979805</wp:posOffset>
                </wp:positionH>
                <wp:positionV relativeFrom="paragraph">
                  <wp:posOffset>-86360</wp:posOffset>
                </wp:positionV>
                <wp:extent cx="6565900" cy="635000"/>
                <wp:effectExtent l="12700" t="12700" r="12700" b="12700"/>
                <wp:wrapNone/>
                <wp:docPr id="94" name="Rectangle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65900" cy="635000"/>
                        </a:xfrm>
                        <a:prstGeom prst="rect">
                          <a:avLst/>
                        </a:prstGeom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2ADFA77" w14:textId="77777777" w:rsidR="009117D5" w:rsidRPr="00B17300" w:rsidRDefault="009117D5" w:rsidP="009117D5">
                            <w:pPr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  <w:tab/>
                              <w:t xml:space="preserve">Webinaire-interactif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0443BCD" id="Rectangle 94" o:spid="_x0000_s1064" style="position:absolute;margin-left:-77.15pt;margin-top:-6.8pt;width:517pt;height:50pt;z-index:252238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" fillcolor="black [3200]" strokecolor="white [3201]" strokeweight="1.5pt">
                <v:textbox>
                  <w:txbxContent>
                    <w:p w14:paraId="02ADFA77" w14:textId="77777777" w:rsidR="009117D5" w:rsidRPr="00B17300" w:rsidRDefault="009117D5" w:rsidP="009117D5">
                      <w:pPr>
                        <w:rPr>
                          <w:color w:val="FFFFFF" w:themeColor="background1"/>
                          <w:sz w:val="40"/>
                          <w:szCs w:val="40"/>
                        </w:rPr>
                      </w:pPr>
                      <w:r>
                        <w:rPr>
                          <w:color w:val="FFFFFF" w:themeColor="background1"/>
                          <w:sz w:val="40"/>
                          <w:szCs w:val="40"/>
                        </w:rPr>
                        <w:tab/>
                        <w:t xml:space="preserve">Webinaire-interactif </w:t>
                      </w:r>
                    </w:p>
                  </w:txbxContent>
                </v:textbox>
              </v:rect>
            </w:pict>
          </mc:Fallback>
        </mc:AlternateContent>
      </w:r>
    </w:p>
    <w:p w14:paraId="68DEBFB5" w14:textId="77777777" w:rsidR="00AE7B00" w:rsidRDefault="00AE7B00" w:rsidP="00AE7B00"/>
    <w:p w14:paraId="446D8282" w14:textId="77777777" w:rsidR="00AE7B00" w:rsidRDefault="00AE7B00" w:rsidP="00AE7B00">
      <w:r w:rsidRPr="00866C9D">
        <w:rPr>
          <w:b/>
          <w:bCs/>
        </w:rPr>
        <w:t xml:space="preserve">1. </w:t>
      </w:r>
      <w:r>
        <w:rPr>
          <w:b/>
          <w:bCs/>
        </w:rPr>
        <w:t>Le moment venu, participez au webinaire-interactif</w:t>
      </w:r>
      <w:r w:rsidRPr="00866C9D">
        <w:rPr>
          <w:b/>
          <w:bCs/>
        </w:rPr>
        <w:t>.</w:t>
      </w:r>
      <w:r>
        <w:rPr>
          <w:b/>
          <w:bCs/>
        </w:rPr>
        <w:t xml:space="preserve"> </w:t>
      </w:r>
    </w:p>
    <w:p w14:paraId="38348374" w14:textId="77777777" w:rsidR="00AE7B00" w:rsidRDefault="00AE7B00" w:rsidP="00AE7B00">
      <w:r>
        <w:t>Date de participation du webinaire-interactif : _____________________</w:t>
      </w:r>
    </w:p>
    <w:p w14:paraId="51A3C4E4" w14:textId="77777777" w:rsidR="00AE7B00" w:rsidRDefault="00AE7B00" w:rsidP="00AE7B00"/>
    <w:p w14:paraId="12C5512C" w14:textId="77777777" w:rsidR="00AE7B00" w:rsidRDefault="00AE7B00" w:rsidP="00AE7B00">
      <w:r>
        <w:t>Notes</w:t>
      </w:r>
    </w:p>
    <w:p w14:paraId="36C7BF81" w14:textId="77777777" w:rsidR="00AE7B00" w:rsidRPr="00FA2F3F" w:rsidRDefault="00AE7B00" w:rsidP="00AE7B00"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280A8C62" w14:textId="77777777" w:rsidR="00AE7B00" w:rsidRDefault="00AE7B00" w:rsidP="00AE7B00">
      <w:pPr>
        <w:rPr>
          <w:b/>
          <w:bCs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170240" behindDoc="0" locked="0" layoutInCell="1" allowOverlap="1" wp14:anchorId="52EDD904" wp14:editId="09AB58EE">
                <wp:simplePos x="0" y="0"/>
                <wp:positionH relativeFrom="column">
                  <wp:posOffset>-236483</wp:posOffset>
                </wp:positionH>
                <wp:positionV relativeFrom="paragraph">
                  <wp:posOffset>62865</wp:posOffset>
                </wp:positionV>
                <wp:extent cx="6132348" cy="8939049"/>
                <wp:effectExtent l="63500" t="63500" r="78105" b="78105"/>
                <wp:wrapNone/>
                <wp:docPr id="182" name="Rectangle 1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32348" cy="893904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39700" cmpd="thickThin">
                          <a:solidFill>
                            <a:schemeClr val="tx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9373F85" w14:textId="1A381F4A" w:rsidR="00AE7B00" w:rsidRPr="007F06E0" w:rsidRDefault="00AE7B00" w:rsidP="00AE7B00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 w:rsidRPr="007F06E0">
                              <w:rPr>
                                <w:sz w:val="32"/>
                                <w:szCs w:val="32"/>
                              </w:rPr>
                              <w:t>Formation #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>6</w:t>
                            </w:r>
                          </w:p>
                          <w:p w14:paraId="378CAC94" w14:textId="77777777" w:rsidR="00AE7B00" w:rsidRPr="007F06E0" w:rsidRDefault="00AE7B00" w:rsidP="00AE7B00">
                            <w:pPr>
                              <w:jc w:val="center"/>
                              <w:rPr>
                                <w:b/>
                                <w:bCs/>
                                <w:i/>
                                <w:i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b/>
                                <w:bCs/>
                                <w:i/>
                                <w:iCs/>
                                <w:sz w:val="40"/>
                                <w:szCs w:val="40"/>
                              </w:rPr>
                              <w:t>L’évaluation et la surveillance clinique de l’aîné</w:t>
                            </w:r>
                          </w:p>
                          <w:p w14:paraId="2AC58CBF" w14:textId="77777777" w:rsidR="00AE7B00" w:rsidRDefault="00AE7B00" w:rsidP="00AE7B00">
                            <w:pPr>
                              <w:jc w:val="center"/>
                            </w:pPr>
                          </w:p>
                          <w:p w14:paraId="77B55333" w14:textId="77777777" w:rsidR="00AE7B00" w:rsidRDefault="00AE7B00" w:rsidP="00AE7B00">
                            <w:pPr>
                              <w:jc w:val="center"/>
                            </w:pPr>
                          </w:p>
                          <w:p w14:paraId="0245C73D" w14:textId="77777777" w:rsidR="00AE7B00" w:rsidRDefault="00AE7B00" w:rsidP="00AE7B00">
                            <w:pPr>
                              <w:jc w:val="center"/>
                            </w:pPr>
                          </w:p>
                          <w:p w14:paraId="49F91E71" w14:textId="77777777" w:rsidR="00AE7B00" w:rsidRDefault="00AE7B00" w:rsidP="00AE7B00">
                            <w:pPr>
                              <w:jc w:val="center"/>
                            </w:pPr>
                          </w:p>
                          <w:p w14:paraId="7511A021" w14:textId="77777777" w:rsidR="00AE7B00" w:rsidRDefault="00AE7B00" w:rsidP="00AE7B00">
                            <w:pPr>
                              <w:jc w:val="center"/>
                            </w:pPr>
                          </w:p>
                          <w:p w14:paraId="403902FB" w14:textId="77777777" w:rsidR="00AE7B00" w:rsidRPr="007F06E0" w:rsidRDefault="00AE7B00" w:rsidP="00AE7B00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7F06E0">
                              <w:rPr>
                                <w:sz w:val="28"/>
                                <w:szCs w:val="28"/>
                              </w:rPr>
                              <w:t xml:space="preserve">Format : 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Webinaires-interactifs - Virtuelles synchrones</w:t>
                            </w:r>
                          </w:p>
                          <w:p w14:paraId="66342DB9" w14:textId="77777777" w:rsidR="00AE7B00" w:rsidRPr="007F06E0" w:rsidRDefault="00AE7B00" w:rsidP="00AE7B00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C92875">
                              <w:rPr>
                                <w:sz w:val="28"/>
                                <w:szCs w:val="28"/>
                              </w:rPr>
                              <w:t>Durée de la formation</w:t>
                            </w:r>
                            <w:r w:rsidRPr="007F06E0">
                              <w:rPr>
                                <w:sz w:val="28"/>
                                <w:szCs w:val="28"/>
                              </w:rPr>
                              <w:t xml:space="preserve"> : 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60 minutes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52EDD904" id="Rectangle 182" o:spid="_x0000_s1067" style="position:absolute;margin-left:-18.6pt;margin-top:4.95pt;width:482.85pt;height:703.85pt;z-index:2521702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" fillcolor="white [3212]" strokecolor="#3a3a3a [3215]" strokeweight="11pt">
                <v:stroke linestyle="thickThin"/>
                <v:textbox>
                  <w:txbxContent>
                    <w:p w14:paraId="59373F85" w14:textId="1A381F4A" w:rsidR="00AE7B00" w:rsidRPr="007F06E0" w:rsidRDefault="00AE7B00" w:rsidP="00AE7B00">
                      <w:pPr>
                        <w:jc w:val="center"/>
                        <w:rPr>
                          <w:sz w:val="32"/>
                          <w:szCs w:val="32"/>
                        </w:rPr>
                      </w:pPr>
                      <w:r w:rsidRPr="007F06E0">
                        <w:rPr>
                          <w:sz w:val="32"/>
                          <w:szCs w:val="32"/>
                        </w:rPr>
                        <w:t>Formation #</w:t>
                      </w:r>
                      <w:r>
                        <w:rPr>
                          <w:sz w:val="32"/>
                          <w:szCs w:val="32"/>
                        </w:rPr>
                        <w:t>6</w:t>
                      </w:r>
                    </w:p>
                    <w:p w14:paraId="378CAC94" w14:textId="77777777" w:rsidR="00AE7B00" w:rsidRPr="007F06E0" w:rsidRDefault="00AE7B00" w:rsidP="00AE7B00">
                      <w:pPr>
                        <w:jc w:val="center"/>
                        <w:rPr>
                          <w:b/>
                          <w:bCs/>
                          <w:i/>
                          <w:iCs/>
                          <w:sz w:val="40"/>
                          <w:szCs w:val="40"/>
                        </w:rPr>
                      </w:pPr>
                      <w:r>
                        <w:rPr>
                          <w:b/>
                          <w:bCs/>
                          <w:i/>
                          <w:iCs/>
                          <w:sz w:val="40"/>
                          <w:szCs w:val="40"/>
                        </w:rPr>
                        <w:t>L’évaluation et la surveillance clinique de l’aîné</w:t>
                      </w:r>
                    </w:p>
                    <w:p w14:paraId="2AC58CBF" w14:textId="77777777" w:rsidR="00AE7B00" w:rsidRDefault="00AE7B00" w:rsidP="00AE7B00">
                      <w:pPr>
                        <w:jc w:val="center"/>
                      </w:pPr>
                    </w:p>
                    <w:p w14:paraId="77B55333" w14:textId="77777777" w:rsidR="00AE7B00" w:rsidRDefault="00AE7B00" w:rsidP="00AE7B00">
                      <w:pPr>
                        <w:jc w:val="center"/>
                      </w:pPr>
                    </w:p>
                    <w:p w14:paraId="0245C73D" w14:textId="77777777" w:rsidR="00AE7B00" w:rsidRDefault="00AE7B00" w:rsidP="00AE7B00">
                      <w:pPr>
                        <w:jc w:val="center"/>
                      </w:pPr>
                    </w:p>
                    <w:p w14:paraId="49F91E71" w14:textId="77777777" w:rsidR="00AE7B00" w:rsidRDefault="00AE7B00" w:rsidP="00AE7B00">
                      <w:pPr>
                        <w:jc w:val="center"/>
                      </w:pPr>
                    </w:p>
                    <w:p w14:paraId="7511A021" w14:textId="77777777" w:rsidR="00AE7B00" w:rsidRDefault="00AE7B00" w:rsidP="00AE7B00">
                      <w:pPr>
                        <w:jc w:val="center"/>
                      </w:pPr>
                    </w:p>
                    <w:p w14:paraId="403902FB" w14:textId="77777777" w:rsidR="00AE7B00" w:rsidRPr="007F06E0" w:rsidRDefault="00AE7B00" w:rsidP="00AE7B00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 w:rsidRPr="007F06E0">
                        <w:rPr>
                          <w:sz w:val="28"/>
                          <w:szCs w:val="28"/>
                        </w:rPr>
                        <w:t xml:space="preserve">Format : </w:t>
                      </w:r>
                      <w:r>
                        <w:rPr>
                          <w:sz w:val="28"/>
                          <w:szCs w:val="28"/>
                        </w:rPr>
                        <w:t>Webinaires-interactifs - Virtuelles synchrones</w:t>
                      </w:r>
                    </w:p>
                    <w:p w14:paraId="66342DB9" w14:textId="77777777" w:rsidR="00AE7B00" w:rsidRPr="007F06E0" w:rsidRDefault="00AE7B00" w:rsidP="00AE7B00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 w:rsidRPr="00C92875">
                        <w:rPr>
                          <w:sz w:val="28"/>
                          <w:szCs w:val="28"/>
                        </w:rPr>
                        <w:t>Durée de la formation</w:t>
                      </w:r>
                      <w:r w:rsidRPr="007F06E0">
                        <w:rPr>
                          <w:sz w:val="28"/>
                          <w:szCs w:val="28"/>
                        </w:rPr>
                        <w:t xml:space="preserve"> : </w:t>
                      </w:r>
                      <w:r>
                        <w:rPr>
                          <w:sz w:val="28"/>
                          <w:szCs w:val="28"/>
                        </w:rPr>
                        <w:t>60 minutes</w:t>
                      </w:r>
                    </w:p>
                  </w:txbxContent>
                </v:textbox>
              </v:rect>
            </w:pict>
          </mc:Fallback>
        </mc:AlternateContent>
      </w:r>
    </w:p>
    <w:p w14:paraId="37B8613F" w14:textId="77777777" w:rsidR="00AE7B00" w:rsidRDefault="00AE7B00" w:rsidP="00AE7B00">
      <w:pPr>
        <w:rPr>
          <w:b/>
          <w:bCs/>
        </w:rPr>
      </w:pPr>
    </w:p>
    <w:p w14:paraId="377778F7" w14:textId="77777777" w:rsidR="00AE7B00" w:rsidRDefault="00AE7B00" w:rsidP="00AE7B00">
      <w:pPr>
        <w:rPr>
          <w:b/>
          <w:bCs/>
        </w:rPr>
      </w:pPr>
    </w:p>
    <w:p w14:paraId="7D6875B7" w14:textId="77777777" w:rsidR="00AE7B00" w:rsidRDefault="00AE7B00" w:rsidP="00AE7B00">
      <w:pPr>
        <w:rPr>
          <w:b/>
          <w:bCs/>
        </w:rPr>
      </w:pPr>
    </w:p>
    <w:p w14:paraId="2B78F374" w14:textId="77777777" w:rsidR="00AE7B00" w:rsidRDefault="00AE7B00" w:rsidP="00AE7B00">
      <w:pPr>
        <w:rPr>
          <w:b/>
          <w:bCs/>
        </w:rPr>
      </w:pPr>
    </w:p>
    <w:p w14:paraId="5A207A49" w14:textId="77777777" w:rsidR="00AE7B00" w:rsidRDefault="00AE7B00" w:rsidP="00AE7B00">
      <w:pPr>
        <w:rPr>
          <w:b/>
          <w:bCs/>
        </w:rPr>
      </w:pPr>
    </w:p>
    <w:p w14:paraId="2B0037DC" w14:textId="77777777" w:rsidR="00AE7B00" w:rsidRDefault="00AE7B00" w:rsidP="00AE7B00">
      <w:pPr>
        <w:rPr>
          <w:b/>
          <w:bCs/>
        </w:rPr>
      </w:pPr>
    </w:p>
    <w:p w14:paraId="426BB7A2" w14:textId="77777777" w:rsidR="00AE7B00" w:rsidRDefault="00AE7B00" w:rsidP="00AE7B00">
      <w:pPr>
        <w:rPr>
          <w:b/>
          <w:bCs/>
        </w:rPr>
      </w:pPr>
    </w:p>
    <w:p w14:paraId="39708AFB" w14:textId="77777777" w:rsidR="00AE7B00" w:rsidRDefault="00AE7B00" w:rsidP="00AE7B00">
      <w:pPr>
        <w:rPr>
          <w:b/>
          <w:bCs/>
        </w:rPr>
      </w:pPr>
    </w:p>
    <w:p w14:paraId="2D90A3D0" w14:textId="77777777" w:rsidR="00AE7B00" w:rsidRDefault="00AE7B00" w:rsidP="00AE7B00">
      <w:pPr>
        <w:rPr>
          <w:b/>
          <w:bCs/>
        </w:rPr>
      </w:pPr>
    </w:p>
    <w:p w14:paraId="20E93A3B" w14:textId="77777777" w:rsidR="00AE7B00" w:rsidRDefault="00AE7B00" w:rsidP="00AE7B00">
      <w:pPr>
        <w:rPr>
          <w:b/>
          <w:bCs/>
        </w:rPr>
      </w:pPr>
    </w:p>
    <w:p w14:paraId="2E6BB0D7" w14:textId="77777777" w:rsidR="00AE7B00" w:rsidRDefault="00AE7B00" w:rsidP="00AE7B00">
      <w:pPr>
        <w:rPr>
          <w:b/>
          <w:bCs/>
        </w:rPr>
      </w:pPr>
    </w:p>
    <w:p w14:paraId="746C05EA" w14:textId="77777777" w:rsidR="00AE7B00" w:rsidRDefault="00AE7B00" w:rsidP="00AE7B00">
      <w:pPr>
        <w:rPr>
          <w:b/>
          <w:bCs/>
        </w:rPr>
      </w:pPr>
    </w:p>
    <w:p w14:paraId="6F2BCBBB" w14:textId="77777777" w:rsidR="00AE7B00" w:rsidRDefault="00AE7B00" w:rsidP="00AE7B00">
      <w:pPr>
        <w:rPr>
          <w:b/>
          <w:bCs/>
        </w:rPr>
      </w:pPr>
    </w:p>
    <w:p w14:paraId="7E33AA29" w14:textId="77777777" w:rsidR="00AE7B00" w:rsidRDefault="00AE7B00" w:rsidP="00AE7B00">
      <w:pPr>
        <w:rPr>
          <w:b/>
          <w:bCs/>
        </w:rPr>
      </w:pPr>
    </w:p>
    <w:p w14:paraId="1F13D005" w14:textId="77777777" w:rsidR="00AE7B00" w:rsidRDefault="00AE7B00" w:rsidP="00AE7B00">
      <w:pPr>
        <w:rPr>
          <w:b/>
          <w:bCs/>
        </w:rPr>
      </w:pPr>
    </w:p>
    <w:p w14:paraId="562023A9" w14:textId="77777777" w:rsidR="00AE7B00" w:rsidRDefault="00AE7B00" w:rsidP="00AE7B00">
      <w:pPr>
        <w:rPr>
          <w:b/>
          <w:bCs/>
        </w:rPr>
      </w:pPr>
    </w:p>
    <w:p w14:paraId="2A04EE0D" w14:textId="77777777" w:rsidR="00AE7B00" w:rsidRDefault="00AE7B00" w:rsidP="00AE7B00">
      <w:pPr>
        <w:rPr>
          <w:b/>
          <w:bCs/>
        </w:rPr>
      </w:pPr>
    </w:p>
    <w:p w14:paraId="1A2D3288" w14:textId="77777777" w:rsidR="00AE7B00" w:rsidRDefault="00AE7B00" w:rsidP="00AE7B00">
      <w:pPr>
        <w:rPr>
          <w:b/>
          <w:bCs/>
        </w:rPr>
      </w:pPr>
    </w:p>
    <w:p w14:paraId="52F83BA9" w14:textId="77777777" w:rsidR="00AE7B00" w:rsidRDefault="00AE7B00" w:rsidP="00AE7B00">
      <w:pPr>
        <w:rPr>
          <w:b/>
          <w:bCs/>
        </w:rPr>
      </w:pPr>
    </w:p>
    <w:p w14:paraId="18159B56" w14:textId="77777777" w:rsidR="00AE7B00" w:rsidRDefault="00AE7B00" w:rsidP="00AE7B00">
      <w:pPr>
        <w:rPr>
          <w:b/>
          <w:bCs/>
        </w:rPr>
      </w:pPr>
    </w:p>
    <w:p w14:paraId="0FF4FD06" w14:textId="77777777" w:rsidR="00AE7B00" w:rsidRDefault="00AE7B00" w:rsidP="00AE7B00">
      <w:pPr>
        <w:rPr>
          <w:b/>
          <w:bCs/>
        </w:rPr>
      </w:pPr>
    </w:p>
    <w:p w14:paraId="449B8D4C" w14:textId="77777777" w:rsidR="00AE7B00" w:rsidRDefault="00AE7B00" w:rsidP="00AE7B00">
      <w:pPr>
        <w:rPr>
          <w:b/>
          <w:bCs/>
        </w:rPr>
      </w:pPr>
    </w:p>
    <w:p w14:paraId="1E886657" w14:textId="77777777" w:rsidR="00AE7B00" w:rsidRDefault="00AE7B00" w:rsidP="00AE7B00">
      <w:pPr>
        <w:rPr>
          <w:b/>
          <w:bCs/>
        </w:rPr>
      </w:pPr>
    </w:p>
    <w:p w14:paraId="3711A308" w14:textId="77777777" w:rsidR="00AE7B00" w:rsidRDefault="00AE7B00" w:rsidP="00AE7B00">
      <w:pPr>
        <w:rPr>
          <w:b/>
          <w:bCs/>
        </w:rPr>
      </w:pPr>
    </w:p>
    <w:p w14:paraId="5ABA8FFE" w14:textId="77777777" w:rsidR="009117D5" w:rsidRDefault="009117D5" w:rsidP="009117D5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240896" behindDoc="0" locked="0" layoutInCell="1" allowOverlap="1" wp14:anchorId="4232EDBF" wp14:editId="36D7967F">
                <wp:simplePos x="0" y="0"/>
                <wp:positionH relativeFrom="column">
                  <wp:posOffset>-979805</wp:posOffset>
                </wp:positionH>
                <wp:positionV relativeFrom="paragraph">
                  <wp:posOffset>-86360</wp:posOffset>
                </wp:positionV>
                <wp:extent cx="6565900" cy="635000"/>
                <wp:effectExtent l="12700" t="12700" r="12700" b="12700"/>
                <wp:wrapNone/>
                <wp:docPr id="52" name="Rectangle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65900" cy="635000"/>
                        </a:xfrm>
                        <a:prstGeom prst="rect">
                          <a:avLst/>
                        </a:prstGeom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C008352" w14:textId="77777777" w:rsidR="009117D5" w:rsidRPr="00B17300" w:rsidRDefault="009117D5" w:rsidP="009117D5">
                            <w:pPr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  <w:tab/>
                              <w:t xml:space="preserve">Webinaire-interactif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232EDBF" id="Rectangle 52" o:spid="_x0000_s1066" style="position:absolute;margin-left:-77.15pt;margin-top:-6.8pt;width:517pt;height:50pt;z-index:252240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" fillcolor="black [3200]" strokecolor="white [3201]" strokeweight="1.5pt">
                <v:textbox>
                  <w:txbxContent>
                    <w:p w14:paraId="1C008352" w14:textId="77777777" w:rsidR="009117D5" w:rsidRPr="00B17300" w:rsidRDefault="009117D5" w:rsidP="009117D5">
                      <w:pPr>
                        <w:rPr>
                          <w:color w:val="FFFFFF" w:themeColor="background1"/>
                          <w:sz w:val="40"/>
                          <w:szCs w:val="40"/>
                        </w:rPr>
                      </w:pPr>
                      <w:r>
                        <w:rPr>
                          <w:color w:val="FFFFFF" w:themeColor="background1"/>
                          <w:sz w:val="40"/>
                          <w:szCs w:val="40"/>
                        </w:rPr>
                        <w:tab/>
                        <w:t xml:space="preserve">Webinaire-interactif </w:t>
                      </w:r>
                    </w:p>
                  </w:txbxContent>
                </v:textbox>
              </v:rect>
            </w:pict>
          </mc:Fallback>
        </mc:AlternateContent>
      </w:r>
    </w:p>
    <w:p w14:paraId="60E60E77" w14:textId="77777777" w:rsidR="00AE7B00" w:rsidRDefault="00AE7B00" w:rsidP="00AE7B00"/>
    <w:p w14:paraId="74C5E74F" w14:textId="77777777" w:rsidR="00AE7B00" w:rsidRDefault="00AE7B00" w:rsidP="00AE7B00">
      <w:r w:rsidRPr="00866C9D">
        <w:rPr>
          <w:b/>
          <w:bCs/>
        </w:rPr>
        <w:t xml:space="preserve">1. </w:t>
      </w:r>
      <w:r>
        <w:rPr>
          <w:b/>
          <w:bCs/>
        </w:rPr>
        <w:t>Le moment venu, participez au webinaire-interactif</w:t>
      </w:r>
      <w:r w:rsidRPr="00866C9D">
        <w:rPr>
          <w:b/>
          <w:bCs/>
        </w:rPr>
        <w:t>.</w:t>
      </w:r>
      <w:r>
        <w:rPr>
          <w:b/>
          <w:bCs/>
        </w:rPr>
        <w:t xml:space="preserve"> </w:t>
      </w:r>
    </w:p>
    <w:p w14:paraId="6747BA1B" w14:textId="77777777" w:rsidR="00AE7B00" w:rsidRDefault="00AE7B00" w:rsidP="00AE7B00">
      <w:r>
        <w:t>Date de participation au webinaire-interactif : _____________________</w:t>
      </w:r>
    </w:p>
    <w:p w14:paraId="45BB9A1D" w14:textId="77777777" w:rsidR="00AE7B00" w:rsidRDefault="00AE7B00" w:rsidP="00AE7B00"/>
    <w:p w14:paraId="4914317D" w14:textId="77777777" w:rsidR="00AE7B00" w:rsidRDefault="00AE7B00" w:rsidP="00AE7B00">
      <w:r>
        <w:t>Notes</w:t>
      </w:r>
    </w:p>
    <w:p w14:paraId="26BB51EB" w14:textId="77777777" w:rsidR="00AE7B00" w:rsidRPr="00FA2F3F" w:rsidRDefault="00AE7B00" w:rsidP="00AE7B00"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7B425F1D" w14:textId="77777777" w:rsidR="00AE7B00" w:rsidRDefault="00AE7B00" w:rsidP="00AE7B00">
      <w:pPr>
        <w:rPr>
          <w:b/>
          <w:bCs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171264" behindDoc="0" locked="0" layoutInCell="1" allowOverlap="1" wp14:anchorId="5931D1FB" wp14:editId="67515E07">
                <wp:simplePos x="0" y="0"/>
                <wp:positionH relativeFrom="column">
                  <wp:posOffset>-236483</wp:posOffset>
                </wp:positionH>
                <wp:positionV relativeFrom="paragraph">
                  <wp:posOffset>62865</wp:posOffset>
                </wp:positionV>
                <wp:extent cx="6132348" cy="8939049"/>
                <wp:effectExtent l="63500" t="63500" r="78105" b="78105"/>
                <wp:wrapNone/>
                <wp:docPr id="193" name="Rectangle 1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32348" cy="893904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39700" cmpd="thickThin">
                          <a:solidFill>
                            <a:schemeClr val="tx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A604565" w14:textId="248B279C" w:rsidR="00AE7B00" w:rsidRPr="007F06E0" w:rsidRDefault="00AE7B00" w:rsidP="00AE7B00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 w:rsidRPr="007F06E0">
                              <w:rPr>
                                <w:sz w:val="32"/>
                                <w:szCs w:val="32"/>
                              </w:rPr>
                              <w:t>Formation #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>7</w:t>
                            </w:r>
                          </w:p>
                          <w:p w14:paraId="3A5317DF" w14:textId="77777777" w:rsidR="00AE7B00" w:rsidRDefault="00AE7B00" w:rsidP="00AE7B00">
                            <w:pPr>
                              <w:jc w:val="center"/>
                            </w:pPr>
                            <w:r w:rsidRPr="00ED4908">
                              <w:rPr>
                                <w:b/>
                                <w:bCs/>
                                <w:i/>
                                <w:iCs/>
                                <w:sz w:val="40"/>
                                <w:szCs w:val="40"/>
                              </w:rPr>
                              <w:t>Le mentorat clinique à distance : Les problèmes de comportements et psychologiques liés aux troubles neurocognitifs majeurs</w:t>
                            </w:r>
                          </w:p>
                          <w:p w14:paraId="20C79A3C" w14:textId="77777777" w:rsidR="00AE7B00" w:rsidRDefault="00AE7B00" w:rsidP="00AE7B00">
                            <w:pPr>
                              <w:jc w:val="center"/>
                            </w:pPr>
                          </w:p>
                          <w:p w14:paraId="2474A992" w14:textId="77777777" w:rsidR="00AE7B00" w:rsidRDefault="00AE7B00" w:rsidP="00AE7B00">
                            <w:pPr>
                              <w:jc w:val="center"/>
                            </w:pPr>
                          </w:p>
                          <w:p w14:paraId="2A99FB3D" w14:textId="77777777" w:rsidR="00AE7B00" w:rsidRDefault="00AE7B00" w:rsidP="00AE7B00">
                            <w:pPr>
                              <w:jc w:val="center"/>
                            </w:pPr>
                          </w:p>
                          <w:p w14:paraId="70482BA6" w14:textId="77777777" w:rsidR="00AE7B00" w:rsidRDefault="00AE7B00" w:rsidP="00AE7B00">
                            <w:pPr>
                              <w:jc w:val="center"/>
                            </w:pPr>
                          </w:p>
                          <w:p w14:paraId="1BBF6D01" w14:textId="77777777" w:rsidR="00AE7B00" w:rsidRPr="007F06E0" w:rsidRDefault="00AE7B00" w:rsidP="00AE7B00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7F06E0">
                              <w:rPr>
                                <w:sz w:val="28"/>
                                <w:szCs w:val="28"/>
                              </w:rPr>
                              <w:t xml:space="preserve">Format : 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Webinaires-interactifs - Virtuelles synchrones</w:t>
                            </w:r>
                          </w:p>
                          <w:p w14:paraId="19C56FD8" w14:textId="77777777" w:rsidR="00AE7B00" w:rsidRPr="007F06E0" w:rsidRDefault="00AE7B00" w:rsidP="00AE7B00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212AD7">
                              <w:rPr>
                                <w:sz w:val="28"/>
                                <w:szCs w:val="28"/>
                              </w:rPr>
                              <w:t xml:space="preserve">Durée de la formation : 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60 minutes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5931D1FB" id="Rectangle 193" o:spid="_x0000_s1069" style="position:absolute;margin-left:-18.6pt;margin-top:4.95pt;width:482.85pt;height:703.85pt;z-index:252171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" fillcolor="white [3212]" strokecolor="#3a3a3a [3215]" strokeweight="11pt">
                <v:stroke linestyle="thickThin"/>
                <v:textbox>
                  <w:txbxContent>
                    <w:p w14:paraId="5A604565" w14:textId="248B279C" w:rsidR="00AE7B00" w:rsidRPr="007F06E0" w:rsidRDefault="00AE7B00" w:rsidP="00AE7B00">
                      <w:pPr>
                        <w:jc w:val="center"/>
                        <w:rPr>
                          <w:sz w:val="32"/>
                          <w:szCs w:val="32"/>
                        </w:rPr>
                      </w:pPr>
                      <w:r w:rsidRPr="007F06E0">
                        <w:rPr>
                          <w:sz w:val="32"/>
                          <w:szCs w:val="32"/>
                        </w:rPr>
                        <w:t>Formation #</w:t>
                      </w:r>
                      <w:r>
                        <w:rPr>
                          <w:sz w:val="32"/>
                          <w:szCs w:val="32"/>
                        </w:rPr>
                        <w:t>7</w:t>
                      </w:r>
                    </w:p>
                    <w:p w14:paraId="3A5317DF" w14:textId="77777777" w:rsidR="00AE7B00" w:rsidRDefault="00AE7B00" w:rsidP="00AE7B00">
                      <w:pPr>
                        <w:jc w:val="center"/>
                      </w:pPr>
                      <w:r w:rsidRPr="00ED4908">
                        <w:rPr>
                          <w:b/>
                          <w:bCs/>
                          <w:i/>
                          <w:iCs/>
                          <w:sz w:val="40"/>
                          <w:szCs w:val="40"/>
                        </w:rPr>
                        <w:t>Le mentorat clinique à distance : Les problèmes de comportements et psychologiques liés aux troubles neurocognitifs majeurs</w:t>
                      </w:r>
                    </w:p>
                    <w:p w14:paraId="20C79A3C" w14:textId="77777777" w:rsidR="00AE7B00" w:rsidRDefault="00AE7B00" w:rsidP="00AE7B00">
                      <w:pPr>
                        <w:jc w:val="center"/>
                      </w:pPr>
                    </w:p>
                    <w:p w14:paraId="2474A992" w14:textId="77777777" w:rsidR="00AE7B00" w:rsidRDefault="00AE7B00" w:rsidP="00AE7B00">
                      <w:pPr>
                        <w:jc w:val="center"/>
                      </w:pPr>
                    </w:p>
                    <w:p w14:paraId="2A99FB3D" w14:textId="77777777" w:rsidR="00AE7B00" w:rsidRDefault="00AE7B00" w:rsidP="00AE7B00">
                      <w:pPr>
                        <w:jc w:val="center"/>
                      </w:pPr>
                    </w:p>
                    <w:p w14:paraId="70482BA6" w14:textId="77777777" w:rsidR="00AE7B00" w:rsidRDefault="00AE7B00" w:rsidP="00AE7B00">
                      <w:pPr>
                        <w:jc w:val="center"/>
                      </w:pPr>
                    </w:p>
                    <w:p w14:paraId="1BBF6D01" w14:textId="77777777" w:rsidR="00AE7B00" w:rsidRPr="007F06E0" w:rsidRDefault="00AE7B00" w:rsidP="00AE7B00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 w:rsidRPr="007F06E0">
                        <w:rPr>
                          <w:sz w:val="28"/>
                          <w:szCs w:val="28"/>
                        </w:rPr>
                        <w:t xml:space="preserve">Format : </w:t>
                      </w:r>
                      <w:r>
                        <w:rPr>
                          <w:sz w:val="28"/>
                          <w:szCs w:val="28"/>
                        </w:rPr>
                        <w:t>Webinaires-interactifs - Virtuelles synchrones</w:t>
                      </w:r>
                    </w:p>
                    <w:p w14:paraId="19C56FD8" w14:textId="77777777" w:rsidR="00AE7B00" w:rsidRPr="007F06E0" w:rsidRDefault="00AE7B00" w:rsidP="00AE7B00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 w:rsidRPr="00212AD7">
                        <w:rPr>
                          <w:sz w:val="28"/>
                          <w:szCs w:val="28"/>
                        </w:rPr>
                        <w:t xml:space="preserve">Durée de la formation : </w:t>
                      </w:r>
                      <w:r>
                        <w:rPr>
                          <w:sz w:val="28"/>
                          <w:szCs w:val="28"/>
                        </w:rPr>
                        <w:t>60 minutes</w:t>
                      </w:r>
                    </w:p>
                  </w:txbxContent>
                </v:textbox>
              </v:rect>
            </w:pict>
          </mc:Fallback>
        </mc:AlternateContent>
      </w:r>
    </w:p>
    <w:p w14:paraId="3C47C4F6" w14:textId="77777777" w:rsidR="00AE7B00" w:rsidRDefault="00AE7B00" w:rsidP="00AE7B00">
      <w:pPr>
        <w:rPr>
          <w:b/>
          <w:bCs/>
        </w:rPr>
      </w:pPr>
    </w:p>
    <w:p w14:paraId="285BDAB9" w14:textId="77777777" w:rsidR="00AE7B00" w:rsidRDefault="00AE7B00" w:rsidP="00AE7B00">
      <w:pPr>
        <w:rPr>
          <w:b/>
          <w:bCs/>
        </w:rPr>
      </w:pPr>
    </w:p>
    <w:p w14:paraId="66E2BE60" w14:textId="77777777" w:rsidR="00AE7B00" w:rsidRDefault="00AE7B00" w:rsidP="00AE7B00">
      <w:pPr>
        <w:rPr>
          <w:b/>
          <w:bCs/>
        </w:rPr>
      </w:pPr>
    </w:p>
    <w:p w14:paraId="23AE5A8B" w14:textId="77777777" w:rsidR="00AE7B00" w:rsidRDefault="00AE7B00" w:rsidP="00AE7B00">
      <w:pPr>
        <w:rPr>
          <w:b/>
          <w:bCs/>
        </w:rPr>
      </w:pPr>
    </w:p>
    <w:p w14:paraId="72D44F06" w14:textId="77777777" w:rsidR="00AE7B00" w:rsidRDefault="00AE7B00" w:rsidP="00AE7B00">
      <w:pPr>
        <w:rPr>
          <w:b/>
          <w:bCs/>
        </w:rPr>
      </w:pPr>
    </w:p>
    <w:p w14:paraId="55E892CA" w14:textId="77777777" w:rsidR="00AE7B00" w:rsidRDefault="00AE7B00" w:rsidP="00AE7B00">
      <w:pPr>
        <w:rPr>
          <w:b/>
          <w:bCs/>
        </w:rPr>
      </w:pPr>
    </w:p>
    <w:p w14:paraId="565421BA" w14:textId="77777777" w:rsidR="00AE7B00" w:rsidRDefault="00AE7B00" w:rsidP="00AE7B00">
      <w:pPr>
        <w:rPr>
          <w:b/>
          <w:bCs/>
        </w:rPr>
      </w:pPr>
    </w:p>
    <w:p w14:paraId="749ECE4F" w14:textId="77777777" w:rsidR="00AE7B00" w:rsidRDefault="00AE7B00" w:rsidP="00AE7B00">
      <w:pPr>
        <w:rPr>
          <w:b/>
          <w:bCs/>
        </w:rPr>
      </w:pPr>
    </w:p>
    <w:p w14:paraId="0B5DA291" w14:textId="77777777" w:rsidR="00AE7B00" w:rsidRDefault="00AE7B00" w:rsidP="00AE7B00">
      <w:pPr>
        <w:rPr>
          <w:b/>
          <w:bCs/>
        </w:rPr>
      </w:pPr>
    </w:p>
    <w:p w14:paraId="22323D84" w14:textId="77777777" w:rsidR="00AE7B00" w:rsidRDefault="00AE7B00" w:rsidP="00AE7B00">
      <w:pPr>
        <w:rPr>
          <w:b/>
          <w:bCs/>
        </w:rPr>
      </w:pPr>
    </w:p>
    <w:p w14:paraId="7C6EA433" w14:textId="77777777" w:rsidR="00AE7B00" w:rsidRDefault="00AE7B00" w:rsidP="00AE7B00">
      <w:pPr>
        <w:rPr>
          <w:b/>
          <w:bCs/>
        </w:rPr>
      </w:pPr>
    </w:p>
    <w:p w14:paraId="3B9E4205" w14:textId="77777777" w:rsidR="00AE7B00" w:rsidRDefault="00AE7B00" w:rsidP="00AE7B00">
      <w:pPr>
        <w:rPr>
          <w:b/>
          <w:bCs/>
        </w:rPr>
      </w:pPr>
    </w:p>
    <w:p w14:paraId="41579FA5" w14:textId="77777777" w:rsidR="00AE7B00" w:rsidRDefault="00AE7B00" w:rsidP="00AE7B00">
      <w:pPr>
        <w:rPr>
          <w:b/>
          <w:bCs/>
        </w:rPr>
      </w:pPr>
    </w:p>
    <w:p w14:paraId="59945102" w14:textId="77777777" w:rsidR="00AE7B00" w:rsidRDefault="00AE7B00" w:rsidP="00AE7B00">
      <w:pPr>
        <w:rPr>
          <w:b/>
          <w:bCs/>
        </w:rPr>
      </w:pPr>
    </w:p>
    <w:p w14:paraId="29F4B24A" w14:textId="77777777" w:rsidR="00AE7B00" w:rsidRDefault="00AE7B00" w:rsidP="00AE7B00">
      <w:pPr>
        <w:rPr>
          <w:b/>
          <w:bCs/>
        </w:rPr>
      </w:pPr>
    </w:p>
    <w:p w14:paraId="2B687E53" w14:textId="77777777" w:rsidR="00AE7B00" w:rsidRDefault="00AE7B00" w:rsidP="00AE7B00">
      <w:pPr>
        <w:rPr>
          <w:b/>
          <w:bCs/>
        </w:rPr>
      </w:pPr>
    </w:p>
    <w:p w14:paraId="62C30DE4" w14:textId="77777777" w:rsidR="00AE7B00" w:rsidRDefault="00AE7B00" w:rsidP="00AE7B00">
      <w:pPr>
        <w:rPr>
          <w:b/>
          <w:bCs/>
        </w:rPr>
      </w:pPr>
    </w:p>
    <w:p w14:paraId="6FF8D890" w14:textId="77777777" w:rsidR="00AE7B00" w:rsidRDefault="00AE7B00" w:rsidP="00AE7B00">
      <w:pPr>
        <w:rPr>
          <w:b/>
          <w:bCs/>
        </w:rPr>
      </w:pPr>
    </w:p>
    <w:p w14:paraId="38990C5E" w14:textId="77777777" w:rsidR="00AE7B00" w:rsidRDefault="00AE7B00" w:rsidP="00AE7B00">
      <w:pPr>
        <w:rPr>
          <w:b/>
          <w:bCs/>
        </w:rPr>
      </w:pPr>
    </w:p>
    <w:p w14:paraId="627C35F5" w14:textId="77777777" w:rsidR="00AE7B00" w:rsidRDefault="00AE7B00" w:rsidP="00AE7B00">
      <w:pPr>
        <w:rPr>
          <w:b/>
          <w:bCs/>
        </w:rPr>
      </w:pPr>
    </w:p>
    <w:p w14:paraId="522EE09A" w14:textId="77777777" w:rsidR="00AE7B00" w:rsidRDefault="00AE7B00" w:rsidP="00AE7B00">
      <w:pPr>
        <w:rPr>
          <w:b/>
          <w:bCs/>
        </w:rPr>
      </w:pPr>
    </w:p>
    <w:p w14:paraId="6B6B63A9" w14:textId="77777777" w:rsidR="00AE7B00" w:rsidRDefault="00AE7B00" w:rsidP="00AE7B00">
      <w:pPr>
        <w:rPr>
          <w:b/>
          <w:bCs/>
        </w:rPr>
      </w:pPr>
    </w:p>
    <w:p w14:paraId="11DB43EE" w14:textId="77777777" w:rsidR="00AE7B00" w:rsidRDefault="00AE7B00" w:rsidP="00AE7B00">
      <w:pPr>
        <w:rPr>
          <w:b/>
          <w:bCs/>
        </w:rPr>
      </w:pPr>
    </w:p>
    <w:p w14:paraId="42CF136D" w14:textId="77777777" w:rsidR="00AE7B00" w:rsidRDefault="00AE7B00" w:rsidP="00AE7B00">
      <w:pPr>
        <w:rPr>
          <w:b/>
          <w:bCs/>
        </w:rPr>
      </w:pPr>
    </w:p>
    <w:p w14:paraId="61AF0188" w14:textId="77777777" w:rsidR="009117D5" w:rsidRDefault="009117D5" w:rsidP="009117D5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242944" behindDoc="0" locked="0" layoutInCell="1" allowOverlap="1" wp14:anchorId="11DA9D91" wp14:editId="0ADB9161">
                <wp:simplePos x="0" y="0"/>
                <wp:positionH relativeFrom="column">
                  <wp:posOffset>-979805</wp:posOffset>
                </wp:positionH>
                <wp:positionV relativeFrom="paragraph">
                  <wp:posOffset>-86360</wp:posOffset>
                </wp:positionV>
                <wp:extent cx="6565900" cy="635000"/>
                <wp:effectExtent l="12700" t="12700" r="12700" b="12700"/>
                <wp:wrapNone/>
                <wp:docPr id="96" name="Rectangle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65900" cy="635000"/>
                        </a:xfrm>
                        <a:prstGeom prst="rect">
                          <a:avLst/>
                        </a:prstGeom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482316E" w14:textId="77777777" w:rsidR="009117D5" w:rsidRPr="00B17300" w:rsidRDefault="009117D5" w:rsidP="009117D5">
                            <w:pPr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  <w:tab/>
                              <w:t xml:space="preserve">Mentorat clinique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1DA9D91" id="Rectangle 96" o:spid="_x0000_s1068" style="position:absolute;margin-left:-77.15pt;margin-top:-6.8pt;width:517pt;height:50pt;z-index:252242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" fillcolor="black [3200]" strokecolor="white [3201]" strokeweight="1.5pt">
                <v:textbox>
                  <w:txbxContent>
                    <w:p w14:paraId="1482316E" w14:textId="77777777" w:rsidR="009117D5" w:rsidRPr="00B17300" w:rsidRDefault="009117D5" w:rsidP="009117D5">
                      <w:pPr>
                        <w:rPr>
                          <w:color w:val="FFFFFF" w:themeColor="background1"/>
                          <w:sz w:val="40"/>
                          <w:szCs w:val="40"/>
                        </w:rPr>
                      </w:pPr>
                      <w:r>
                        <w:rPr>
                          <w:color w:val="FFFFFF" w:themeColor="background1"/>
                          <w:sz w:val="40"/>
                          <w:szCs w:val="40"/>
                        </w:rPr>
                        <w:tab/>
                        <w:t xml:space="preserve">Mentorat clinique </w:t>
                      </w:r>
                    </w:p>
                  </w:txbxContent>
                </v:textbox>
              </v:rect>
            </w:pict>
          </mc:Fallback>
        </mc:AlternateContent>
      </w:r>
    </w:p>
    <w:p w14:paraId="4CCA32CC" w14:textId="77777777" w:rsidR="00AE7B00" w:rsidRDefault="00AE7B00" w:rsidP="00AE7B00"/>
    <w:p w14:paraId="040BA41D" w14:textId="77777777" w:rsidR="00AE7B00" w:rsidRDefault="00AE7B00" w:rsidP="00AE7B00">
      <w:r w:rsidRPr="00866C9D">
        <w:rPr>
          <w:b/>
          <w:bCs/>
        </w:rPr>
        <w:t xml:space="preserve">1. </w:t>
      </w:r>
      <w:r>
        <w:rPr>
          <w:b/>
          <w:bCs/>
        </w:rPr>
        <w:t>Le moment venu, participez au mentorat clinique</w:t>
      </w:r>
      <w:r w:rsidRPr="00866C9D">
        <w:rPr>
          <w:b/>
          <w:bCs/>
        </w:rPr>
        <w:t>.</w:t>
      </w:r>
      <w:r>
        <w:rPr>
          <w:b/>
          <w:bCs/>
        </w:rPr>
        <w:t xml:space="preserve"> </w:t>
      </w:r>
    </w:p>
    <w:p w14:paraId="4DA3A482" w14:textId="77777777" w:rsidR="00AE7B00" w:rsidRDefault="00AE7B00" w:rsidP="00AE7B00">
      <w:r>
        <w:t>Date de participation au mentorat clinique : _____________________</w:t>
      </w:r>
    </w:p>
    <w:p w14:paraId="19EADD01" w14:textId="77777777" w:rsidR="00AE7B00" w:rsidRDefault="00AE7B00" w:rsidP="00AE7B00"/>
    <w:p w14:paraId="622D37AB" w14:textId="77777777" w:rsidR="00AE7B00" w:rsidRDefault="00AE7B00" w:rsidP="00AE7B00">
      <w:r>
        <w:t>Notes</w:t>
      </w:r>
    </w:p>
    <w:p w14:paraId="7BBD7FD2" w14:textId="77777777" w:rsidR="00AE7B00" w:rsidRPr="002A7B7D" w:rsidRDefault="00AE7B00" w:rsidP="00AE7B00"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5E692F2F" w14:textId="77777777" w:rsidR="009117D5" w:rsidRDefault="009117D5" w:rsidP="009117D5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244992" behindDoc="0" locked="0" layoutInCell="1" allowOverlap="1" wp14:anchorId="04440568" wp14:editId="40900667">
                <wp:simplePos x="0" y="0"/>
                <wp:positionH relativeFrom="column">
                  <wp:posOffset>-985276</wp:posOffset>
                </wp:positionH>
                <wp:positionV relativeFrom="paragraph">
                  <wp:posOffset>-83919</wp:posOffset>
                </wp:positionV>
                <wp:extent cx="6565900" cy="887633"/>
                <wp:effectExtent l="12700" t="12700" r="12700" b="14605"/>
                <wp:wrapNone/>
                <wp:docPr id="98" name="Rectangle 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65900" cy="887633"/>
                        </a:xfrm>
                        <a:prstGeom prst="rect">
                          <a:avLst/>
                        </a:prstGeom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9BBA300" w14:textId="77777777" w:rsidR="009117D5" w:rsidRPr="00B17300" w:rsidRDefault="009117D5" w:rsidP="009117D5">
                            <w:pPr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  <w:tab/>
                              <w:t xml:space="preserve">Cheminement d’apprentissage – Personnel infirmier et milieux d’hébergement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4440568" id="Rectangle 98" o:spid="_x0000_s1069" style="position:absolute;margin-left:-77.6pt;margin-top:-6.6pt;width:517pt;height:69.9pt;z-index:2522449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" fillcolor="black [3200]" strokecolor="white [3201]" strokeweight="1.5pt">
                <v:textbox>
                  <w:txbxContent>
                    <w:p w14:paraId="69BBA300" w14:textId="77777777" w:rsidR="009117D5" w:rsidRPr="00B17300" w:rsidRDefault="009117D5" w:rsidP="009117D5">
                      <w:pPr>
                        <w:rPr>
                          <w:color w:val="FFFFFF" w:themeColor="background1"/>
                          <w:sz w:val="40"/>
                          <w:szCs w:val="40"/>
                        </w:rPr>
                      </w:pPr>
                      <w:r>
                        <w:rPr>
                          <w:color w:val="FFFFFF" w:themeColor="background1"/>
                          <w:sz w:val="40"/>
                          <w:szCs w:val="40"/>
                        </w:rPr>
                        <w:tab/>
                        <w:t xml:space="preserve">Cheminement d’apprentissage – Personnel infirmier et milieux d’hébergement </w:t>
                      </w:r>
                    </w:p>
                  </w:txbxContent>
                </v:textbox>
              </v:rect>
            </w:pict>
          </mc:Fallback>
        </mc:AlternateContent>
      </w:r>
    </w:p>
    <w:p w14:paraId="04E05767" w14:textId="77777777" w:rsidR="000819FC" w:rsidRDefault="000819FC" w:rsidP="000819FC">
      <w:pPr>
        <w:rPr>
          <w:b/>
          <w:bCs/>
        </w:rPr>
      </w:pPr>
    </w:p>
    <w:p w14:paraId="2D85B0DC" w14:textId="77777777" w:rsidR="000819FC" w:rsidRDefault="000819FC" w:rsidP="000819FC"/>
    <w:p w14:paraId="7CDEA25D" w14:textId="77777777" w:rsidR="000819FC" w:rsidRDefault="000819FC" w:rsidP="000819FC"/>
    <w:p w14:paraId="0407BDB4" w14:textId="77777777" w:rsidR="000819FC" w:rsidRDefault="000819FC" w:rsidP="000819FC"/>
    <w:p w14:paraId="380555DE" w14:textId="4D23C902" w:rsidR="000819FC" w:rsidRDefault="000819FC" w:rsidP="000819FC">
      <w:pPr>
        <w:rPr>
          <w:i/>
          <w:iCs/>
          <w:sz w:val="32"/>
          <w:szCs w:val="32"/>
        </w:rPr>
      </w:pPr>
      <w:r>
        <w:rPr>
          <w:i/>
          <w:iCs/>
          <w:sz w:val="32"/>
          <w:szCs w:val="32"/>
        </w:rPr>
        <w:t xml:space="preserve">Félicitations ! Vous avez complété le plan de développement des compétences prévu à la </w:t>
      </w:r>
      <w:r w:rsidR="006771DF">
        <w:rPr>
          <w:i/>
          <w:iCs/>
          <w:sz w:val="32"/>
          <w:szCs w:val="32"/>
        </w:rPr>
        <w:t>quatrièm</w:t>
      </w:r>
      <w:r>
        <w:rPr>
          <w:i/>
          <w:iCs/>
          <w:sz w:val="32"/>
          <w:szCs w:val="32"/>
        </w:rPr>
        <w:t xml:space="preserve">e année d’embauche. </w:t>
      </w:r>
    </w:p>
    <w:p w14:paraId="3FBBF752" w14:textId="77777777" w:rsidR="000819FC" w:rsidRDefault="000819FC" w:rsidP="000819FC">
      <w:pPr>
        <w:rPr>
          <w:i/>
          <w:iCs/>
          <w:sz w:val="32"/>
          <w:szCs w:val="32"/>
        </w:rPr>
      </w:pPr>
      <w:r>
        <w:rPr>
          <w:i/>
          <w:iCs/>
          <w:sz w:val="32"/>
          <w:szCs w:val="32"/>
        </w:rPr>
        <w:t xml:space="preserve">Maintenant, il ne vous reste plus qu’à mettre en application vos apprentissages auprès des résidents ! </w:t>
      </w:r>
    </w:p>
    <w:p w14:paraId="290BDE2E" w14:textId="77777777" w:rsidR="000819FC" w:rsidRDefault="000819FC" w:rsidP="000819FC">
      <w:pPr>
        <w:rPr>
          <w:i/>
          <w:iCs/>
          <w:sz w:val="32"/>
          <w:szCs w:val="32"/>
        </w:rPr>
      </w:pPr>
    </w:p>
    <w:p w14:paraId="475758F0" w14:textId="77777777" w:rsidR="000819FC" w:rsidRDefault="000819FC" w:rsidP="000819FC">
      <w:pPr>
        <w:rPr>
          <w:i/>
          <w:iCs/>
          <w:sz w:val="32"/>
          <w:szCs w:val="32"/>
        </w:rPr>
      </w:pPr>
    </w:p>
    <w:p w14:paraId="7CFBBAF0" w14:textId="77777777" w:rsidR="000819FC" w:rsidRDefault="000819FC" w:rsidP="000819FC">
      <w:pPr>
        <w:rPr>
          <w:i/>
          <w:iCs/>
          <w:sz w:val="32"/>
          <w:szCs w:val="32"/>
        </w:rPr>
      </w:pPr>
    </w:p>
    <w:p w14:paraId="603F7B87" w14:textId="77777777" w:rsidR="000819FC" w:rsidRDefault="000819FC" w:rsidP="000819FC">
      <w:pPr>
        <w:rPr>
          <w:i/>
          <w:iCs/>
          <w:sz w:val="32"/>
          <w:szCs w:val="32"/>
        </w:rPr>
      </w:pPr>
    </w:p>
    <w:p w14:paraId="7E72CB12" w14:textId="77777777" w:rsidR="000819FC" w:rsidRDefault="000819FC" w:rsidP="000819FC">
      <w:pPr>
        <w:rPr>
          <w:i/>
          <w:iCs/>
          <w:sz w:val="32"/>
          <w:szCs w:val="32"/>
        </w:rPr>
      </w:pPr>
    </w:p>
    <w:p w14:paraId="14E57A5C" w14:textId="77777777" w:rsidR="000819FC" w:rsidRDefault="000819FC" w:rsidP="000819FC">
      <w:pPr>
        <w:rPr>
          <w:i/>
          <w:iCs/>
          <w:sz w:val="32"/>
          <w:szCs w:val="32"/>
        </w:rPr>
      </w:pPr>
    </w:p>
    <w:p w14:paraId="4293E8F9" w14:textId="77777777" w:rsidR="000819FC" w:rsidRDefault="000819FC" w:rsidP="000819FC">
      <w:pPr>
        <w:rPr>
          <w:i/>
          <w:iCs/>
          <w:sz w:val="32"/>
          <w:szCs w:val="32"/>
        </w:rPr>
      </w:pPr>
    </w:p>
    <w:p w14:paraId="3F5D7239" w14:textId="77777777" w:rsidR="000819FC" w:rsidRDefault="000819FC" w:rsidP="000819FC">
      <w:pPr>
        <w:rPr>
          <w:i/>
          <w:iCs/>
          <w:sz w:val="32"/>
          <w:szCs w:val="32"/>
        </w:rPr>
      </w:pPr>
    </w:p>
    <w:p w14:paraId="7EF3BF68" w14:textId="77777777" w:rsidR="000819FC" w:rsidRDefault="000819FC" w:rsidP="000819FC">
      <w:pPr>
        <w:rPr>
          <w:i/>
          <w:iCs/>
          <w:sz w:val="32"/>
          <w:szCs w:val="32"/>
        </w:rPr>
      </w:pPr>
    </w:p>
    <w:p w14:paraId="6802FCA7" w14:textId="77777777" w:rsidR="000819FC" w:rsidRDefault="000819FC" w:rsidP="000819FC">
      <w:pPr>
        <w:rPr>
          <w:i/>
          <w:iCs/>
          <w:sz w:val="32"/>
          <w:szCs w:val="32"/>
        </w:rPr>
      </w:pPr>
    </w:p>
    <w:p w14:paraId="55A386E1" w14:textId="77777777" w:rsidR="000819FC" w:rsidRDefault="000819FC" w:rsidP="000819FC">
      <w:pPr>
        <w:rPr>
          <w:i/>
          <w:iCs/>
          <w:sz w:val="32"/>
          <w:szCs w:val="32"/>
        </w:rPr>
      </w:pPr>
    </w:p>
    <w:p w14:paraId="7D7A5B5F" w14:textId="77777777" w:rsidR="000819FC" w:rsidRDefault="000819FC" w:rsidP="000819FC">
      <w:pPr>
        <w:rPr>
          <w:i/>
          <w:iCs/>
          <w:sz w:val="32"/>
          <w:szCs w:val="32"/>
        </w:rPr>
      </w:pPr>
    </w:p>
    <w:p w14:paraId="5A105275" w14:textId="77777777" w:rsidR="000819FC" w:rsidRDefault="000819FC" w:rsidP="000819FC">
      <w:pPr>
        <w:rPr>
          <w:i/>
          <w:iCs/>
          <w:sz w:val="32"/>
          <w:szCs w:val="32"/>
        </w:rPr>
      </w:pPr>
    </w:p>
    <w:p w14:paraId="60B3A4A8" w14:textId="77777777" w:rsidR="0082317D" w:rsidRDefault="0082317D" w:rsidP="005D1053"/>
    <w:sectPr w:rsidR="0082317D" w:rsidSect="00660871">
      <w:footerReference w:type="even" r:id="rId23"/>
      <w:footerReference w:type="default" r:id="rId24"/>
      <w:pgSz w:w="11907" w:h="16839" w:code="9"/>
      <w:pgMar w:top="994" w:right="2174" w:bottom="1771" w:left="1483" w:header="432" w:footer="763" w:gutter="0"/>
      <w:pgNumType w:fmt="numberInDash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B475977" w14:textId="77777777" w:rsidR="00C25968" w:rsidRDefault="00C25968">
      <w:pPr>
        <w:spacing w:after="0" w:line="240" w:lineRule="auto"/>
      </w:pPr>
      <w:r>
        <w:separator/>
      </w:r>
    </w:p>
  </w:endnote>
  <w:endnote w:type="continuationSeparator" w:id="0">
    <w:p w14:paraId="3205B6EB" w14:textId="77777777" w:rsidR="00C25968" w:rsidRDefault="00C2596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icrosoft YaHei">
    <w:panose1 w:val="020B0503020204020204"/>
    <w:charset w:val="86"/>
    <w:family w:val="swiss"/>
    <w:pitch w:val="variable"/>
    <w:sig w:usb0="80000287" w:usb1="28CF3C52" w:usb2="00000016" w:usb3="00000000" w:csb0="0004001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Numrodepage"/>
      </w:rPr>
      <w:id w:val="1581638010"/>
      <w:docPartObj>
        <w:docPartGallery w:val="Page Numbers (Bottom of Page)"/>
        <w:docPartUnique/>
      </w:docPartObj>
    </w:sdtPr>
    <w:sdtEndPr>
      <w:rPr>
        <w:rStyle w:val="Numrodepage"/>
      </w:rPr>
    </w:sdtEndPr>
    <w:sdtContent>
      <w:p w14:paraId="78023218" w14:textId="0976D702" w:rsidR="00660871" w:rsidRDefault="00660871" w:rsidP="00987172">
        <w:pPr>
          <w:pStyle w:val="Pieddepage"/>
          <w:framePr w:wrap="none" w:vAnchor="text" w:hAnchor="margin" w:xAlign="center" w:y="1"/>
          <w:rPr>
            <w:rStyle w:val="Numrodepage"/>
          </w:rPr>
        </w:pPr>
        <w:r>
          <w:rPr>
            <w:rStyle w:val="Numrodepage"/>
          </w:rPr>
          <w:fldChar w:fldCharType="begin"/>
        </w:r>
        <w:r>
          <w:rPr>
            <w:rStyle w:val="Numrodepage"/>
          </w:rPr>
          <w:instrText xml:space="preserve"> PAGE </w:instrText>
        </w:r>
        <w:r>
          <w:rPr>
            <w:rStyle w:val="Numrodepage"/>
          </w:rPr>
          <w:fldChar w:fldCharType="end"/>
        </w:r>
      </w:p>
    </w:sdtContent>
  </w:sdt>
  <w:p w14:paraId="5B30BE52" w14:textId="77777777" w:rsidR="00660871" w:rsidRDefault="00660871">
    <w:pPr>
      <w:pStyle w:val="Pieddepag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Numrodepage"/>
      </w:rPr>
      <w:id w:val="894473739"/>
      <w:docPartObj>
        <w:docPartGallery w:val="Page Numbers (Bottom of Page)"/>
        <w:docPartUnique/>
      </w:docPartObj>
    </w:sdtPr>
    <w:sdtEndPr>
      <w:rPr>
        <w:rStyle w:val="Numrodepage"/>
      </w:rPr>
    </w:sdtEndPr>
    <w:sdtContent>
      <w:p w14:paraId="1E810C19" w14:textId="5085B913" w:rsidR="00660871" w:rsidRDefault="00660871" w:rsidP="00987172">
        <w:pPr>
          <w:pStyle w:val="Pieddepage"/>
          <w:framePr w:wrap="none" w:vAnchor="text" w:hAnchor="margin" w:xAlign="center" w:y="1"/>
          <w:rPr>
            <w:rStyle w:val="Numrodepage"/>
          </w:rPr>
        </w:pPr>
        <w:r>
          <w:rPr>
            <w:rStyle w:val="Numrodepage"/>
          </w:rPr>
          <w:fldChar w:fldCharType="begin"/>
        </w:r>
        <w:r>
          <w:rPr>
            <w:rStyle w:val="Numrodepage"/>
          </w:rPr>
          <w:instrText xml:space="preserve"> PAGE </w:instrText>
        </w:r>
        <w:r>
          <w:rPr>
            <w:rStyle w:val="Numrodepage"/>
          </w:rPr>
          <w:fldChar w:fldCharType="separate"/>
        </w:r>
        <w:r>
          <w:rPr>
            <w:rStyle w:val="Numrodepage"/>
            <w:noProof/>
          </w:rPr>
          <w:t>- 2 -</w:t>
        </w:r>
        <w:r>
          <w:rPr>
            <w:rStyle w:val="Numrodepage"/>
          </w:rPr>
          <w:fldChar w:fldCharType="end"/>
        </w:r>
      </w:p>
    </w:sdtContent>
  </w:sdt>
  <w:p w14:paraId="6273ED13" w14:textId="653B60DA" w:rsidR="008811D8" w:rsidRDefault="008811D8">
    <w:pPr>
      <w:pStyle w:val="Pieddepag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91BD6F0" w14:textId="77777777" w:rsidR="00C25968" w:rsidRDefault="00C25968">
      <w:pPr>
        <w:spacing w:after="0" w:line="240" w:lineRule="auto"/>
      </w:pPr>
      <w:r>
        <w:separator/>
      </w:r>
    </w:p>
  </w:footnote>
  <w:footnote w:type="continuationSeparator" w:id="0">
    <w:p w14:paraId="385E1494" w14:textId="77777777" w:rsidR="00C25968" w:rsidRDefault="00C2596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53E4F08"/>
    <w:multiLevelType w:val="hybridMultilevel"/>
    <w:tmpl w:val="81C608A2"/>
    <w:lvl w:ilvl="0" w:tplc="FFFFFFFF">
      <w:start w:val="1"/>
      <w:numFmt w:val="decimal"/>
      <w:lvlText w:val="%1."/>
      <w:lvlJc w:val="left"/>
      <w:pPr>
        <w:ind w:left="720" w:hanging="360"/>
      </w:pPr>
      <w:rPr>
        <w:color w:val="FF0000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7852428"/>
    <w:multiLevelType w:val="hybridMultilevel"/>
    <w:tmpl w:val="97D2CFBE"/>
    <w:lvl w:ilvl="0" w:tplc="FFFFFFFF">
      <w:start w:val="1"/>
      <w:numFmt w:val="decimal"/>
      <w:lvlText w:val="%1."/>
      <w:lvlJc w:val="left"/>
      <w:pPr>
        <w:ind w:left="720" w:hanging="360"/>
      </w:pPr>
      <w:rPr>
        <w:color w:val="FF0000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B8C2F04"/>
    <w:multiLevelType w:val="hybridMultilevel"/>
    <w:tmpl w:val="81C608A2"/>
    <w:lvl w:ilvl="0" w:tplc="02388626">
      <w:start w:val="1"/>
      <w:numFmt w:val="decimal"/>
      <w:lvlText w:val="%1."/>
      <w:lvlJc w:val="left"/>
      <w:pPr>
        <w:ind w:left="720" w:hanging="360"/>
      </w:pPr>
      <w:rPr>
        <w:color w:val="FF0000"/>
      </w:rPr>
    </w:lvl>
    <w:lvl w:ilvl="1" w:tplc="0C0C0019" w:tentative="1">
      <w:start w:val="1"/>
      <w:numFmt w:val="lowerLetter"/>
      <w:lvlText w:val="%2."/>
      <w:lvlJc w:val="left"/>
      <w:pPr>
        <w:ind w:left="1440" w:hanging="360"/>
      </w:pPr>
    </w:lvl>
    <w:lvl w:ilvl="2" w:tplc="0C0C001B" w:tentative="1">
      <w:start w:val="1"/>
      <w:numFmt w:val="lowerRoman"/>
      <w:lvlText w:val="%3."/>
      <w:lvlJc w:val="right"/>
      <w:pPr>
        <w:ind w:left="2160" w:hanging="180"/>
      </w:pPr>
    </w:lvl>
    <w:lvl w:ilvl="3" w:tplc="0C0C000F" w:tentative="1">
      <w:start w:val="1"/>
      <w:numFmt w:val="decimal"/>
      <w:lvlText w:val="%4."/>
      <w:lvlJc w:val="left"/>
      <w:pPr>
        <w:ind w:left="2880" w:hanging="360"/>
      </w:pPr>
    </w:lvl>
    <w:lvl w:ilvl="4" w:tplc="0C0C0019" w:tentative="1">
      <w:start w:val="1"/>
      <w:numFmt w:val="lowerLetter"/>
      <w:lvlText w:val="%5."/>
      <w:lvlJc w:val="left"/>
      <w:pPr>
        <w:ind w:left="3600" w:hanging="360"/>
      </w:pPr>
    </w:lvl>
    <w:lvl w:ilvl="5" w:tplc="0C0C001B" w:tentative="1">
      <w:start w:val="1"/>
      <w:numFmt w:val="lowerRoman"/>
      <w:lvlText w:val="%6."/>
      <w:lvlJc w:val="right"/>
      <w:pPr>
        <w:ind w:left="4320" w:hanging="180"/>
      </w:pPr>
    </w:lvl>
    <w:lvl w:ilvl="6" w:tplc="0C0C000F" w:tentative="1">
      <w:start w:val="1"/>
      <w:numFmt w:val="decimal"/>
      <w:lvlText w:val="%7."/>
      <w:lvlJc w:val="left"/>
      <w:pPr>
        <w:ind w:left="5040" w:hanging="360"/>
      </w:pPr>
    </w:lvl>
    <w:lvl w:ilvl="7" w:tplc="0C0C0019" w:tentative="1">
      <w:start w:val="1"/>
      <w:numFmt w:val="lowerLetter"/>
      <w:lvlText w:val="%8."/>
      <w:lvlJc w:val="left"/>
      <w:pPr>
        <w:ind w:left="5760" w:hanging="360"/>
      </w:pPr>
    </w:lvl>
    <w:lvl w:ilvl="8" w:tplc="0C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603131D"/>
    <w:multiLevelType w:val="hybridMultilevel"/>
    <w:tmpl w:val="1B084512"/>
    <w:lvl w:ilvl="0" w:tplc="FFFFFFFF">
      <w:start w:val="1"/>
      <w:numFmt w:val="decimal"/>
      <w:lvlText w:val="%1."/>
      <w:lvlJc w:val="left"/>
      <w:pPr>
        <w:ind w:left="720" w:hanging="360"/>
      </w:pPr>
      <w:rPr>
        <w:color w:val="FF0000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9557AED"/>
    <w:multiLevelType w:val="hybridMultilevel"/>
    <w:tmpl w:val="5104916A"/>
    <w:lvl w:ilvl="0" w:tplc="FFFFFFFF">
      <w:start w:val="1"/>
      <w:numFmt w:val="decimal"/>
      <w:lvlText w:val="%1."/>
      <w:lvlJc w:val="left"/>
      <w:pPr>
        <w:ind w:left="720" w:hanging="360"/>
      </w:pPr>
      <w:rPr>
        <w:color w:val="FF0000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FD31F5E"/>
    <w:multiLevelType w:val="hybridMultilevel"/>
    <w:tmpl w:val="3F54E362"/>
    <w:lvl w:ilvl="0" w:tplc="0C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4AA3703"/>
    <w:multiLevelType w:val="hybridMultilevel"/>
    <w:tmpl w:val="196C9978"/>
    <w:lvl w:ilvl="0" w:tplc="FFFFFFFF">
      <w:start w:val="1"/>
      <w:numFmt w:val="decimal"/>
      <w:lvlText w:val="%1."/>
      <w:lvlJc w:val="left"/>
      <w:pPr>
        <w:ind w:left="720" w:hanging="360"/>
      </w:pPr>
      <w:rPr>
        <w:color w:val="FF0000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9B8421B"/>
    <w:multiLevelType w:val="hybridMultilevel"/>
    <w:tmpl w:val="FD707426"/>
    <w:lvl w:ilvl="0" w:tplc="FFFFFFFF">
      <w:start w:val="1"/>
      <w:numFmt w:val="decimal"/>
      <w:lvlText w:val="%1."/>
      <w:lvlJc w:val="left"/>
      <w:pPr>
        <w:ind w:left="720" w:hanging="360"/>
      </w:pPr>
      <w:rPr>
        <w:color w:val="FF0000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C9C161C"/>
    <w:multiLevelType w:val="hybridMultilevel"/>
    <w:tmpl w:val="A6466A82"/>
    <w:lvl w:ilvl="0" w:tplc="FFFFFFFF">
      <w:start w:val="1"/>
      <w:numFmt w:val="decimal"/>
      <w:lvlText w:val="%1."/>
      <w:lvlJc w:val="left"/>
      <w:pPr>
        <w:ind w:left="720" w:hanging="360"/>
      </w:pPr>
      <w:rPr>
        <w:color w:val="FF0000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D555555"/>
    <w:multiLevelType w:val="hybridMultilevel"/>
    <w:tmpl w:val="196C9978"/>
    <w:lvl w:ilvl="0" w:tplc="FFFFFFFF">
      <w:start w:val="1"/>
      <w:numFmt w:val="decimal"/>
      <w:lvlText w:val="%1."/>
      <w:lvlJc w:val="left"/>
      <w:pPr>
        <w:ind w:left="720" w:hanging="360"/>
      </w:pPr>
      <w:rPr>
        <w:color w:val="FF0000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D5849C3"/>
    <w:multiLevelType w:val="hybridMultilevel"/>
    <w:tmpl w:val="196C9978"/>
    <w:lvl w:ilvl="0" w:tplc="FFFFFFFF">
      <w:start w:val="1"/>
      <w:numFmt w:val="decimal"/>
      <w:lvlText w:val="%1."/>
      <w:lvlJc w:val="left"/>
      <w:pPr>
        <w:ind w:left="720" w:hanging="360"/>
      </w:pPr>
      <w:rPr>
        <w:color w:val="FF0000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E232FE3"/>
    <w:multiLevelType w:val="hybridMultilevel"/>
    <w:tmpl w:val="69346A5E"/>
    <w:lvl w:ilvl="0" w:tplc="FFFFFFFF">
      <w:start w:val="1"/>
      <w:numFmt w:val="decimal"/>
      <w:lvlText w:val="%1."/>
      <w:lvlJc w:val="left"/>
      <w:pPr>
        <w:ind w:left="720" w:hanging="360"/>
      </w:pPr>
      <w:rPr>
        <w:color w:val="FF0000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1BB145A"/>
    <w:multiLevelType w:val="hybridMultilevel"/>
    <w:tmpl w:val="24EE0664"/>
    <w:lvl w:ilvl="0" w:tplc="FFFFFFFF">
      <w:start w:val="1"/>
      <w:numFmt w:val="decimal"/>
      <w:lvlText w:val="%1."/>
      <w:lvlJc w:val="left"/>
      <w:pPr>
        <w:ind w:left="720" w:hanging="360"/>
      </w:pPr>
      <w:rPr>
        <w:i w:val="0"/>
        <w:iCs w:val="0"/>
        <w:color w:val="FF0000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24419D2"/>
    <w:multiLevelType w:val="hybridMultilevel"/>
    <w:tmpl w:val="63F62F4C"/>
    <w:lvl w:ilvl="0" w:tplc="285466F6">
      <w:start w:val="1"/>
      <w:numFmt w:val="decimal"/>
      <w:lvlText w:val="%1."/>
      <w:lvlJc w:val="left"/>
      <w:pPr>
        <w:ind w:left="720" w:hanging="360"/>
      </w:pPr>
      <w:rPr>
        <w:rFonts w:hint="default"/>
        <w:i w:val="0"/>
        <w:iCs w:val="0"/>
        <w:sz w:val="28"/>
        <w:szCs w:val="28"/>
      </w:rPr>
    </w:lvl>
    <w:lvl w:ilvl="1" w:tplc="0C0C0019" w:tentative="1">
      <w:start w:val="1"/>
      <w:numFmt w:val="lowerLetter"/>
      <w:lvlText w:val="%2."/>
      <w:lvlJc w:val="left"/>
      <w:pPr>
        <w:ind w:left="1440" w:hanging="360"/>
      </w:pPr>
    </w:lvl>
    <w:lvl w:ilvl="2" w:tplc="0C0C001B" w:tentative="1">
      <w:start w:val="1"/>
      <w:numFmt w:val="lowerRoman"/>
      <w:lvlText w:val="%3."/>
      <w:lvlJc w:val="right"/>
      <w:pPr>
        <w:ind w:left="2160" w:hanging="180"/>
      </w:pPr>
    </w:lvl>
    <w:lvl w:ilvl="3" w:tplc="0C0C000F" w:tentative="1">
      <w:start w:val="1"/>
      <w:numFmt w:val="decimal"/>
      <w:lvlText w:val="%4."/>
      <w:lvlJc w:val="left"/>
      <w:pPr>
        <w:ind w:left="2880" w:hanging="360"/>
      </w:pPr>
    </w:lvl>
    <w:lvl w:ilvl="4" w:tplc="0C0C0019" w:tentative="1">
      <w:start w:val="1"/>
      <w:numFmt w:val="lowerLetter"/>
      <w:lvlText w:val="%5."/>
      <w:lvlJc w:val="left"/>
      <w:pPr>
        <w:ind w:left="3600" w:hanging="360"/>
      </w:pPr>
    </w:lvl>
    <w:lvl w:ilvl="5" w:tplc="0C0C001B" w:tentative="1">
      <w:start w:val="1"/>
      <w:numFmt w:val="lowerRoman"/>
      <w:lvlText w:val="%6."/>
      <w:lvlJc w:val="right"/>
      <w:pPr>
        <w:ind w:left="4320" w:hanging="180"/>
      </w:pPr>
    </w:lvl>
    <w:lvl w:ilvl="6" w:tplc="0C0C000F" w:tentative="1">
      <w:start w:val="1"/>
      <w:numFmt w:val="decimal"/>
      <w:lvlText w:val="%7."/>
      <w:lvlJc w:val="left"/>
      <w:pPr>
        <w:ind w:left="5040" w:hanging="360"/>
      </w:pPr>
    </w:lvl>
    <w:lvl w:ilvl="7" w:tplc="0C0C0019" w:tentative="1">
      <w:start w:val="1"/>
      <w:numFmt w:val="lowerLetter"/>
      <w:lvlText w:val="%8."/>
      <w:lvlJc w:val="left"/>
      <w:pPr>
        <w:ind w:left="5760" w:hanging="360"/>
      </w:pPr>
    </w:lvl>
    <w:lvl w:ilvl="8" w:tplc="0C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37B3786"/>
    <w:multiLevelType w:val="hybridMultilevel"/>
    <w:tmpl w:val="196C9978"/>
    <w:lvl w:ilvl="0" w:tplc="FFFFFFFF">
      <w:start w:val="1"/>
      <w:numFmt w:val="decimal"/>
      <w:lvlText w:val="%1."/>
      <w:lvlJc w:val="left"/>
      <w:pPr>
        <w:ind w:left="720" w:hanging="360"/>
      </w:pPr>
      <w:rPr>
        <w:color w:val="FF0000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4253140"/>
    <w:multiLevelType w:val="hybridMultilevel"/>
    <w:tmpl w:val="196C9978"/>
    <w:lvl w:ilvl="0" w:tplc="FFFFFFFF">
      <w:start w:val="1"/>
      <w:numFmt w:val="decimal"/>
      <w:lvlText w:val="%1."/>
      <w:lvlJc w:val="left"/>
      <w:pPr>
        <w:ind w:left="720" w:hanging="360"/>
      </w:pPr>
      <w:rPr>
        <w:color w:val="FF0000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38974397"/>
    <w:multiLevelType w:val="hybridMultilevel"/>
    <w:tmpl w:val="F22E8C28"/>
    <w:lvl w:ilvl="0" w:tplc="FFFFFFFF">
      <w:start w:val="1"/>
      <w:numFmt w:val="decimal"/>
      <w:lvlText w:val="%1."/>
      <w:lvlJc w:val="left"/>
      <w:pPr>
        <w:ind w:left="720" w:hanging="360"/>
      </w:pPr>
      <w:rPr>
        <w:color w:val="FF0000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22F4BFF"/>
    <w:multiLevelType w:val="hybridMultilevel"/>
    <w:tmpl w:val="932A5504"/>
    <w:lvl w:ilvl="0" w:tplc="FFFFFFFF">
      <w:start w:val="1"/>
      <w:numFmt w:val="decimal"/>
      <w:lvlText w:val="%1."/>
      <w:lvlJc w:val="left"/>
      <w:pPr>
        <w:ind w:left="720" w:hanging="360"/>
      </w:pPr>
      <w:rPr>
        <w:color w:val="FF0000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43531981"/>
    <w:multiLevelType w:val="hybridMultilevel"/>
    <w:tmpl w:val="A6466A82"/>
    <w:lvl w:ilvl="0" w:tplc="FFFFFFFF">
      <w:start w:val="1"/>
      <w:numFmt w:val="decimal"/>
      <w:lvlText w:val="%1."/>
      <w:lvlJc w:val="left"/>
      <w:pPr>
        <w:ind w:left="720" w:hanging="360"/>
      </w:pPr>
      <w:rPr>
        <w:color w:val="FF0000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52B3334"/>
    <w:multiLevelType w:val="hybridMultilevel"/>
    <w:tmpl w:val="D9C0457A"/>
    <w:lvl w:ilvl="0" w:tplc="FFFFFFFF">
      <w:start w:val="1"/>
      <w:numFmt w:val="decimal"/>
      <w:lvlText w:val="%1."/>
      <w:lvlJc w:val="left"/>
      <w:pPr>
        <w:ind w:left="720" w:hanging="360"/>
      </w:pPr>
      <w:rPr>
        <w:color w:val="FF0000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462827A6"/>
    <w:multiLevelType w:val="hybridMultilevel"/>
    <w:tmpl w:val="196C9978"/>
    <w:lvl w:ilvl="0" w:tplc="FFFFFFFF">
      <w:start w:val="1"/>
      <w:numFmt w:val="decimal"/>
      <w:lvlText w:val="%1."/>
      <w:lvlJc w:val="left"/>
      <w:pPr>
        <w:ind w:left="720" w:hanging="360"/>
      </w:pPr>
      <w:rPr>
        <w:color w:val="FF0000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4A9D21D7"/>
    <w:multiLevelType w:val="hybridMultilevel"/>
    <w:tmpl w:val="F63E5BBE"/>
    <w:lvl w:ilvl="0" w:tplc="FFFFFFFF">
      <w:start w:val="1"/>
      <w:numFmt w:val="decimal"/>
      <w:lvlText w:val="%1."/>
      <w:lvlJc w:val="left"/>
      <w:pPr>
        <w:ind w:left="720" w:hanging="360"/>
      </w:pPr>
      <w:rPr>
        <w:color w:val="FF0000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4F8B3F32"/>
    <w:multiLevelType w:val="hybridMultilevel"/>
    <w:tmpl w:val="24EE0664"/>
    <w:lvl w:ilvl="0" w:tplc="706E8AD6">
      <w:start w:val="1"/>
      <w:numFmt w:val="decimal"/>
      <w:lvlText w:val="%1."/>
      <w:lvlJc w:val="left"/>
      <w:pPr>
        <w:ind w:left="720" w:hanging="360"/>
      </w:pPr>
      <w:rPr>
        <w:i w:val="0"/>
        <w:iCs w:val="0"/>
        <w:color w:val="FF0000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513404E9"/>
    <w:multiLevelType w:val="multilevel"/>
    <w:tmpl w:val="81C608A2"/>
    <w:styleLink w:val="Listeactuelle1"/>
    <w:lvl w:ilvl="0">
      <w:start w:val="1"/>
      <w:numFmt w:val="decimal"/>
      <w:lvlText w:val="%1."/>
      <w:lvlJc w:val="left"/>
      <w:pPr>
        <w:ind w:left="720" w:hanging="360"/>
      </w:pPr>
      <w:rPr>
        <w:color w:val="FF0000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545342AD"/>
    <w:multiLevelType w:val="hybridMultilevel"/>
    <w:tmpl w:val="196C9978"/>
    <w:lvl w:ilvl="0" w:tplc="FFFFFFFF">
      <w:start w:val="1"/>
      <w:numFmt w:val="decimal"/>
      <w:lvlText w:val="%1."/>
      <w:lvlJc w:val="left"/>
      <w:pPr>
        <w:ind w:left="720" w:hanging="360"/>
      </w:pPr>
      <w:rPr>
        <w:color w:val="FF0000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56CD3DDF"/>
    <w:multiLevelType w:val="hybridMultilevel"/>
    <w:tmpl w:val="81C608A2"/>
    <w:lvl w:ilvl="0" w:tplc="FFFFFFFF">
      <w:start w:val="1"/>
      <w:numFmt w:val="decimal"/>
      <w:lvlText w:val="%1."/>
      <w:lvlJc w:val="left"/>
      <w:pPr>
        <w:ind w:left="720" w:hanging="360"/>
      </w:pPr>
      <w:rPr>
        <w:color w:val="FF0000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5F7B3F72"/>
    <w:multiLevelType w:val="hybridMultilevel"/>
    <w:tmpl w:val="C11C02EE"/>
    <w:lvl w:ilvl="0" w:tplc="FFFFFFFF">
      <w:start w:val="1"/>
      <w:numFmt w:val="decimal"/>
      <w:lvlText w:val="%1."/>
      <w:lvlJc w:val="left"/>
      <w:pPr>
        <w:ind w:left="720" w:hanging="360"/>
      </w:pPr>
      <w:rPr>
        <w:color w:val="FF0000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39776A4"/>
    <w:multiLevelType w:val="hybridMultilevel"/>
    <w:tmpl w:val="5104916A"/>
    <w:lvl w:ilvl="0" w:tplc="FFFFFFFF">
      <w:start w:val="1"/>
      <w:numFmt w:val="decimal"/>
      <w:lvlText w:val="%1."/>
      <w:lvlJc w:val="left"/>
      <w:pPr>
        <w:ind w:left="720" w:hanging="360"/>
      </w:pPr>
      <w:rPr>
        <w:color w:val="FF0000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4AB3CD6"/>
    <w:multiLevelType w:val="hybridMultilevel"/>
    <w:tmpl w:val="A6466A82"/>
    <w:lvl w:ilvl="0" w:tplc="FFFFFFFF">
      <w:start w:val="1"/>
      <w:numFmt w:val="decimal"/>
      <w:lvlText w:val="%1."/>
      <w:lvlJc w:val="left"/>
      <w:pPr>
        <w:ind w:left="720" w:hanging="360"/>
      </w:pPr>
      <w:rPr>
        <w:color w:val="FF0000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6704508D"/>
    <w:multiLevelType w:val="hybridMultilevel"/>
    <w:tmpl w:val="7B0866DC"/>
    <w:lvl w:ilvl="0" w:tplc="FFFFFFFF">
      <w:start w:val="1"/>
      <w:numFmt w:val="decimal"/>
      <w:lvlText w:val="%1."/>
      <w:lvlJc w:val="left"/>
      <w:pPr>
        <w:ind w:left="720" w:hanging="360"/>
      </w:pPr>
      <w:rPr>
        <w:color w:val="FF0000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6A367AB0"/>
    <w:multiLevelType w:val="hybridMultilevel"/>
    <w:tmpl w:val="81C608A2"/>
    <w:lvl w:ilvl="0" w:tplc="FFFFFFFF">
      <w:start w:val="1"/>
      <w:numFmt w:val="decimal"/>
      <w:lvlText w:val="%1."/>
      <w:lvlJc w:val="left"/>
      <w:pPr>
        <w:ind w:left="720" w:hanging="360"/>
      </w:pPr>
      <w:rPr>
        <w:color w:val="FF0000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6A982097"/>
    <w:multiLevelType w:val="hybridMultilevel"/>
    <w:tmpl w:val="A6466A82"/>
    <w:lvl w:ilvl="0" w:tplc="FFFFFFFF">
      <w:start w:val="1"/>
      <w:numFmt w:val="decimal"/>
      <w:lvlText w:val="%1."/>
      <w:lvlJc w:val="left"/>
      <w:pPr>
        <w:ind w:left="720" w:hanging="360"/>
      </w:pPr>
      <w:rPr>
        <w:color w:val="FF0000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6DCD19FA"/>
    <w:multiLevelType w:val="hybridMultilevel"/>
    <w:tmpl w:val="31F843C2"/>
    <w:lvl w:ilvl="0" w:tplc="FFFFFFFF">
      <w:start w:val="1"/>
      <w:numFmt w:val="decimal"/>
      <w:lvlText w:val="%1."/>
      <w:lvlJc w:val="left"/>
      <w:pPr>
        <w:ind w:left="720" w:hanging="360"/>
      </w:pPr>
      <w:rPr>
        <w:color w:val="FF0000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F6371F3"/>
    <w:multiLevelType w:val="hybridMultilevel"/>
    <w:tmpl w:val="196C9978"/>
    <w:lvl w:ilvl="0" w:tplc="FFFFFFFF">
      <w:start w:val="1"/>
      <w:numFmt w:val="decimal"/>
      <w:lvlText w:val="%1."/>
      <w:lvlJc w:val="left"/>
      <w:pPr>
        <w:ind w:left="720" w:hanging="360"/>
      </w:pPr>
      <w:rPr>
        <w:color w:val="FF0000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70373245"/>
    <w:multiLevelType w:val="hybridMultilevel"/>
    <w:tmpl w:val="196C9978"/>
    <w:lvl w:ilvl="0" w:tplc="FFFFFFFF">
      <w:start w:val="1"/>
      <w:numFmt w:val="decimal"/>
      <w:lvlText w:val="%1."/>
      <w:lvlJc w:val="left"/>
      <w:pPr>
        <w:ind w:left="720" w:hanging="360"/>
      </w:pPr>
      <w:rPr>
        <w:color w:val="FF0000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72F86AF9"/>
    <w:multiLevelType w:val="hybridMultilevel"/>
    <w:tmpl w:val="C11C02EE"/>
    <w:lvl w:ilvl="0" w:tplc="FFFFFFFF">
      <w:start w:val="1"/>
      <w:numFmt w:val="decimal"/>
      <w:lvlText w:val="%1."/>
      <w:lvlJc w:val="left"/>
      <w:pPr>
        <w:ind w:left="720" w:hanging="360"/>
      </w:pPr>
      <w:rPr>
        <w:color w:val="FF0000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736A058F"/>
    <w:multiLevelType w:val="hybridMultilevel"/>
    <w:tmpl w:val="5B728058"/>
    <w:lvl w:ilvl="0" w:tplc="FFFFFFFF">
      <w:start w:val="1"/>
      <w:numFmt w:val="decimal"/>
      <w:lvlText w:val="%1."/>
      <w:lvlJc w:val="left"/>
      <w:pPr>
        <w:ind w:left="720" w:hanging="360"/>
      </w:pPr>
      <w:rPr>
        <w:color w:val="FF0000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7A8A520C"/>
    <w:multiLevelType w:val="hybridMultilevel"/>
    <w:tmpl w:val="B926599C"/>
    <w:lvl w:ilvl="0" w:tplc="15F6056A">
      <w:start w:val="1"/>
      <w:numFmt w:val="decimal"/>
      <w:lvlText w:val="%1."/>
      <w:lvlJc w:val="left"/>
      <w:pPr>
        <w:ind w:left="720" w:hanging="360"/>
      </w:pPr>
      <w:rPr>
        <w:i w:val="0"/>
        <w:iCs w:val="0"/>
        <w:color w:val="FF0000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7D1E394D"/>
    <w:multiLevelType w:val="hybridMultilevel"/>
    <w:tmpl w:val="5104916A"/>
    <w:lvl w:ilvl="0" w:tplc="FFFFFFFF">
      <w:start w:val="1"/>
      <w:numFmt w:val="decimal"/>
      <w:lvlText w:val="%1."/>
      <w:lvlJc w:val="left"/>
      <w:pPr>
        <w:ind w:left="720" w:hanging="360"/>
      </w:pPr>
      <w:rPr>
        <w:color w:val="FF0000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2"/>
  </w:num>
  <w:num w:numId="3">
    <w:abstractNumId w:val="13"/>
  </w:num>
  <w:num w:numId="4">
    <w:abstractNumId w:val="26"/>
  </w:num>
  <w:num w:numId="5">
    <w:abstractNumId w:val="17"/>
  </w:num>
  <w:num w:numId="6">
    <w:abstractNumId w:val="19"/>
  </w:num>
  <w:num w:numId="7">
    <w:abstractNumId w:val="20"/>
  </w:num>
  <w:num w:numId="8">
    <w:abstractNumId w:val="8"/>
  </w:num>
  <w:num w:numId="9">
    <w:abstractNumId w:val="14"/>
  </w:num>
  <w:num w:numId="10">
    <w:abstractNumId w:val="35"/>
  </w:num>
  <w:num w:numId="11">
    <w:abstractNumId w:val="16"/>
  </w:num>
  <w:num w:numId="12">
    <w:abstractNumId w:val="36"/>
  </w:num>
  <w:num w:numId="13">
    <w:abstractNumId w:val="32"/>
  </w:num>
  <w:num w:numId="14">
    <w:abstractNumId w:val="29"/>
  </w:num>
  <w:num w:numId="15">
    <w:abstractNumId w:val="38"/>
  </w:num>
  <w:num w:numId="16">
    <w:abstractNumId w:val="27"/>
  </w:num>
  <w:num w:numId="17">
    <w:abstractNumId w:val="7"/>
  </w:num>
  <w:num w:numId="18">
    <w:abstractNumId w:val="23"/>
  </w:num>
  <w:num w:numId="19">
    <w:abstractNumId w:val="25"/>
  </w:num>
  <w:num w:numId="20">
    <w:abstractNumId w:val="21"/>
  </w:num>
  <w:num w:numId="21">
    <w:abstractNumId w:val="3"/>
  </w:num>
  <w:num w:numId="22">
    <w:abstractNumId w:val="11"/>
  </w:num>
  <w:num w:numId="23">
    <w:abstractNumId w:val="4"/>
  </w:num>
  <w:num w:numId="24">
    <w:abstractNumId w:val="30"/>
  </w:num>
  <w:num w:numId="25">
    <w:abstractNumId w:val="33"/>
  </w:num>
  <w:num w:numId="26">
    <w:abstractNumId w:val="18"/>
  </w:num>
  <w:num w:numId="27">
    <w:abstractNumId w:val="9"/>
  </w:num>
  <w:num w:numId="28">
    <w:abstractNumId w:val="34"/>
  </w:num>
  <w:num w:numId="29">
    <w:abstractNumId w:val="10"/>
  </w:num>
  <w:num w:numId="30">
    <w:abstractNumId w:val="28"/>
  </w:num>
  <w:num w:numId="31">
    <w:abstractNumId w:val="24"/>
  </w:num>
  <w:num w:numId="32">
    <w:abstractNumId w:val="0"/>
  </w:num>
  <w:num w:numId="33">
    <w:abstractNumId w:val="22"/>
  </w:num>
  <w:num w:numId="34">
    <w:abstractNumId w:val="37"/>
  </w:num>
  <w:num w:numId="35">
    <w:abstractNumId w:val="12"/>
  </w:num>
  <w:num w:numId="36">
    <w:abstractNumId w:val="6"/>
  </w:num>
  <w:num w:numId="37">
    <w:abstractNumId w:val="31"/>
  </w:num>
  <w:num w:numId="38">
    <w:abstractNumId w:val="15"/>
  </w:num>
  <w:num w:numId="39">
    <w:abstractNumId w:val="1"/>
  </w:num>
  <w:numIdMacAtCleanup w:val="2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proofState w:spelling="clean" w:grammar="clean"/>
  <w:attachedTemplate r:id="rId1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C1D67"/>
    <w:rsid w:val="00020119"/>
    <w:rsid w:val="00022B25"/>
    <w:rsid w:val="00036AD3"/>
    <w:rsid w:val="00054224"/>
    <w:rsid w:val="00054FC9"/>
    <w:rsid w:val="00057A0A"/>
    <w:rsid w:val="000819FC"/>
    <w:rsid w:val="00082BC6"/>
    <w:rsid w:val="000907B7"/>
    <w:rsid w:val="00090F47"/>
    <w:rsid w:val="000A480D"/>
    <w:rsid w:val="000B13FA"/>
    <w:rsid w:val="000C2C38"/>
    <w:rsid w:val="000E37D3"/>
    <w:rsid w:val="000E447A"/>
    <w:rsid w:val="00107285"/>
    <w:rsid w:val="00107F06"/>
    <w:rsid w:val="00123376"/>
    <w:rsid w:val="00135655"/>
    <w:rsid w:val="00141B53"/>
    <w:rsid w:val="00143DF1"/>
    <w:rsid w:val="001907A1"/>
    <w:rsid w:val="00196E09"/>
    <w:rsid w:val="001A4553"/>
    <w:rsid w:val="001B060F"/>
    <w:rsid w:val="001B46C6"/>
    <w:rsid w:val="001B6F48"/>
    <w:rsid w:val="001D487B"/>
    <w:rsid w:val="001D605D"/>
    <w:rsid w:val="001D6FBF"/>
    <w:rsid w:val="001E0073"/>
    <w:rsid w:val="00212AD7"/>
    <w:rsid w:val="002242AF"/>
    <w:rsid w:val="00226B41"/>
    <w:rsid w:val="00226BA9"/>
    <w:rsid w:val="00232AA4"/>
    <w:rsid w:val="00235A87"/>
    <w:rsid w:val="00236321"/>
    <w:rsid w:val="00246D6C"/>
    <w:rsid w:val="0025418D"/>
    <w:rsid w:val="002553AE"/>
    <w:rsid w:val="00261313"/>
    <w:rsid w:val="002670B2"/>
    <w:rsid w:val="002710B2"/>
    <w:rsid w:val="002760FB"/>
    <w:rsid w:val="00287118"/>
    <w:rsid w:val="00290C48"/>
    <w:rsid w:val="00293BBD"/>
    <w:rsid w:val="002A7B7D"/>
    <w:rsid w:val="002D52DF"/>
    <w:rsid w:val="002E0C33"/>
    <w:rsid w:val="002E7E46"/>
    <w:rsid w:val="003241E8"/>
    <w:rsid w:val="00337247"/>
    <w:rsid w:val="00357605"/>
    <w:rsid w:val="00376528"/>
    <w:rsid w:val="003A1E2C"/>
    <w:rsid w:val="003A3A37"/>
    <w:rsid w:val="003C2988"/>
    <w:rsid w:val="003D54CA"/>
    <w:rsid w:val="003E7681"/>
    <w:rsid w:val="003F46EA"/>
    <w:rsid w:val="00407A59"/>
    <w:rsid w:val="00415959"/>
    <w:rsid w:val="00416592"/>
    <w:rsid w:val="00435A6E"/>
    <w:rsid w:val="00442317"/>
    <w:rsid w:val="00443EB2"/>
    <w:rsid w:val="00450D5C"/>
    <w:rsid w:val="00460698"/>
    <w:rsid w:val="00485EE5"/>
    <w:rsid w:val="00493E84"/>
    <w:rsid w:val="0049451F"/>
    <w:rsid w:val="004970F1"/>
    <w:rsid w:val="004C0B52"/>
    <w:rsid w:val="004C6E87"/>
    <w:rsid w:val="004D2FD8"/>
    <w:rsid w:val="004D534B"/>
    <w:rsid w:val="004E1AD0"/>
    <w:rsid w:val="004E6157"/>
    <w:rsid w:val="00506BAF"/>
    <w:rsid w:val="00516BA3"/>
    <w:rsid w:val="00530D77"/>
    <w:rsid w:val="005410F0"/>
    <w:rsid w:val="00542A1C"/>
    <w:rsid w:val="00556C64"/>
    <w:rsid w:val="00566907"/>
    <w:rsid w:val="00567898"/>
    <w:rsid w:val="005734A3"/>
    <w:rsid w:val="00577D5F"/>
    <w:rsid w:val="005840C8"/>
    <w:rsid w:val="00591C0E"/>
    <w:rsid w:val="005C1D67"/>
    <w:rsid w:val="005D1053"/>
    <w:rsid w:val="005D3ECE"/>
    <w:rsid w:val="006226EF"/>
    <w:rsid w:val="0064072E"/>
    <w:rsid w:val="00650D05"/>
    <w:rsid w:val="00655D5C"/>
    <w:rsid w:val="00660871"/>
    <w:rsid w:val="006672F6"/>
    <w:rsid w:val="00672F65"/>
    <w:rsid w:val="006753C9"/>
    <w:rsid w:val="006771BA"/>
    <w:rsid w:val="006771DF"/>
    <w:rsid w:val="006A11C5"/>
    <w:rsid w:val="006A44AC"/>
    <w:rsid w:val="006B1A84"/>
    <w:rsid w:val="006B2D3C"/>
    <w:rsid w:val="006C4D23"/>
    <w:rsid w:val="006D3537"/>
    <w:rsid w:val="006D3C21"/>
    <w:rsid w:val="006D5505"/>
    <w:rsid w:val="006F4288"/>
    <w:rsid w:val="007002BE"/>
    <w:rsid w:val="00706D36"/>
    <w:rsid w:val="0071123C"/>
    <w:rsid w:val="00733F33"/>
    <w:rsid w:val="00756255"/>
    <w:rsid w:val="007566FC"/>
    <w:rsid w:val="00756A72"/>
    <w:rsid w:val="00760EC7"/>
    <w:rsid w:val="00775834"/>
    <w:rsid w:val="00786EF6"/>
    <w:rsid w:val="00792BAE"/>
    <w:rsid w:val="007D115B"/>
    <w:rsid w:val="007D5C84"/>
    <w:rsid w:val="007D6E3A"/>
    <w:rsid w:val="007E3464"/>
    <w:rsid w:val="007F045A"/>
    <w:rsid w:val="007F06E0"/>
    <w:rsid w:val="007F252D"/>
    <w:rsid w:val="007F647D"/>
    <w:rsid w:val="00813A3B"/>
    <w:rsid w:val="0082317D"/>
    <w:rsid w:val="00824236"/>
    <w:rsid w:val="00826A70"/>
    <w:rsid w:val="0083173F"/>
    <w:rsid w:val="008377CA"/>
    <w:rsid w:val="00855556"/>
    <w:rsid w:val="00863FBD"/>
    <w:rsid w:val="00865950"/>
    <w:rsid w:val="00865988"/>
    <w:rsid w:val="00866C9D"/>
    <w:rsid w:val="00877C3A"/>
    <w:rsid w:val="008811D8"/>
    <w:rsid w:val="00890F9C"/>
    <w:rsid w:val="008A6BEE"/>
    <w:rsid w:val="008B77B1"/>
    <w:rsid w:val="008B7D4D"/>
    <w:rsid w:val="008C10A2"/>
    <w:rsid w:val="008C213F"/>
    <w:rsid w:val="008D2AC7"/>
    <w:rsid w:val="008E6872"/>
    <w:rsid w:val="008F10BA"/>
    <w:rsid w:val="008F1ECA"/>
    <w:rsid w:val="008F4BCC"/>
    <w:rsid w:val="008F5AAF"/>
    <w:rsid w:val="0091150F"/>
    <w:rsid w:val="009117D5"/>
    <w:rsid w:val="009146B7"/>
    <w:rsid w:val="00922A82"/>
    <w:rsid w:val="00927183"/>
    <w:rsid w:val="00931BEE"/>
    <w:rsid w:val="00960F89"/>
    <w:rsid w:val="009644C9"/>
    <w:rsid w:val="009663C6"/>
    <w:rsid w:val="00982D7A"/>
    <w:rsid w:val="009902A5"/>
    <w:rsid w:val="00995788"/>
    <w:rsid w:val="009962AE"/>
    <w:rsid w:val="009A21E2"/>
    <w:rsid w:val="009B6F10"/>
    <w:rsid w:val="009D4649"/>
    <w:rsid w:val="009E10A0"/>
    <w:rsid w:val="009E31F0"/>
    <w:rsid w:val="009F286B"/>
    <w:rsid w:val="00A16067"/>
    <w:rsid w:val="00A301EA"/>
    <w:rsid w:val="00A36FE6"/>
    <w:rsid w:val="00A716F3"/>
    <w:rsid w:val="00A7433D"/>
    <w:rsid w:val="00AA0403"/>
    <w:rsid w:val="00AA12EA"/>
    <w:rsid w:val="00AA201B"/>
    <w:rsid w:val="00AB60A5"/>
    <w:rsid w:val="00AE0A0E"/>
    <w:rsid w:val="00AE36DA"/>
    <w:rsid w:val="00AE3FDC"/>
    <w:rsid w:val="00AE7B00"/>
    <w:rsid w:val="00AE7D6A"/>
    <w:rsid w:val="00AF0B88"/>
    <w:rsid w:val="00B00544"/>
    <w:rsid w:val="00B17300"/>
    <w:rsid w:val="00B249FB"/>
    <w:rsid w:val="00B25B33"/>
    <w:rsid w:val="00B51072"/>
    <w:rsid w:val="00B54B6F"/>
    <w:rsid w:val="00B67717"/>
    <w:rsid w:val="00B71719"/>
    <w:rsid w:val="00B87DE5"/>
    <w:rsid w:val="00BA2145"/>
    <w:rsid w:val="00BA54D3"/>
    <w:rsid w:val="00BE33D1"/>
    <w:rsid w:val="00BE5990"/>
    <w:rsid w:val="00C02922"/>
    <w:rsid w:val="00C03534"/>
    <w:rsid w:val="00C078D5"/>
    <w:rsid w:val="00C17BEF"/>
    <w:rsid w:val="00C22D25"/>
    <w:rsid w:val="00C25968"/>
    <w:rsid w:val="00C2721B"/>
    <w:rsid w:val="00C572E5"/>
    <w:rsid w:val="00C632EC"/>
    <w:rsid w:val="00C63FE2"/>
    <w:rsid w:val="00C71DA9"/>
    <w:rsid w:val="00C73F0B"/>
    <w:rsid w:val="00C87824"/>
    <w:rsid w:val="00C92875"/>
    <w:rsid w:val="00CA28BB"/>
    <w:rsid w:val="00CA62F5"/>
    <w:rsid w:val="00CC1E23"/>
    <w:rsid w:val="00CD32F4"/>
    <w:rsid w:val="00CD3DF4"/>
    <w:rsid w:val="00CE5FF2"/>
    <w:rsid w:val="00CF13E3"/>
    <w:rsid w:val="00CF15A9"/>
    <w:rsid w:val="00CF6A2C"/>
    <w:rsid w:val="00CF6C29"/>
    <w:rsid w:val="00D2274E"/>
    <w:rsid w:val="00D22FA1"/>
    <w:rsid w:val="00D24799"/>
    <w:rsid w:val="00D36CBB"/>
    <w:rsid w:val="00D371BE"/>
    <w:rsid w:val="00D74DAB"/>
    <w:rsid w:val="00D80AC4"/>
    <w:rsid w:val="00DB2063"/>
    <w:rsid w:val="00DC1318"/>
    <w:rsid w:val="00DD0502"/>
    <w:rsid w:val="00DD15D7"/>
    <w:rsid w:val="00DD15EC"/>
    <w:rsid w:val="00DD39A7"/>
    <w:rsid w:val="00DD7670"/>
    <w:rsid w:val="00DE59B7"/>
    <w:rsid w:val="00DF3E1F"/>
    <w:rsid w:val="00DF4B40"/>
    <w:rsid w:val="00DF619F"/>
    <w:rsid w:val="00E053D0"/>
    <w:rsid w:val="00E46068"/>
    <w:rsid w:val="00E50755"/>
    <w:rsid w:val="00E615EC"/>
    <w:rsid w:val="00E639E4"/>
    <w:rsid w:val="00E734CE"/>
    <w:rsid w:val="00E809A2"/>
    <w:rsid w:val="00E81840"/>
    <w:rsid w:val="00E86E4B"/>
    <w:rsid w:val="00E9212A"/>
    <w:rsid w:val="00E94E00"/>
    <w:rsid w:val="00EA2BD6"/>
    <w:rsid w:val="00EC6A7C"/>
    <w:rsid w:val="00ED29AA"/>
    <w:rsid w:val="00ED2E82"/>
    <w:rsid w:val="00ED4908"/>
    <w:rsid w:val="00ED793E"/>
    <w:rsid w:val="00EE2591"/>
    <w:rsid w:val="00EF4A3C"/>
    <w:rsid w:val="00F11634"/>
    <w:rsid w:val="00F22B99"/>
    <w:rsid w:val="00F235DA"/>
    <w:rsid w:val="00F461FB"/>
    <w:rsid w:val="00F60442"/>
    <w:rsid w:val="00F72A69"/>
    <w:rsid w:val="00F95540"/>
    <w:rsid w:val="00FA2F3F"/>
    <w:rsid w:val="00FB1316"/>
    <w:rsid w:val="00FB390A"/>
    <w:rsid w:val="00FC5200"/>
    <w:rsid w:val="00FD1767"/>
    <w:rsid w:val="00FD6045"/>
    <w:rsid w:val="00FD725D"/>
    <w:rsid w:val="00FE11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E5FE685"/>
  <w15:chartTrackingRefBased/>
  <w15:docId w15:val="{3949435B-8D41-514B-B753-4CFA6D75E6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color w:val="3A3A3A" w:themeColor="text2"/>
        <w:sz w:val="26"/>
        <w:szCs w:val="26"/>
        <w:lang w:val="fr-FR" w:eastAsia="ja-JP" w:bidi="fr-FR"/>
      </w:rPr>
    </w:rPrDefault>
    <w:pPrDefault>
      <w:pPr>
        <w:spacing w:after="160" w:line="312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 w:qFormat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2" w:qFormat="1"/>
    <w:lsdException w:name="Salutation" w:semiHidden="1" w:unhideWhenUsed="1"/>
    <w:lsdException w:name="Date" w:semiHidden="1" w:uiPriority="3" w:unhideWhenUsed="1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63FE2"/>
  </w:style>
  <w:style w:type="paragraph" w:styleId="Titre1">
    <w:name w:val="heading 1"/>
    <w:basedOn w:val="Normal"/>
    <w:next w:val="Normal"/>
    <w:link w:val="Titre1Car"/>
    <w:uiPriority w:val="9"/>
    <w:qFormat/>
    <w:pPr>
      <w:keepNext/>
      <w:keepLines/>
      <w:pBdr>
        <w:bottom w:val="single" w:sz="24" w:space="6" w:color="3A3A3A" w:themeColor="text2"/>
      </w:pBdr>
      <w:spacing w:after="180" w:line="240" w:lineRule="auto"/>
      <w:outlineLvl w:val="0"/>
    </w:pPr>
    <w:rPr>
      <w:rFonts w:asciiTheme="majorHAnsi" w:eastAsiaTheme="majorEastAsia" w:hAnsiTheme="majorHAnsi" w:cstheme="majorBidi"/>
      <w:b/>
      <w:caps/>
      <w:sz w:val="50"/>
      <w:szCs w:val="32"/>
    </w:rPr>
  </w:style>
  <w:style w:type="paragraph" w:styleId="Titre2">
    <w:name w:val="heading 2"/>
    <w:basedOn w:val="Normal"/>
    <w:next w:val="Normal"/>
    <w:link w:val="Titre2Car"/>
    <w:uiPriority w:val="9"/>
    <w:unhideWhenUsed/>
    <w:qFormat/>
    <w:pPr>
      <w:keepNext/>
      <w:keepLines/>
      <w:spacing w:after="120" w:line="240" w:lineRule="auto"/>
      <w:outlineLvl w:val="1"/>
    </w:pPr>
    <w:rPr>
      <w:rFonts w:asciiTheme="majorHAnsi" w:eastAsiaTheme="majorEastAsia" w:hAnsiTheme="majorHAnsi" w:cstheme="majorBidi"/>
      <w:b/>
    </w:rPr>
  </w:style>
  <w:style w:type="paragraph" w:styleId="Titre3">
    <w:name w:val="heading 3"/>
    <w:basedOn w:val="Normal"/>
    <w:next w:val="Normal"/>
    <w:link w:val="Titre3Car"/>
    <w:uiPriority w:val="9"/>
    <w:semiHidden/>
    <w:unhideWhenUsed/>
    <w:qFormat/>
    <w:pPr>
      <w:keepNext/>
      <w:keepLines/>
      <w:outlineLvl w:val="2"/>
    </w:pPr>
    <w:rPr>
      <w:rFonts w:asciiTheme="majorHAnsi" w:eastAsiaTheme="majorEastAsia" w:hAnsiTheme="majorHAnsi" w:cstheme="majorBidi"/>
      <w:b/>
      <w:i/>
      <w:szCs w:val="24"/>
    </w:rPr>
  </w:style>
  <w:style w:type="paragraph" w:styleId="Titre4">
    <w:name w:val="heading 4"/>
    <w:basedOn w:val="Normal"/>
    <w:next w:val="Normal"/>
    <w:link w:val="Titre4Car"/>
    <w:uiPriority w:val="9"/>
    <w:semiHidden/>
    <w:unhideWhenUsed/>
    <w:qFormat/>
    <w:pPr>
      <w:keepNext/>
      <w:keepLines/>
      <w:outlineLvl w:val="3"/>
    </w:pPr>
    <w:rPr>
      <w:rFonts w:asciiTheme="majorHAnsi" w:eastAsiaTheme="majorEastAsia" w:hAnsiTheme="majorHAnsi" w:cstheme="majorBidi"/>
      <w:iCs/>
    </w:rPr>
  </w:style>
  <w:style w:type="paragraph" w:styleId="Titre5">
    <w:name w:val="heading 5"/>
    <w:basedOn w:val="Normal"/>
    <w:next w:val="Normal"/>
    <w:link w:val="Titre5Car"/>
    <w:uiPriority w:val="9"/>
    <w:semiHidden/>
    <w:unhideWhenUsed/>
    <w:qFormat/>
    <w:pPr>
      <w:keepNext/>
      <w:keepLines/>
      <w:outlineLvl w:val="4"/>
    </w:pPr>
    <w:rPr>
      <w:rFonts w:asciiTheme="majorHAnsi" w:eastAsiaTheme="majorEastAsia" w:hAnsiTheme="majorHAnsi" w:cstheme="majorBidi"/>
      <w:i/>
    </w:rPr>
  </w:style>
  <w:style w:type="paragraph" w:styleId="Titre6">
    <w:name w:val="heading 6"/>
    <w:basedOn w:val="Normal"/>
    <w:next w:val="Normal"/>
    <w:link w:val="Titre6Car"/>
    <w:uiPriority w:val="9"/>
    <w:semiHidden/>
    <w:unhideWhenUsed/>
    <w:qFormat/>
    <w:pPr>
      <w:keepNext/>
      <w:keepLines/>
      <w:outlineLvl w:val="5"/>
    </w:pPr>
    <w:rPr>
      <w:rFonts w:asciiTheme="majorHAnsi" w:eastAsiaTheme="majorEastAsia" w:hAnsiTheme="majorHAnsi" w:cstheme="majorBidi"/>
      <w:b/>
      <w:sz w:val="24"/>
    </w:rPr>
  </w:style>
  <w:style w:type="paragraph" w:styleId="Titre7">
    <w:name w:val="heading 7"/>
    <w:basedOn w:val="Normal"/>
    <w:next w:val="Normal"/>
    <w:link w:val="Titre7Car"/>
    <w:uiPriority w:val="9"/>
    <w:semiHidden/>
    <w:unhideWhenUsed/>
    <w:qFormat/>
    <w:pPr>
      <w:keepNext/>
      <w:keepLines/>
      <w:outlineLvl w:val="6"/>
    </w:pPr>
    <w:rPr>
      <w:rFonts w:asciiTheme="majorHAnsi" w:eastAsiaTheme="majorEastAsia" w:hAnsiTheme="majorHAnsi" w:cstheme="majorBidi"/>
      <w:b/>
      <w:i/>
      <w:iCs/>
      <w:sz w:val="24"/>
    </w:rPr>
  </w:style>
  <w:style w:type="paragraph" w:styleId="Titre8">
    <w:name w:val="heading 8"/>
    <w:basedOn w:val="Normal"/>
    <w:next w:val="Normal"/>
    <w:link w:val="Titre8Car"/>
    <w:uiPriority w:val="9"/>
    <w:semiHidden/>
    <w:unhideWhenUsed/>
    <w:qFormat/>
    <w:pPr>
      <w:keepNext/>
      <w:keepLines/>
      <w:outlineLvl w:val="7"/>
    </w:pPr>
    <w:rPr>
      <w:rFonts w:asciiTheme="majorHAnsi" w:eastAsiaTheme="majorEastAsia" w:hAnsiTheme="majorHAnsi" w:cstheme="majorBidi"/>
      <w:sz w:val="24"/>
      <w:szCs w:val="21"/>
    </w:rPr>
  </w:style>
  <w:style w:type="paragraph" w:styleId="Titre9">
    <w:name w:val="heading 9"/>
    <w:basedOn w:val="Normal"/>
    <w:next w:val="Normal"/>
    <w:link w:val="Titre9Car"/>
    <w:uiPriority w:val="9"/>
    <w:semiHidden/>
    <w:unhideWhenUsed/>
    <w:qFormat/>
    <w:pPr>
      <w:keepNext/>
      <w:keepLines/>
      <w:outlineLvl w:val="8"/>
    </w:pPr>
    <w:rPr>
      <w:rFonts w:asciiTheme="majorHAnsi" w:eastAsiaTheme="majorEastAsia" w:hAnsiTheme="majorHAnsi" w:cstheme="majorBidi"/>
      <w:i/>
      <w:iCs/>
      <w:sz w:val="24"/>
      <w:szCs w:val="21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styleId="Titredulivre">
    <w:name w:val="Book Title"/>
    <w:basedOn w:val="Policepardfaut"/>
    <w:uiPriority w:val="33"/>
    <w:semiHidden/>
    <w:unhideWhenUsed/>
    <w:qFormat/>
    <w:rPr>
      <w:b w:val="0"/>
      <w:bCs/>
      <w:i w:val="0"/>
      <w:iCs/>
      <w:color w:val="3A3A3A" w:themeColor="text2"/>
      <w:spacing w:val="5"/>
      <w:u w:val="single"/>
    </w:rPr>
  </w:style>
  <w:style w:type="character" w:styleId="Rfrenceintense">
    <w:name w:val="Intense Reference"/>
    <w:basedOn w:val="Policepardfaut"/>
    <w:uiPriority w:val="32"/>
    <w:semiHidden/>
    <w:unhideWhenUsed/>
    <w:qFormat/>
    <w:rPr>
      <w:b/>
      <w:bCs/>
      <w:i/>
      <w:caps/>
      <w:smallCaps w:val="0"/>
      <w:color w:val="3A3A3A" w:themeColor="text2"/>
      <w:spacing w:val="5"/>
    </w:rPr>
  </w:style>
  <w:style w:type="character" w:customStyle="1" w:styleId="Titre1Car">
    <w:name w:val="Titre 1 Car"/>
    <w:basedOn w:val="Policepardfaut"/>
    <w:link w:val="Titre1"/>
    <w:uiPriority w:val="9"/>
    <w:rPr>
      <w:rFonts w:asciiTheme="majorHAnsi" w:eastAsiaTheme="majorEastAsia" w:hAnsiTheme="majorHAnsi" w:cstheme="majorBidi"/>
      <w:b/>
      <w:caps/>
      <w:sz w:val="50"/>
      <w:szCs w:val="32"/>
    </w:rPr>
  </w:style>
  <w:style w:type="character" w:customStyle="1" w:styleId="Titre2Car">
    <w:name w:val="Titre 2 Car"/>
    <w:basedOn w:val="Policepardfaut"/>
    <w:link w:val="Titre2"/>
    <w:uiPriority w:val="9"/>
    <w:rPr>
      <w:rFonts w:asciiTheme="majorHAnsi" w:eastAsiaTheme="majorEastAsia" w:hAnsiTheme="majorHAnsi" w:cstheme="majorBidi"/>
      <w:b/>
    </w:rPr>
  </w:style>
  <w:style w:type="paragraph" w:styleId="Titre">
    <w:name w:val="Title"/>
    <w:basedOn w:val="Normal"/>
    <w:link w:val="TitreCar"/>
    <w:uiPriority w:val="1"/>
    <w:qFormat/>
    <w:pPr>
      <w:spacing w:after="0" w:line="240" w:lineRule="auto"/>
      <w:contextualSpacing/>
    </w:pPr>
    <w:rPr>
      <w:rFonts w:asciiTheme="majorHAnsi" w:eastAsiaTheme="majorEastAsia" w:hAnsiTheme="majorHAnsi" w:cstheme="majorBidi"/>
      <w:b/>
      <w:caps/>
      <w:kern w:val="28"/>
      <w:sz w:val="94"/>
      <w:szCs w:val="56"/>
    </w:rPr>
  </w:style>
  <w:style w:type="character" w:customStyle="1" w:styleId="TitreCar">
    <w:name w:val="Titre Car"/>
    <w:basedOn w:val="Policepardfaut"/>
    <w:link w:val="Titre"/>
    <w:uiPriority w:val="1"/>
    <w:rPr>
      <w:rFonts w:asciiTheme="majorHAnsi" w:eastAsiaTheme="majorEastAsia" w:hAnsiTheme="majorHAnsi" w:cstheme="majorBidi"/>
      <w:b/>
      <w:caps/>
      <w:kern w:val="28"/>
      <w:sz w:val="94"/>
      <w:szCs w:val="56"/>
    </w:rPr>
  </w:style>
  <w:style w:type="paragraph" w:styleId="Sous-titre">
    <w:name w:val="Subtitle"/>
    <w:basedOn w:val="Normal"/>
    <w:link w:val="Sous-titreCar"/>
    <w:uiPriority w:val="2"/>
    <w:qFormat/>
    <w:pPr>
      <w:numPr>
        <w:ilvl w:val="1"/>
      </w:numPr>
      <w:spacing w:after="0" w:line="240" w:lineRule="auto"/>
      <w:contextualSpacing/>
    </w:pPr>
    <w:rPr>
      <w:rFonts w:eastAsiaTheme="minorEastAsia"/>
      <w:i/>
      <w:sz w:val="48"/>
    </w:rPr>
  </w:style>
  <w:style w:type="character" w:customStyle="1" w:styleId="Sous-titreCar">
    <w:name w:val="Sous-titre Car"/>
    <w:basedOn w:val="Policepardfaut"/>
    <w:link w:val="Sous-titre"/>
    <w:uiPriority w:val="2"/>
    <w:rPr>
      <w:rFonts w:eastAsiaTheme="minorEastAsia"/>
      <w:i/>
      <w:sz w:val="48"/>
    </w:rPr>
  </w:style>
  <w:style w:type="paragraph" w:styleId="Date">
    <w:name w:val="Date"/>
    <w:basedOn w:val="Normal"/>
    <w:next w:val="Titre1"/>
    <w:link w:val="DateCar"/>
    <w:uiPriority w:val="3"/>
    <w:qFormat/>
    <w:pPr>
      <w:spacing w:before="480" w:after="60" w:line="240" w:lineRule="auto"/>
    </w:pPr>
    <w:rPr>
      <w:sz w:val="32"/>
    </w:rPr>
  </w:style>
  <w:style w:type="character" w:customStyle="1" w:styleId="DateCar">
    <w:name w:val="Date Car"/>
    <w:basedOn w:val="Policepardfaut"/>
    <w:link w:val="Date"/>
    <w:uiPriority w:val="3"/>
    <w:rPr>
      <w:sz w:val="32"/>
    </w:rPr>
  </w:style>
  <w:style w:type="paragraph" w:styleId="Pieddepage">
    <w:name w:val="footer"/>
    <w:basedOn w:val="Normal"/>
    <w:link w:val="PieddepageCar"/>
    <w:uiPriority w:val="99"/>
    <w:unhideWhenUsed/>
    <w:qFormat/>
    <w:pPr>
      <w:spacing w:after="0" w:line="240" w:lineRule="auto"/>
    </w:pPr>
    <w:rPr>
      <w:b/>
      <w:sz w:val="36"/>
    </w:rPr>
  </w:style>
  <w:style w:type="character" w:customStyle="1" w:styleId="PieddepageCar">
    <w:name w:val="Pied de page Car"/>
    <w:basedOn w:val="Policepardfaut"/>
    <w:link w:val="Pieddepage"/>
    <w:uiPriority w:val="99"/>
    <w:rPr>
      <w:b/>
      <w:sz w:val="36"/>
    </w:rPr>
  </w:style>
  <w:style w:type="table" w:styleId="Grilledutableau">
    <w:name w:val="Table Grid"/>
    <w:basedOn w:val="TableauNormal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En-tte">
    <w:name w:val="header"/>
    <w:basedOn w:val="Normal"/>
    <w:link w:val="En-tteCar"/>
    <w:uiPriority w:val="99"/>
    <w:unhideWhenUsed/>
    <w:qFormat/>
    <w:pPr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</w:style>
  <w:style w:type="paragraph" w:styleId="Lgende">
    <w:name w:val="caption"/>
    <w:basedOn w:val="Normal"/>
    <w:next w:val="Normal"/>
    <w:uiPriority w:val="35"/>
    <w:semiHidden/>
    <w:unhideWhenUsed/>
    <w:qFormat/>
    <w:pPr>
      <w:spacing w:after="200" w:line="240" w:lineRule="auto"/>
    </w:pPr>
    <w:rPr>
      <w:i/>
      <w:iCs/>
      <w:sz w:val="22"/>
      <w:szCs w:val="18"/>
    </w:rPr>
  </w:style>
  <w:style w:type="character" w:styleId="Accentuation">
    <w:name w:val="Emphasis"/>
    <w:basedOn w:val="Policepardfaut"/>
    <w:uiPriority w:val="20"/>
    <w:semiHidden/>
    <w:unhideWhenUsed/>
    <w:qFormat/>
    <w:rPr>
      <w:i/>
      <w:iCs/>
      <w:caps/>
      <w:smallCaps w:val="0"/>
      <w:color w:val="3A3A3A" w:themeColor="text2"/>
    </w:rPr>
  </w:style>
  <w:style w:type="character" w:styleId="Accentuationintense">
    <w:name w:val="Intense Emphasis"/>
    <w:basedOn w:val="Policepardfaut"/>
    <w:uiPriority w:val="21"/>
    <w:semiHidden/>
    <w:unhideWhenUsed/>
    <w:qFormat/>
    <w:rPr>
      <w:b/>
      <w:iCs/>
      <w:caps/>
      <w:smallCaps w:val="0"/>
      <w:color w:val="3A3A3A" w:themeColor="text2"/>
    </w:rPr>
  </w:style>
  <w:style w:type="paragraph" w:styleId="Citationintense">
    <w:name w:val="Intense Quote"/>
    <w:basedOn w:val="Normal"/>
    <w:next w:val="Normal"/>
    <w:link w:val="CitationintenseCar"/>
    <w:uiPriority w:val="30"/>
    <w:semiHidden/>
    <w:unhideWhenUsed/>
    <w:qFormat/>
    <w:pPr>
      <w:pBdr>
        <w:top w:val="single" w:sz="4" w:space="10" w:color="562241" w:themeColor="accent1"/>
        <w:bottom w:val="single" w:sz="4" w:space="10" w:color="562241" w:themeColor="accent1"/>
      </w:pBdr>
      <w:spacing w:before="360" w:after="360"/>
      <w:ind w:left="864" w:right="864"/>
      <w:jc w:val="center"/>
    </w:pPr>
    <w:rPr>
      <w:b/>
      <w:i/>
      <w:iCs/>
      <w:sz w:val="36"/>
    </w:rPr>
  </w:style>
  <w:style w:type="character" w:customStyle="1" w:styleId="CitationintenseCar">
    <w:name w:val="Citation intense Car"/>
    <w:basedOn w:val="Policepardfaut"/>
    <w:link w:val="Citationintense"/>
    <w:uiPriority w:val="30"/>
    <w:semiHidden/>
    <w:rPr>
      <w:b/>
      <w:i/>
      <w:iCs/>
      <w:sz w:val="36"/>
    </w:rPr>
  </w:style>
  <w:style w:type="character" w:styleId="Textedelespacerserv">
    <w:name w:val="Placeholder Text"/>
    <w:basedOn w:val="Policepardfaut"/>
    <w:uiPriority w:val="99"/>
    <w:semiHidden/>
    <w:rPr>
      <w:color w:val="808080"/>
    </w:rPr>
  </w:style>
  <w:style w:type="paragraph" w:styleId="Citation">
    <w:name w:val="Quote"/>
    <w:basedOn w:val="Normal"/>
    <w:next w:val="Normal"/>
    <w:link w:val="CitationCar"/>
    <w:uiPriority w:val="29"/>
    <w:semiHidden/>
    <w:unhideWhenUsed/>
    <w:qFormat/>
    <w:pPr>
      <w:spacing w:before="200"/>
      <w:ind w:left="864" w:right="864"/>
      <w:jc w:val="center"/>
    </w:pPr>
    <w:rPr>
      <w:iCs/>
      <w:sz w:val="36"/>
    </w:rPr>
  </w:style>
  <w:style w:type="character" w:customStyle="1" w:styleId="CitationCar">
    <w:name w:val="Citation Car"/>
    <w:basedOn w:val="Policepardfaut"/>
    <w:link w:val="Citation"/>
    <w:uiPriority w:val="29"/>
    <w:semiHidden/>
    <w:rPr>
      <w:iCs/>
      <w:sz w:val="36"/>
    </w:rPr>
  </w:style>
  <w:style w:type="character" w:styleId="lev">
    <w:name w:val="Strong"/>
    <w:basedOn w:val="Policepardfaut"/>
    <w:uiPriority w:val="22"/>
    <w:semiHidden/>
    <w:unhideWhenUsed/>
    <w:qFormat/>
    <w:rPr>
      <w:b/>
      <w:bCs/>
      <w:color w:val="3A3A3A" w:themeColor="text2"/>
    </w:rPr>
  </w:style>
  <w:style w:type="character" w:styleId="Accentuationlgre">
    <w:name w:val="Subtle Emphasis"/>
    <w:basedOn w:val="Policepardfaut"/>
    <w:uiPriority w:val="19"/>
    <w:semiHidden/>
    <w:unhideWhenUsed/>
    <w:qFormat/>
    <w:rPr>
      <w:i/>
      <w:iCs/>
      <w:color w:val="3A3A3A" w:themeColor="text2"/>
    </w:rPr>
  </w:style>
  <w:style w:type="character" w:styleId="Rfrencelgre">
    <w:name w:val="Subtle Reference"/>
    <w:basedOn w:val="Policepardfaut"/>
    <w:uiPriority w:val="31"/>
    <w:semiHidden/>
    <w:unhideWhenUsed/>
    <w:qFormat/>
    <w:rPr>
      <w:i/>
      <w:caps/>
      <w:smallCaps w:val="0"/>
      <w:color w:val="3A3A3A" w:themeColor="text2"/>
    </w:rPr>
  </w:style>
  <w:style w:type="paragraph" w:styleId="En-ttedetabledesmatires">
    <w:name w:val="TOC Heading"/>
    <w:basedOn w:val="Titre1"/>
    <w:next w:val="Normal"/>
    <w:uiPriority w:val="39"/>
    <w:semiHidden/>
    <w:unhideWhenUsed/>
    <w:qFormat/>
    <w:pPr>
      <w:outlineLvl w:val="9"/>
    </w:pPr>
  </w:style>
  <w:style w:type="character" w:customStyle="1" w:styleId="Titre3Car">
    <w:name w:val="Titre 3 Car"/>
    <w:basedOn w:val="Policepardfaut"/>
    <w:link w:val="Titre3"/>
    <w:uiPriority w:val="9"/>
    <w:semiHidden/>
    <w:rPr>
      <w:rFonts w:asciiTheme="majorHAnsi" w:eastAsiaTheme="majorEastAsia" w:hAnsiTheme="majorHAnsi" w:cstheme="majorBidi"/>
      <w:b/>
      <w:i/>
      <w:szCs w:val="24"/>
    </w:rPr>
  </w:style>
  <w:style w:type="character" w:customStyle="1" w:styleId="Titre4Car">
    <w:name w:val="Titre 4 Car"/>
    <w:basedOn w:val="Policepardfaut"/>
    <w:link w:val="Titre4"/>
    <w:uiPriority w:val="9"/>
    <w:semiHidden/>
    <w:rPr>
      <w:rFonts w:asciiTheme="majorHAnsi" w:eastAsiaTheme="majorEastAsia" w:hAnsiTheme="majorHAnsi" w:cstheme="majorBidi"/>
      <w:iCs/>
    </w:rPr>
  </w:style>
  <w:style w:type="character" w:customStyle="1" w:styleId="Titre5Car">
    <w:name w:val="Titre 5 Car"/>
    <w:basedOn w:val="Policepardfaut"/>
    <w:link w:val="Titre5"/>
    <w:uiPriority w:val="9"/>
    <w:semiHidden/>
    <w:rPr>
      <w:rFonts w:asciiTheme="majorHAnsi" w:eastAsiaTheme="majorEastAsia" w:hAnsiTheme="majorHAnsi" w:cstheme="majorBidi"/>
      <w:i/>
    </w:rPr>
  </w:style>
  <w:style w:type="character" w:customStyle="1" w:styleId="Titre6Car">
    <w:name w:val="Titre 6 Car"/>
    <w:basedOn w:val="Policepardfaut"/>
    <w:link w:val="Titre6"/>
    <w:uiPriority w:val="9"/>
    <w:semiHidden/>
    <w:rPr>
      <w:rFonts w:asciiTheme="majorHAnsi" w:eastAsiaTheme="majorEastAsia" w:hAnsiTheme="majorHAnsi" w:cstheme="majorBidi"/>
      <w:b/>
      <w:sz w:val="24"/>
    </w:rPr>
  </w:style>
  <w:style w:type="character" w:customStyle="1" w:styleId="Titre7Car">
    <w:name w:val="Titre 7 Car"/>
    <w:basedOn w:val="Policepardfaut"/>
    <w:link w:val="Titre7"/>
    <w:uiPriority w:val="9"/>
    <w:semiHidden/>
    <w:rPr>
      <w:rFonts w:asciiTheme="majorHAnsi" w:eastAsiaTheme="majorEastAsia" w:hAnsiTheme="majorHAnsi" w:cstheme="majorBidi"/>
      <w:b/>
      <w:i/>
      <w:iCs/>
      <w:sz w:val="24"/>
    </w:rPr>
  </w:style>
  <w:style w:type="character" w:customStyle="1" w:styleId="Titre8Car">
    <w:name w:val="Titre 8 Car"/>
    <w:basedOn w:val="Policepardfaut"/>
    <w:link w:val="Titre8"/>
    <w:uiPriority w:val="9"/>
    <w:semiHidden/>
    <w:rPr>
      <w:rFonts w:asciiTheme="majorHAnsi" w:eastAsiaTheme="majorEastAsia" w:hAnsiTheme="majorHAnsi" w:cstheme="majorBidi"/>
      <w:sz w:val="24"/>
      <w:szCs w:val="21"/>
    </w:rPr>
  </w:style>
  <w:style w:type="character" w:customStyle="1" w:styleId="Titre9Car">
    <w:name w:val="Titre 9 Car"/>
    <w:basedOn w:val="Policepardfaut"/>
    <w:link w:val="Titre9"/>
    <w:uiPriority w:val="9"/>
    <w:semiHidden/>
    <w:rPr>
      <w:rFonts w:asciiTheme="majorHAnsi" w:eastAsiaTheme="majorEastAsia" w:hAnsiTheme="majorHAnsi" w:cstheme="majorBidi"/>
      <w:i/>
      <w:iCs/>
      <w:sz w:val="24"/>
      <w:szCs w:val="21"/>
    </w:rPr>
  </w:style>
  <w:style w:type="character" w:styleId="Numrodepage">
    <w:name w:val="page number"/>
    <w:basedOn w:val="Policepardfaut"/>
    <w:uiPriority w:val="99"/>
    <w:semiHidden/>
    <w:unhideWhenUsed/>
    <w:rsid w:val="00660871"/>
  </w:style>
  <w:style w:type="paragraph" w:styleId="Paragraphedeliste">
    <w:name w:val="List Paragraph"/>
    <w:basedOn w:val="Normal"/>
    <w:uiPriority w:val="34"/>
    <w:unhideWhenUsed/>
    <w:qFormat/>
    <w:rsid w:val="00B17300"/>
    <w:pPr>
      <w:ind w:left="720"/>
      <w:contextualSpacing/>
    </w:pPr>
  </w:style>
  <w:style w:type="character" w:styleId="Marquedecommentaire">
    <w:name w:val="annotation reference"/>
    <w:basedOn w:val="Policepardfaut"/>
    <w:uiPriority w:val="99"/>
    <w:semiHidden/>
    <w:unhideWhenUsed/>
    <w:rsid w:val="009902A5"/>
    <w:rPr>
      <w:sz w:val="16"/>
      <w:szCs w:val="16"/>
    </w:rPr>
  </w:style>
  <w:style w:type="paragraph" w:styleId="Commentaire">
    <w:name w:val="annotation text"/>
    <w:basedOn w:val="Normal"/>
    <w:link w:val="CommentaireCar"/>
    <w:uiPriority w:val="99"/>
    <w:semiHidden/>
    <w:unhideWhenUsed/>
    <w:rsid w:val="009902A5"/>
    <w:pPr>
      <w:spacing w:line="240" w:lineRule="auto"/>
    </w:pPr>
    <w:rPr>
      <w:sz w:val="20"/>
      <w:szCs w:val="20"/>
    </w:rPr>
  </w:style>
  <w:style w:type="character" w:customStyle="1" w:styleId="CommentaireCar">
    <w:name w:val="Commentaire Car"/>
    <w:basedOn w:val="Policepardfaut"/>
    <w:link w:val="Commentaire"/>
    <w:uiPriority w:val="99"/>
    <w:semiHidden/>
    <w:rsid w:val="009902A5"/>
    <w:rPr>
      <w:sz w:val="20"/>
      <w:szCs w:val="20"/>
    </w:rPr>
  </w:style>
  <w:style w:type="paragraph" w:styleId="Objetducommentaire">
    <w:name w:val="annotation subject"/>
    <w:basedOn w:val="Commentaire"/>
    <w:next w:val="Commentaire"/>
    <w:link w:val="ObjetducommentaireCar"/>
    <w:uiPriority w:val="99"/>
    <w:semiHidden/>
    <w:unhideWhenUsed/>
    <w:rsid w:val="009902A5"/>
    <w:rPr>
      <w:b/>
      <w:bCs/>
    </w:rPr>
  </w:style>
  <w:style w:type="character" w:customStyle="1" w:styleId="ObjetducommentaireCar">
    <w:name w:val="Objet du commentaire Car"/>
    <w:basedOn w:val="CommentaireCar"/>
    <w:link w:val="Objetducommentaire"/>
    <w:uiPriority w:val="99"/>
    <w:semiHidden/>
    <w:rsid w:val="009902A5"/>
    <w:rPr>
      <w:b/>
      <w:bCs/>
      <w:sz w:val="20"/>
      <w:szCs w:val="20"/>
    </w:rPr>
  </w:style>
  <w:style w:type="character" w:styleId="Hyperlien">
    <w:name w:val="Hyperlink"/>
    <w:basedOn w:val="Policepardfaut"/>
    <w:uiPriority w:val="99"/>
    <w:unhideWhenUsed/>
    <w:rsid w:val="00A301EA"/>
    <w:rPr>
      <w:color w:val="36A3B8" w:themeColor="hyperlink"/>
      <w:u w:val="single"/>
    </w:rPr>
  </w:style>
  <w:style w:type="character" w:styleId="Mentionnonrsolue">
    <w:name w:val="Unresolved Mention"/>
    <w:basedOn w:val="Policepardfaut"/>
    <w:uiPriority w:val="99"/>
    <w:semiHidden/>
    <w:unhideWhenUsed/>
    <w:rsid w:val="00A301EA"/>
    <w:rPr>
      <w:color w:val="605E5C"/>
      <w:shd w:val="clear" w:color="auto" w:fill="E1DFDD"/>
    </w:rPr>
  </w:style>
  <w:style w:type="table" w:styleId="TableauGrille4">
    <w:name w:val="Grid Table 4"/>
    <w:basedOn w:val="TableauNormal"/>
    <w:uiPriority w:val="49"/>
    <w:rsid w:val="00F95540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numbering" w:customStyle="1" w:styleId="Listeactuelle1">
    <w:name w:val="Liste actuelle1"/>
    <w:uiPriority w:val="99"/>
    <w:rsid w:val="00287118"/>
    <w:pPr>
      <w:numPr>
        <w:numId w:val="18"/>
      </w:numPr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footer" Target="footer2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footer" Target="footer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camillesavoie/Library/Containers/com.microsoft.Word/Data/Library/Application%20Support/Microsoft/Office/16.0/DTS/fr-CA%7b13A5F281-D17F-A74F-BECF-767D8D8B430D%7d/%7b8776AEDF-13BA-534C-BFA8-03EE15FFDF2F%7dtf10002077.dotx" TargetMode="External"/></Relationships>
</file>

<file path=word/theme/theme1.xml><?xml version="1.0" encoding="utf-8"?>
<a:theme xmlns:a="http://schemas.openxmlformats.org/drawingml/2006/main" name="Office Theme">
  <a:themeElements>
    <a:clrScheme name="TF100002026">
      <a:dk1>
        <a:sysClr val="windowText" lastClr="000000"/>
      </a:dk1>
      <a:lt1>
        <a:sysClr val="window" lastClr="FFFFFF"/>
      </a:lt1>
      <a:dk2>
        <a:srgbClr val="3A3A3A"/>
      </a:dk2>
      <a:lt2>
        <a:srgbClr val="F4F4F3"/>
      </a:lt2>
      <a:accent1>
        <a:srgbClr val="562241"/>
      </a:accent1>
      <a:accent2>
        <a:srgbClr val="CCC44F"/>
      </a:accent2>
      <a:accent3>
        <a:srgbClr val="568F59"/>
      </a:accent3>
      <a:accent4>
        <a:srgbClr val="806B50"/>
      </a:accent4>
      <a:accent5>
        <a:srgbClr val="408296"/>
      </a:accent5>
      <a:accent6>
        <a:srgbClr val="A34240"/>
      </a:accent6>
      <a:hlink>
        <a:srgbClr val="36A3B8"/>
      </a:hlink>
      <a:folHlink>
        <a:srgbClr val="805273"/>
      </a:folHlink>
    </a:clrScheme>
    <a:fontScheme name="Cambria">
      <a:majorFont>
        <a:latin typeface="Cambria"/>
        <a:ea typeface=""/>
        <a:cs typeface=""/>
        <a:font script="Jpan" typeface="メイリオ"/>
        <a:font script="Hang" typeface="맑은 고딕"/>
        <a:font script="Hans" typeface="微软雅黑"/>
        <a:font script="Hant" typeface="微軟正黑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メイリオ"/>
        <a:font script="Hang" typeface="맑은 고딕"/>
        <a:font script="Hans" typeface="微软雅黑"/>
        <a:font script="Hant" typeface="微軟正黑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{8776AEDF-13BA-534C-BFA8-03EE15FFDF2F}tf10002077.dotx</Template>
  <TotalTime>462</TotalTime>
  <Pages>30</Pages>
  <Words>4381</Words>
  <Characters>24098</Characters>
  <Application>Microsoft Office Word</Application>
  <DocSecurity>0</DocSecurity>
  <Lines>200</Lines>
  <Paragraphs>56</Paragraphs>
  <ScaleCrop>false</ScaleCrop>
  <HeadingPairs>
    <vt:vector size="4" baseType="variant">
      <vt:variant>
        <vt:lpstr>Titre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28423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Camille Savoie</cp:lastModifiedBy>
  <cp:revision>465</cp:revision>
  <dcterms:created xsi:type="dcterms:W3CDTF">2021-11-10T15:41:00Z</dcterms:created>
  <dcterms:modified xsi:type="dcterms:W3CDTF">2022-03-08T19:23:00Z</dcterms:modified>
</cp:coreProperties>
</file>