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0B7532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049FE957" w:rsidR="008811D8" w:rsidRDefault="00B91219">
            <w:pPr>
              <w:pStyle w:val="Sous-titre"/>
            </w:pPr>
            <w:r>
              <w:t>Le delirium : le prévenir, le détecter et le traiter</w:t>
            </w:r>
          </w:p>
        </w:tc>
      </w:tr>
    </w:tbl>
    <w:p w14:paraId="70603595" w14:textId="51CC7019" w:rsidR="008811D8" w:rsidRDefault="000B7532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2AB65ABF" w:rsidR="008811D8" w:rsidRDefault="00727C50">
      <w:r w:rsidRPr="00727C50">
        <w:rPr>
          <w:noProof/>
        </w:rPr>
        <w:drawing>
          <wp:inline distT="0" distB="0" distL="0" distR="0" wp14:anchorId="0FD2CBA5" wp14:editId="681941DF">
            <wp:extent cx="5238750" cy="2930525"/>
            <wp:effectExtent l="0" t="0" r="635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8643" w14:textId="77777777" w:rsidR="00C7794F" w:rsidRPr="001F678F" w:rsidRDefault="00C7794F" w:rsidP="00C7794F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36F77D6D" w14:textId="77777777" w:rsidR="00C7794F" w:rsidRPr="001F678F" w:rsidRDefault="00C7794F" w:rsidP="00C7794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au personnel infirmier;</w:t>
      </w:r>
    </w:p>
    <w:p w14:paraId="4F938435" w14:textId="77777777" w:rsidR="00C7794F" w:rsidRPr="001F678F" w:rsidRDefault="00C7794F" w:rsidP="00C7794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aux éducateurs spécialisé;</w:t>
      </w:r>
    </w:p>
    <w:p w14:paraId="6943B546" w14:textId="77777777" w:rsidR="00C7794F" w:rsidRPr="001F678F" w:rsidRDefault="00C7794F" w:rsidP="00C7794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aux travailleurs sociaux;</w:t>
      </w:r>
    </w:p>
    <w:p w14:paraId="1D37C3F5" w14:textId="77777777" w:rsidR="00C7794F" w:rsidRPr="001F678F" w:rsidRDefault="00C7794F" w:rsidP="00C7794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au membre de l’équipe d’encadrement clinique;</w:t>
      </w:r>
    </w:p>
    <w:p w14:paraId="4CC2B489" w14:textId="5561F957" w:rsidR="00B91219" w:rsidRPr="00C7794F" w:rsidRDefault="00C7794F" w:rsidP="002D52D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aux autres professionnels de la santé.</w:t>
      </w:r>
    </w:p>
    <w:p w14:paraId="388DB8F1" w14:textId="44EDDE7F" w:rsidR="00B91219" w:rsidRDefault="00B91219" w:rsidP="002D52DF"/>
    <w:p w14:paraId="747D9888" w14:textId="77777777" w:rsidR="00B91219" w:rsidRDefault="00B91219" w:rsidP="002D52DF"/>
    <w:p w14:paraId="7D9F333F" w14:textId="77777777" w:rsidR="006C3D9B" w:rsidRDefault="006C3D9B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5D86C807" w14:textId="0573226A" w:rsidR="00A301EA" w:rsidRDefault="002D52DF" w:rsidP="00731CE3">
      <w:r>
        <w:t>Nom : _________________________________________________________</w:t>
      </w:r>
    </w:p>
    <w:p w14:paraId="5E577242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C74230" wp14:editId="0643211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0" name="Carré cor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AD18F" w14:textId="6D9DB57B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7423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0" o:spid="_x0000_s1026" type="#_x0000_t65" style="position:absolute;margin-left:-64.85pt;margin-top:1.1pt;width:39pt;height: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7AAD18F" w14:textId="6D9DB57B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58B67C" wp14:editId="5E5D920E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639E1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8B67C" id="Rectangle 18" o:spid="_x0000_s1027" style="position:absolute;margin-left:-76.05pt;margin-top:-6.8pt;width:517pt;height:5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7F3639E1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5DC5B083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8C32EA">
        <w:rPr>
          <w:i/>
          <w:iCs/>
          <w:sz w:val="32"/>
          <w:szCs w:val="32"/>
        </w:rPr>
        <w:t>le delirium</w:t>
      </w:r>
      <w:r w:rsidR="00837D09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55725430" w:rsidR="00E46068" w:rsidRDefault="00E46068"/>
    <w:p w14:paraId="1E149533" w14:textId="77777777" w:rsidR="006F33C2" w:rsidRDefault="006F33C2"/>
    <w:p w14:paraId="35C03058" w14:textId="290B752A" w:rsidR="00E46068" w:rsidRDefault="00E46068"/>
    <w:p w14:paraId="01425CCE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EF03EE" wp14:editId="1176AB0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DB40" w14:textId="7401C9C6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03EE" id="Carré corné 22" o:spid="_x0000_s1028" type="#_x0000_t65" style="position:absolute;margin-left:-64.85pt;margin-top:1.1pt;width:39pt;height:35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pck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BKbii8bKI8rZAgdgr2TtxWN9U74sBJIkKVN&#13;&#10;EA3DAx3aQFNw6CXOdoDff/Ue7QlJpOWsIQoU3H/bC1ScmU+WMHY5nk4jZ9JlevF+Qhd8rtk819h9&#13;&#10;vQTaxJgI72QSo30wJ1Ej1E/E1kXMSiphJeUuuAx4uixDR03iu1SLRTIjnjgR7uzaydPuI1we2yeB&#13;&#10;rsdWIFDew4kuYvYCWp1t3JCFxT6ArhLuznPtN0AcSwjuvweRxM/vyer81Zr/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HkelyR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518DB40" w14:textId="7401C9C6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C5AF4" wp14:editId="7389FE95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FDF33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C5AF4" id="Rectangle 23" o:spid="_x0000_s1029" style="position:absolute;margin-left:-76.05pt;margin-top:-6.8pt;width:517pt;height:5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59FDF33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34C54EE4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6F33C2">
        <w:t>2</w:t>
      </w:r>
      <w:r w:rsidR="00BA6127">
        <w:t>4</w:t>
      </w:r>
      <w:r w:rsidR="00866C9D">
        <w:t xml:space="preserve"> min </w:t>
      </w:r>
      <w:r w:rsidR="006F33C2">
        <w:t>5</w:t>
      </w:r>
      <w:r w:rsidR="00BA6127">
        <w:t>4</w:t>
      </w:r>
      <w:r w:rsidR="00866C9D">
        <w:t xml:space="preserve"> sec.</w:t>
      </w:r>
    </w:p>
    <w:p w14:paraId="6895D63E" w14:textId="2F87EDD8" w:rsidR="00E46068" w:rsidRDefault="006F33C2">
      <w:r w:rsidRPr="006F33C2">
        <w:rPr>
          <w:noProof/>
        </w:rPr>
        <w:drawing>
          <wp:inline distT="0" distB="0" distL="0" distR="0" wp14:anchorId="0CBC520F" wp14:editId="4671E2E2">
            <wp:extent cx="5238750" cy="2927350"/>
            <wp:effectExtent l="0" t="0" r="635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77B0C36F" w14:textId="1A19DC35" w:rsidR="00771868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21AA81" w14:textId="77777777" w:rsidR="006F33C2" w:rsidRDefault="006F33C2"/>
    <w:p w14:paraId="2E863716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FC0C99" wp14:editId="797C3FF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6AF6A" w14:textId="77777777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0C99" id="Carré corné 21" o:spid="_x0000_s1030" type="#_x0000_t65" style="position:absolute;margin-left:-64.85pt;margin-top:1.1pt;width:39pt;height:35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3A6AF6A" w14:textId="77777777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EE6A2" wp14:editId="06D2B11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41A00" w14:textId="11591003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EE6A2" id="Rectangle 24" o:spid="_x0000_s1031" style="position:absolute;margin-left:-76.05pt;margin-top:-6.8pt;width:517pt;height:5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CA41A00" w14:textId="11591003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3EB9FB40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1</w:t>
      </w:r>
      <w:r w:rsidR="00332A9A">
        <w:t>5</w:t>
      </w:r>
      <w:r>
        <w:t xml:space="preserve"> min </w:t>
      </w:r>
      <w:r w:rsidR="00332A9A">
        <w:t>59</w:t>
      </w:r>
      <w:r>
        <w:t xml:space="preserve"> sec.</w:t>
      </w:r>
    </w:p>
    <w:p w14:paraId="39C79BFD" w14:textId="4E65BC04" w:rsidR="00B25B33" w:rsidRDefault="00332A9A" w:rsidP="00B25B33">
      <w:r w:rsidRPr="00332A9A">
        <w:rPr>
          <w:noProof/>
        </w:rPr>
        <w:drawing>
          <wp:inline distT="0" distB="0" distL="0" distR="0" wp14:anchorId="2FEACC2E" wp14:editId="3CE25B65">
            <wp:extent cx="5238750" cy="2952750"/>
            <wp:effectExtent l="0" t="0" r="635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96BE78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15B346" wp14:editId="058B4852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9" name="Carré corn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807E0" w14:textId="31CB55C4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B346" id="Carré corné 29" o:spid="_x0000_s1032" type="#_x0000_t65" style="position:absolute;margin-left:-64.85pt;margin-top:1.1pt;width:39pt;height:35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0C807E0" w14:textId="31CB55C4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22022" wp14:editId="0E778C3D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2EC79" w14:textId="5E98514C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22022" id="Rectangle 33" o:spid="_x0000_s1033" style="position:absolute;margin-left:-76.05pt;margin-top:-6.8pt;width:517pt;height:5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4E2EC79" w14:textId="5E98514C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5F87BEA7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332A9A">
        <w:t>14</w:t>
      </w:r>
      <w:r>
        <w:t xml:space="preserve"> min </w:t>
      </w:r>
      <w:r w:rsidR="00332A9A">
        <w:t>1</w:t>
      </w:r>
      <w:r w:rsidR="00BA6127">
        <w:t>0</w:t>
      </w:r>
      <w:r>
        <w:t xml:space="preserve"> sec.</w:t>
      </w:r>
    </w:p>
    <w:p w14:paraId="1F698506" w14:textId="7BE317D2" w:rsidR="00AE3FDC" w:rsidRDefault="00332A9A">
      <w:r w:rsidRPr="00332A9A">
        <w:rPr>
          <w:noProof/>
        </w:rPr>
        <w:drawing>
          <wp:inline distT="0" distB="0" distL="0" distR="0" wp14:anchorId="5215D7FC" wp14:editId="7BFC74FB">
            <wp:extent cx="5238750" cy="293370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1411652C" w14:textId="1F20AE5B" w:rsidR="00CA62F5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CDA58F" w14:textId="77777777" w:rsidR="00332A9A" w:rsidRDefault="00332A9A" w:rsidP="00CA62F5"/>
    <w:p w14:paraId="24385BE9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AB9B6" wp14:editId="7F233A3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9" name="Carré corn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3B6F7" w14:textId="0D474467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B9B6" id="Carré corné 39" o:spid="_x0000_s1034" type="#_x0000_t65" style="position:absolute;margin-left:-64.85pt;margin-top:1.1pt;width:39pt;height:35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473B6F7" w14:textId="0D474467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7CDAD9" wp14:editId="21E4775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ED9DA" w14:textId="68A734D5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CDAD9" id="Rectangle 43" o:spid="_x0000_s1035" style="position:absolute;margin-left:-76.05pt;margin-top:-6.8pt;width:517pt;height:5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63ED9DA" w14:textId="68A734D5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42324854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332A9A">
        <w:t>13</w:t>
      </w:r>
      <w:r>
        <w:t xml:space="preserve"> min </w:t>
      </w:r>
      <w:r w:rsidR="00332A9A">
        <w:t>55</w:t>
      </w:r>
      <w:r>
        <w:t xml:space="preserve"> sec.</w:t>
      </w:r>
    </w:p>
    <w:p w14:paraId="6CE0D23F" w14:textId="10BDE2C9" w:rsidR="00054FC9" w:rsidRDefault="00332A9A">
      <w:r w:rsidRPr="00332A9A">
        <w:rPr>
          <w:noProof/>
        </w:rPr>
        <w:drawing>
          <wp:inline distT="0" distB="0" distL="0" distR="0" wp14:anchorId="5FB1EF7E" wp14:editId="173F2225">
            <wp:extent cx="5238750" cy="2955290"/>
            <wp:effectExtent l="0" t="0" r="635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419845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7B5DBF" wp14:editId="0AC8113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5" name="Carré corn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2CF82" w14:textId="7CDC8EAC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B5DBF" id="Carré corné 45" o:spid="_x0000_s1036" type="#_x0000_t65" style="position:absolute;margin-left:-64.85pt;margin-top:1.1pt;width:39pt;height:35.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1A2CF82" w14:textId="7CDC8EAC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499152" wp14:editId="7958D9E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F8FF0" w14:textId="09F5F9DD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99152" id="Rectangle 46" o:spid="_x0000_s1037" style="position:absolute;margin-left:-76.05pt;margin-top:-6.8pt;width:517pt;height:5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0DFF8FF0" w14:textId="09F5F9DD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57D41060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1</w:t>
      </w:r>
      <w:r w:rsidR="00332A9A">
        <w:t>8</w:t>
      </w:r>
      <w:r>
        <w:t xml:space="preserve"> min </w:t>
      </w:r>
      <w:r w:rsidR="00332A9A">
        <w:t>20</w:t>
      </w:r>
      <w:r>
        <w:t xml:space="preserve"> sec.</w:t>
      </w:r>
    </w:p>
    <w:p w14:paraId="1D38EE78" w14:textId="2EA63F1A" w:rsidR="000E37D3" w:rsidRDefault="00B9495C" w:rsidP="000E37D3">
      <w:r w:rsidRPr="00B9495C">
        <w:rPr>
          <w:noProof/>
        </w:rPr>
        <w:drawing>
          <wp:inline distT="0" distB="0" distL="0" distR="0" wp14:anchorId="3ACF824A" wp14:editId="657BF0BB">
            <wp:extent cx="5238750" cy="2918460"/>
            <wp:effectExtent l="0" t="0" r="6350" b="254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4E45AF6C" w14:textId="77777777" w:rsidR="00B9495C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74BA22" w14:textId="5ECF3589" w:rsidR="000E37D3" w:rsidRDefault="000E37D3" w:rsidP="000E37D3">
      <w:r>
        <w:t>_____________________________________________________________________________________</w:t>
      </w:r>
    </w:p>
    <w:p w14:paraId="679D3016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4A983B" wp14:editId="0CBED9E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8" name="Carré corné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F41E4" w14:textId="71C0D06A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983B" id="Carré corné 48" o:spid="_x0000_s1038" type="#_x0000_t65" style="position:absolute;margin-left:-64.85pt;margin-top:1.1pt;width:39pt;height:35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C7F41E4" w14:textId="71C0D06A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AAE9E" wp14:editId="64C9973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FA0EA" w14:textId="0D2A611D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AAE9E" id="Rectangle 51" o:spid="_x0000_s1039" style="position:absolute;margin-left:-76.05pt;margin-top:-6.8pt;width:517pt;height:5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90FA0EA" w14:textId="0D2A611D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1B5327F7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9495C">
        <w:t>27</w:t>
      </w:r>
      <w:r>
        <w:t xml:space="preserve"> min </w:t>
      </w:r>
      <w:r w:rsidR="00B9495C">
        <w:t>07</w:t>
      </w:r>
      <w:r>
        <w:t xml:space="preserve"> sec.</w:t>
      </w:r>
    </w:p>
    <w:p w14:paraId="7F8463F6" w14:textId="670B90CC" w:rsidR="000E37D3" w:rsidRDefault="00B9495C" w:rsidP="000E37D3">
      <w:r w:rsidRPr="00B9495C">
        <w:rPr>
          <w:noProof/>
        </w:rPr>
        <w:drawing>
          <wp:inline distT="0" distB="0" distL="0" distR="0" wp14:anchorId="41BEC072" wp14:editId="583CFF39">
            <wp:extent cx="5238750" cy="2933065"/>
            <wp:effectExtent l="0" t="0" r="6350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2869018A" w14:textId="3718175B" w:rsidR="001E0073" w:rsidRDefault="000E37D3" w:rsidP="00216DF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ED0939" w14:textId="77777777" w:rsidR="00E92DB3" w:rsidRDefault="00E92DB3" w:rsidP="00E92DB3"/>
    <w:p w14:paraId="2EC49AA9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6E21EE" wp14:editId="67188DD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54" name="Carré corn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C5B38" w14:textId="79D0928F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21EE" id="Carré corné 54" o:spid="_x0000_s1040" type="#_x0000_t65" style="position:absolute;margin-left:-64.85pt;margin-top:1.1pt;width:39pt;height:35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DDC5B38" w14:textId="79D0928F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5430C" wp14:editId="48E9FF1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44A55" w14:textId="20614E55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5430C" id="Rectangle 59" o:spid="_x0000_s1041" style="position:absolute;margin-left:-76.05pt;margin-top:-6.8pt;width:517pt;height:5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9A44A55" w14:textId="20614E55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02DCB7AE" w14:textId="77777777" w:rsidR="00E92DB3" w:rsidRDefault="00E92DB3" w:rsidP="00CE7EF3">
      <w:pPr>
        <w:spacing w:line="276" w:lineRule="auto"/>
      </w:pPr>
    </w:p>
    <w:p w14:paraId="687F31E0" w14:textId="5E0DDC07" w:rsidR="00E92DB3" w:rsidRDefault="00E92DB3" w:rsidP="00E92DB3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660405">
        <w:t>8</w:t>
      </w:r>
      <w:r>
        <w:t xml:space="preserve"> min </w:t>
      </w:r>
      <w:r w:rsidR="00660405">
        <w:t>52</w:t>
      </w:r>
      <w:r>
        <w:t xml:space="preserve"> sec.</w:t>
      </w:r>
    </w:p>
    <w:p w14:paraId="72A949E6" w14:textId="7D7FC079" w:rsidR="00E92DB3" w:rsidRDefault="00660405" w:rsidP="00E92DB3">
      <w:r w:rsidRPr="00660405">
        <w:rPr>
          <w:noProof/>
        </w:rPr>
        <w:drawing>
          <wp:inline distT="0" distB="0" distL="0" distR="0" wp14:anchorId="2907DDB4" wp14:editId="34A68AD1">
            <wp:extent cx="5238750" cy="2933065"/>
            <wp:effectExtent l="0" t="0" r="635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E022" w14:textId="77777777" w:rsidR="00E92DB3" w:rsidRDefault="00E92DB3" w:rsidP="00E92DB3">
      <w:r>
        <w:t>Date de visionnement de la vidéo : _________________</w:t>
      </w:r>
    </w:p>
    <w:p w14:paraId="7B97619F" w14:textId="77777777" w:rsidR="00E92DB3" w:rsidRDefault="00E92DB3" w:rsidP="00E92DB3">
      <w:r>
        <w:t>Notes</w:t>
      </w:r>
    </w:p>
    <w:p w14:paraId="22986A36" w14:textId="0B5445A7" w:rsidR="00E92DB3" w:rsidRDefault="00E92DB3" w:rsidP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00BF61" w14:textId="77777777" w:rsidR="0009627C" w:rsidRDefault="0009627C" w:rsidP="00E92DB3"/>
    <w:p w14:paraId="566CA451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E89577" wp14:editId="15BAA823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60" name="Carré corn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6D8DC" w14:textId="4345E7C1" w:rsidR="00225505" w:rsidRPr="00B17300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9577" id="Carré corné 60" o:spid="_x0000_s1042" type="#_x0000_t65" style="position:absolute;margin-left:-64.85pt;margin-top:1.1pt;width:39pt;height:35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pgUTwIAAP4EAAAOAAAAZHJzL2Uyb0RvYy54bWysVG1v2jAQ/j5p/8Hy9zWB0W5FDRWi6jSp&#13;&#10;alHp1M/GsUs0x+edDQn79Ts7IaDuTZrGB3P2vT53z+Xquq0N2yn0FdiCj85yzpSVUFb2peBfnm7f&#13;&#10;feTMB2FLYcCqgu+V59ezt2+uGjdVY9iAKRUyCmL9tHEF34Tgplnm5UbVwp+BU5aUGrAWga74kpUo&#13;&#10;Gopem2yc5xd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n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1Ipg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006D8DC" w14:textId="4345E7C1" w:rsidR="00225505" w:rsidRPr="00B17300" w:rsidRDefault="00225505" w:rsidP="002255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D0F925" wp14:editId="4FF2BD4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A62CA" w14:textId="7137A743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0F925" id="Rectangle 61" o:spid="_x0000_s1043" style="position:absolute;margin-left:-76.05pt;margin-top:-6.8pt;width:517pt;height:5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1BA62CA" w14:textId="7137A743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4E56FBC3" w14:textId="32288965" w:rsidR="00E92DB3" w:rsidRDefault="00E92DB3" w:rsidP="00E92DB3"/>
    <w:p w14:paraId="7A053443" w14:textId="7962AF06" w:rsidR="00E92DB3" w:rsidRDefault="00E92DB3" w:rsidP="00E92DB3">
      <w:r w:rsidRPr="00866C9D">
        <w:rPr>
          <w:b/>
          <w:bCs/>
        </w:rPr>
        <w:t xml:space="preserve">1. Visionnez la </w:t>
      </w:r>
      <w:r>
        <w:rPr>
          <w:b/>
          <w:bCs/>
        </w:rPr>
        <w:t>huitième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</w:t>
      </w:r>
      <w:r w:rsidR="00660405">
        <w:t>8</w:t>
      </w:r>
      <w:r>
        <w:t xml:space="preserve"> min </w:t>
      </w:r>
      <w:r w:rsidR="00660405">
        <w:t>58</w:t>
      </w:r>
      <w:r>
        <w:t xml:space="preserve"> sec.</w:t>
      </w:r>
    </w:p>
    <w:p w14:paraId="34B2F908" w14:textId="63F6EA14" w:rsidR="00E92DB3" w:rsidRDefault="00660405" w:rsidP="00E92DB3">
      <w:r w:rsidRPr="00660405">
        <w:rPr>
          <w:noProof/>
        </w:rPr>
        <w:drawing>
          <wp:inline distT="0" distB="0" distL="0" distR="0" wp14:anchorId="127EF6AE" wp14:editId="4422A488">
            <wp:extent cx="5238750" cy="2921635"/>
            <wp:effectExtent l="0" t="0" r="635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8A23" w14:textId="77777777" w:rsidR="00E92DB3" w:rsidRDefault="00E92DB3" w:rsidP="00E92DB3">
      <w:r>
        <w:t>Date de visionnement de la vidéo : _________________</w:t>
      </w:r>
    </w:p>
    <w:p w14:paraId="4FA83F93" w14:textId="77777777" w:rsidR="00E92DB3" w:rsidRDefault="00E92DB3" w:rsidP="00E92DB3">
      <w:r>
        <w:t>Notes</w:t>
      </w:r>
    </w:p>
    <w:p w14:paraId="049BC299" w14:textId="77777777" w:rsidR="00E92DB3" w:rsidRDefault="00E92DB3" w:rsidP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C497F6" w14:textId="77777777" w:rsidR="00E92DB3" w:rsidRDefault="00E92DB3" w:rsidP="00E92DB3">
      <w:r>
        <w:t>_____________________________________________________________________________________</w:t>
      </w:r>
    </w:p>
    <w:p w14:paraId="1CE76D7C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5FECE9" wp14:editId="7C108FB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4" name="Carré corn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49721" w14:textId="77777777" w:rsidR="00225505" w:rsidRPr="006D6D0B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CE9" id="Carré corné 44" o:spid="_x0000_s1044" type="#_x0000_t65" style="position:absolute;margin-left:-64.85pt;margin-top:1.1pt;width:39pt;height:35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647TwIAAP4EAAAOAAAAZHJzL2Uyb0RvYy54bWysVG1v2jAQ/j5p/8Hy9zWB0a1FDRWi6jSp&#13;&#10;alHp1M/GsUs0x+edDQn79Ts7IaDuTZrGB3P2vT53z+Xquq0N2yn0FdiCj85yzpSVUFb2peBfnm7f&#13;&#10;XXDmg7ClMGBVwffK8+vZ2zdXjZuqMWzAlAoZBbF+2riCb0Jw0yzzcqNq4c/AKUtKDViLQFd8yUoU&#13;&#10;DUWvTTbO8w9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3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1Y647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A549721" w14:textId="77777777" w:rsidR="00225505" w:rsidRPr="006D6D0B" w:rsidRDefault="00225505" w:rsidP="0022550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656C9E" wp14:editId="2804B1D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6A1BB" w14:textId="732210E4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56C9E" id="Rectangle 62" o:spid="_x0000_s1045" style="position:absolute;margin-left:-76.05pt;margin-top:-6.8pt;width:517pt;height:5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qBgwy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A36A1BB" w14:textId="732210E4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6F3152CD" w14:textId="77777777" w:rsidR="00E92DB3" w:rsidRDefault="00E92DB3" w:rsidP="00E92DB3"/>
    <w:p w14:paraId="52427C3B" w14:textId="37A100B5" w:rsidR="00E92DB3" w:rsidRDefault="00E92DB3" w:rsidP="00E92DB3">
      <w:r w:rsidRPr="00866C9D">
        <w:rPr>
          <w:b/>
          <w:bCs/>
        </w:rPr>
        <w:t xml:space="preserve">1. Visionnez la </w:t>
      </w:r>
      <w:r w:rsidR="00660405">
        <w:rPr>
          <w:b/>
          <w:bCs/>
        </w:rPr>
        <w:t>neuvi</w:t>
      </w:r>
      <w:r>
        <w:rPr>
          <w:b/>
          <w:bCs/>
        </w:rPr>
        <w:t>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660405">
        <w:t>14</w:t>
      </w:r>
      <w:r>
        <w:t xml:space="preserve"> min </w:t>
      </w:r>
      <w:r w:rsidR="00660405">
        <w:t>32</w:t>
      </w:r>
      <w:r>
        <w:t xml:space="preserve"> sec.</w:t>
      </w:r>
    </w:p>
    <w:p w14:paraId="5BA4C3B7" w14:textId="3EC1D391" w:rsidR="00E92DB3" w:rsidRDefault="00E1627B" w:rsidP="00E92DB3">
      <w:r w:rsidRPr="00E1627B">
        <w:rPr>
          <w:noProof/>
        </w:rPr>
        <w:drawing>
          <wp:inline distT="0" distB="0" distL="0" distR="0" wp14:anchorId="2CDE2EEE" wp14:editId="64A7AB78">
            <wp:extent cx="5238750" cy="2933065"/>
            <wp:effectExtent l="0" t="0" r="635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2CFA" w14:textId="77777777" w:rsidR="00E92DB3" w:rsidRDefault="00E92DB3" w:rsidP="00E92DB3">
      <w:r>
        <w:t>Date de visionnement de la vidéo : _________________</w:t>
      </w:r>
    </w:p>
    <w:p w14:paraId="0ACB696F" w14:textId="77777777" w:rsidR="00E92DB3" w:rsidRDefault="00E92DB3" w:rsidP="00E92DB3">
      <w:r>
        <w:t>Notes</w:t>
      </w:r>
    </w:p>
    <w:p w14:paraId="1B49A65B" w14:textId="466CFABB" w:rsidR="00E92DB3" w:rsidRDefault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DBB392" w14:textId="77777777" w:rsidR="00FE4769" w:rsidRDefault="00FE4769"/>
    <w:p w14:paraId="1AC4D19C" w14:textId="77777777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AA10A9" wp14:editId="164DE5B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0E994" w14:textId="2EABCAA4" w:rsidR="00225505" w:rsidRPr="006D6D0B" w:rsidRDefault="00225505" w:rsidP="0022550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10A9" id="Carré corné 99" o:spid="_x0000_s1046" type="#_x0000_t65" style="position:absolute;margin-left:-64.85pt;margin-top:1.1pt;width:39pt;height:35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EagjT9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9B0E994" w14:textId="2EABCAA4" w:rsidR="00225505" w:rsidRPr="006D6D0B" w:rsidRDefault="00225505" w:rsidP="0022550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722114" wp14:editId="466BCB5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DB991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22114" id="Rectangle 100" o:spid="_x0000_s1047" style="position:absolute;margin-left:-76.05pt;margin-top:-6.8pt;width:517pt;height:5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xPPTg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KjBeraHcr5AhdNz1Tt5WNM874cNKIJGVnoAW&#13;&#10;MDzQoQ00BYde4mwD+OvcffQnDpGVs4bIX3D/cytQcWa+WWLX5XA8jtuSlPHk84gUfGtZv7XYbb0E&#13;&#10;eoohrbqTSYz+wRxEjVC/0J4uYlYyCSspd8FlwIOyDN1S0qZLtVgkN9oQJ8KdfXIyBo+Djnx5bl8E&#13;&#10;up5Ugeh4D4dFEbN33Op8I9LCYhtAV4l4p7n2T0Dblajb/wni+r7Vk9fpfzX/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G9sTz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2FDB991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34A4F085" w14:textId="5E520084" w:rsidR="00225505" w:rsidRDefault="00225505" w:rsidP="00225505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390A7B7B" w:rsidR="0083173F" w:rsidRDefault="00787B8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1023EDCB">
                <wp:simplePos x="0" y="0"/>
                <wp:positionH relativeFrom="column">
                  <wp:posOffset>1293690</wp:posOffset>
                </wp:positionH>
                <wp:positionV relativeFrom="paragraph">
                  <wp:posOffset>1949792</wp:posOffset>
                </wp:positionV>
                <wp:extent cx="1900507" cy="223783"/>
                <wp:effectExtent l="12700" t="12700" r="1778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507" cy="22378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05B0" id="Rectangle 19" o:spid="_x0000_s1026" style="position:absolute;margin-left:101.85pt;margin-top:153.55pt;width:149.65pt;height:1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" fillcolor="white [3201]" strokecolor="red" strokeweight="1.5pt">
                <v:fill opacity="0"/>
              </v:rect>
            </w:pict>
          </mc:Fallback>
        </mc:AlternateContent>
      </w:r>
      <w:r w:rsidR="00B044DB" w:rsidRPr="00B044DB">
        <w:rPr>
          <w:noProof/>
        </w:rPr>
        <w:t xml:space="preserve"> </w:t>
      </w:r>
      <w:r w:rsidRPr="00787B8D">
        <w:rPr>
          <w:noProof/>
        </w:rPr>
        <w:drawing>
          <wp:inline distT="0" distB="0" distL="0" distR="0" wp14:anchorId="47928269" wp14:editId="487F9405">
            <wp:extent cx="5238750" cy="2026920"/>
            <wp:effectExtent l="0" t="0" r="6350" b="508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2CEA7154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1519FB72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799A03A8" w:rsidR="00660871" w:rsidRDefault="009902A5" w:rsidP="005D410C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8"/>
      <w:footerReference w:type="default" r:id="rId19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7C2CB" w14:textId="77777777" w:rsidR="00B51E73" w:rsidRDefault="00B51E73">
      <w:pPr>
        <w:spacing w:after="0" w:line="240" w:lineRule="auto"/>
      </w:pPr>
      <w:r>
        <w:separator/>
      </w:r>
    </w:p>
  </w:endnote>
  <w:endnote w:type="continuationSeparator" w:id="0">
    <w:p w14:paraId="6E17A3C8" w14:textId="77777777" w:rsidR="00B51E73" w:rsidRDefault="00B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71562" w14:textId="77777777" w:rsidR="00B51E73" w:rsidRDefault="00B51E73">
      <w:pPr>
        <w:spacing w:after="0" w:line="240" w:lineRule="auto"/>
      </w:pPr>
      <w:r>
        <w:separator/>
      </w:r>
    </w:p>
  </w:footnote>
  <w:footnote w:type="continuationSeparator" w:id="0">
    <w:p w14:paraId="4EF6674E" w14:textId="77777777" w:rsidR="00B51E73" w:rsidRDefault="00B51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43CD"/>
    <w:rsid w:val="00036AD3"/>
    <w:rsid w:val="00054FC9"/>
    <w:rsid w:val="00057A0A"/>
    <w:rsid w:val="000908CA"/>
    <w:rsid w:val="0009627C"/>
    <w:rsid w:val="00097338"/>
    <w:rsid w:val="000A61CD"/>
    <w:rsid w:val="000B5C48"/>
    <w:rsid w:val="000B7532"/>
    <w:rsid w:val="000E37D3"/>
    <w:rsid w:val="0010138C"/>
    <w:rsid w:val="001015BE"/>
    <w:rsid w:val="00107285"/>
    <w:rsid w:val="001145C3"/>
    <w:rsid w:val="0015077F"/>
    <w:rsid w:val="001E0073"/>
    <w:rsid w:val="001E5FBD"/>
    <w:rsid w:val="00216DFD"/>
    <w:rsid w:val="00225505"/>
    <w:rsid w:val="00235A87"/>
    <w:rsid w:val="002553AE"/>
    <w:rsid w:val="00293BBD"/>
    <w:rsid w:val="002D52DF"/>
    <w:rsid w:val="002D5993"/>
    <w:rsid w:val="002E7E46"/>
    <w:rsid w:val="00332A9A"/>
    <w:rsid w:val="00376528"/>
    <w:rsid w:val="003C65B3"/>
    <w:rsid w:val="00416592"/>
    <w:rsid w:val="00422715"/>
    <w:rsid w:val="00443EB2"/>
    <w:rsid w:val="00450D5C"/>
    <w:rsid w:val="0050603C"/>
    <w:rsid w:val="00516BA3"/>
    <w:rsid w:val="00530D77"/>
    <w:rsid w:val="00566907"/>
    <w:rsid w:val="00591C0E"/>
    <w:rsid w:val="005A7629"/>
    <w:rsid w:val="005C1D67"/>
    <w:rsid w:val="005D410C"/>
    <w:rsid w:val="005E26BD"/>
    <w:rsid w:val="00650D05"/>
    <w:rsid w:val="00655D5C"/>
    <w:rsid w:val="00660405"/>
    <w:rsid w:val="00660871"/>
    <w:rsid w:val="00673540"/>
    <w:rsid w:val="006A44AC"/>
    <w:rsid w:val="006B2D3C"/>
    <w:rsid w:val="006C3D9B"/>
    <w:rsid w:val="006F33C2"/>
    <w:rsid w:val="006F4288"/>
    <w:rsid w:val="00727C50"/>
    <w:rsid w:val="00731CE3"/>
    <w:rsid w:val="00756A72"/>
    <w:rsid w:val="00771868"/>
    <w:rsid w:val="00786EF6"/>
    <w:rsid w:val="00787B8D"/>
    <w:rsid w:val="007D115B"/>
    <w:rsid w:val="007D6E3A"/>
    <w:rsid w:val="00824236"/>
    <w:rsid w:val="00826A70"/>
    <w:rsid w:val="0083173F"/>
    <w:rsid w:val="00837D09"/>
    <w:rsid w:val="0084287F"/>
    <w:rsid w:val="00866C9D"/>
    <w:rsid w:val="008811D8"/>
    <w:rsid w:val="008C10A2"/>
    <w:rsid w:val="008C32EA"/>
    <w:rsid w:val="008D2AC7"/>
    <w:rsid w:val="008E5562"/>
    <w:rsid w:val="008F10BA"/>
    <w:rsid w:val="0091150F"/>
    <w:rsid w:val="00931BEE"/>
    <w:rsid w:val="009902A5"/>
    <w:rsid w:val="009A21E2"/>
    <w:rsid w:val="009B6F10"/>
    <w:rsid w:val="00A252A5"/>
    <w:rsid w:val="00A25681"/>
    <w:rsid w:val="00A301EA"/>
    <w:rsid w:val="00A77925"/>
    <w:rsid w:val="00A96CBA"/>
    <w:rsid w:val="00AB4B8A"/>
    <w:rsid w:val="00AE3FDC"/>
    <w:rsid w:val="00AF0B88"/>
    <w:rsid w:val="00B044DB"/>
    <w:rsid w:val="00B17300"/>
    <w:rsid w:val="00B25B33"/>
    <w:rsid w:val="00B51E73"/>
    <w:rsid w:val="00B91219"/>
    <w:rsid w:val="00B9495C"/>
    <w:rsid w:val="00BA2145"/>
    <w:rsid w:val="00BA4AA3"/>
    <w:rsid w:val="00BA6127"/>
    <w:rsid w:val="00C632EC"/>
    <w:rsid w:val="00C63FE2"/>
    <w:rsid w:val="00C7794F"/>
    <w:rsid w:val="00CA28BB"/>
    <w:rsid w:val="00CA62F5"/>
    <w:rsid w:val="00CB0807"/>
    <w:rsid w:val="00CE7EF3"/>
    <w:rsid w:val="00CF15A9"/>
    <w:rsid w:val="00CF6A2C"/>
    <w:rsid w:val="00CF6C29"/>
    <w:rsid w:val="00D22FA1"/>
    <w:rsid w:val="00D341FB"/>
    <w:rsid w:val="00D91F60"/>
    <w:rsid w:val="00DA18A3"/>
    <w:rsid w:val="00DA762F"/>
    <w:rsid w:val="00DD7670"/>
    <w:rsid w:val="00DF4B40"/>
    <w:rsid w:val="00E1627B"/>
    <w:rsid w:val="00E46068"/>
    <w:rsid w:val="00E50755"/>
    <w:rsid w:val="00E639E4"/>
    <w:rsid w:val="00E92DB3"/>
    <w:rsid w:val="00EE2591"/>
    <w:rsid w:val="00EF4A3C"/>
    <w:rsid w:val="00F22B99"/>
    <w:rsid w:val="00F235DA"/>
    <w:rsid w:val="00F35FB8"/>
    <w:rsid w:val="00F60442"/>
    <w:rsid w:val="00FB1316"/>
    <w:rsid w:val="00FE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200</TotalTime>
  <Pages>12</Pages>
  <Words>2011</Words>
  <Characters>11064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174</cp:revision>
  <dcterms:created xsi:type="dcterms:W3CDTF">2021-11-10T15:41:00Z</dcterms:created>
  <dcterms:modified xsi:type="dcterms:W3CDTF">2022-03-08T19:45:00Z</dcterms:modified>
</cp:coreProperties>
</file>