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407A59" w14:paraId="0A6D84D7" w14:textId="77777777" w:rsidTr="009E36A9">
        <w:tc>
          <w:tcPr>
            <w:tcW w:w="965" w:type="dxa"/>
            <w:shd w:val="clear" w:color="auto" w:fill="3A3A3A" w:themeFill="text2"/>
          </w:tcPr>
          <w:p w14:paraId="643D4CCA" w14:textId="77777777" w:rsidR="00407A59" w:rsidRDefault="00407A59" w:rsidP="00832001">
            <w:pPr>
              <w:spacing w:before="260"/>
            </w:pPr>
          </w:p>
        </w:tc>
        <w:tc>
          <w:tcPr>
            <w:tcW w:w="518" w:type="dxa"/>
          </w:tcPr>
          <w:p w14:paraId="1EB7BE99" w14:textId="77777777" w:rsidR="00407A59" w:rsidRDefault="00407A59" w:rsidP="00832001">
            <w:pPr>
              <w:spacing w:before="260"/>
            </w:pPr>
          </w:p>
        </w:tc>
        <w:tc>
          <w:tcPr>
            <w:tcW w:w="8581" w:type="dxa"/>
          </w:tcPr>
          <w:p w14:paraId="0A17A590" w14:textId="77777777" w:rsidR="00407A59" w:rsidRPr="005C1D67" w:rsidRDefault="00407A59" w:rsidP="00832001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48373EB5" w14:textId="77777777" w:rsidR="00407A59" w:rsidRDefault="00407A59" w:rsidP="00832001">
            <w:pPr>
              <w:pStyle w:val="Sous-titre"/>
            </w:pPr>
            <w:r>
              <w:t>Cheminement d’apprentissage – Personnel infirmier et milieux d’hébergement</w:t>
            </w:r>
          </w:p>
        </w:tc>
      </w:tr>
    </w:tbl>
    <w:p w14:paraId="268DF2D7" w14:textId="67F398AE" w:rsidR="00407A59" w:rsidRDefault="00C03662" w:rsidP="00407A59">
      <w:pPr>
        <w:pStyle w:val="Date"/>
      </w:pPr>
      <w:r>
        <w:t xml:space="preserve">Tous droits réservés - </w:t>
      </w:r>
      <w:r w:rsidR="00407A59">
        <w:t>www.philippevoyer.org</w:t>
      </w:r>
    </w:p>
    <w:p w14:paraId="2EA9E791" w14:textId="77777777" w:rsidR="00407A59" w:rsidRDefault="00407A59" w:rsidP="00407A59">
      <w:pPr>
        <w:pStyle w:val="Titre1"/>
      </w:pPr>
    </w:p>
    <w:p w14:paraId="472567C3" w14:textId="77777777" w:rsidR="00407A59" w:rsidRDefault="00407A59" w:rsidP="00407A59"/>
    <w:p w14:paraId="010A85A0" w14:textId="77777777" w:rsidR="00407A59" w:rsidRDefault="00407A59" w:rsidP="00407A59"/>
    <w:p w14:paraId="0BB5002E" w14:textId="77777777" w:rsidR="00407A59" w:rsidRDefault="00407A59" w:rsidP="00407A59"/>
    <w:p w14:paraId="39D488E7" w14:textId="77777777" w:rsidR="00407A59" w:rsidRDefault="00407A59" w:rsidP="00407A59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B8A419D" wp14:editId="02040E4A">
                <wp:simplePos x="0" y="0"/>
                <wp:positionH relativeFrom="column">
                  <wp:posOffset>1186114</wp:posOffset>
                </wp:positionH>
                <wp:positionV relativeFrom="paragraph">
                  <wp:posOffset>265430</wp:posOffset>
                </wp:positionV>
                <wp:extent cx="2916620" cy="646386"/>
                <wp:effectExtent l="0" t="0" r="17145" b="1460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620" cy="646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36B84" w14:textId="5814721D" w:rsidR="00407A59" w:rsidRPr="00792BAE" w:rsidRDefault="00407A59" w:rsidP="00407A59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92B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Année 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A419D" id="Rectangle 72" o:spid="_x0000_s1026" style="position:absolute;margin-left:93.4pt;margin-top:20.9pt;width:229.65pt;height:50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" fillcolor="#101010 [3024]" strokecolor="white [3212]" strokeweight=".5pt">
                <v:fill color2="black [3168]" rotate="t" colors="0 #454545;.5 black;1 black" focus="100%" type="gradient">
                  <o:fill v:ext="view" type="gradientUnscaled"/>
                </v:fill>
                <v:textbox>
                  <w:txbxContent>
                    <w:p w14:paraId="73836B84" w14:textId="5814721D" w:rsidR="00407A59" w:rsidRPr="00792BAE" w:rsidRDefault="00407A59" w:rsidP="00407A59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792BAE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Année 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994E0FF" w14:textId="77777777" w:rsidR="00407A59" w:rsidRDefault="00407A59" w:rsidP="00407A59">
      <w:pPr>
        <w:pStyle w:val="Titre2"/>
        <w:rPr>
          <w:sz w:val="32"/>
          <w:szCs w:val="32"/>
        </w:rPr>
      </w:pPr>
    </w:p>
    <w:p w14:paraId="4F8854FA" w14:textId="77777777" w:rsidR="00407A59" w:rsidRDefault="00407A59" w:rsidP="00407A59">
      <w:pPr>
        <w:pStyle w:val="Titre2"/>
        <w:rPr>
          <w:sz w:val="32"/>
          <w:szCs w:val="32"/>
        </w:rPr>
      </w:pPr>
    </w:p>
    <w:p w14:paraId="3C30D975" w14:textId="77777777" w:rsidR="00407A59" w:rsidRDefault="00407A59" w:rsidP="00407A59">
      <w:pPr>
        <w:pStyle w:val="Titre2"/>
        <w:rPr>
          <w:sz w:val="32"/>
          <w:szCs w:val="32"/>
        </w:rPr>
      </w:pPr>
    </w:p>
    <w:p w14:paraId="391320CA" w14:textId="77777777" w:rsidR="00407A59" w:rsidRDefault="00407A59" w:rsidP="00407A59"/>
    <w:p w14:paraId="2DDDC392" w14:textId="77777777" w:rsidR="00407A59" w:rsidRPr="00792BAE" w:rsidRDefault="00407A59" w:rsidP="00407A59"/>
    <w:p w14:paraId="2FA477E1" w14:textId="77777777" w:rsidR="00407A59" w:rsidRDefault="00407A59" w:rsidP="00407A59">
      <w:pPr>
        <w:pStyle w:val="Titre2"/>
        <w:rPr>
          <w:sz w:val="32"/>
          <w:szCs w:val="32"/>
        </w:rPr>
      </w:pPr>
      <w:r w:rsidRPr="00107285">
        <w:rPr>
          <w:sz w:val="32"/>
          <w:szCs w:val="32"/>
        </w:rPr>
        <w:t>Formation destinée au personnel infirmier</w:t>
      </w:r>
      <w:r>
        <w:rPr>
          <w:sz w:val="32"/>
          <w:szCs w:val="32"/>
        </w:rPr>
        <w:t xml:space="preserve"> des milieux d’hébergement (CHSLD, MDA, RI et RPA)</w:t>
      </w:r>
    </w:p>
    <w:p w14:paraId="5397C349" w14:textId="77777777" w:rsidR="00407A59" w:rsidRDefault="00407A59" w:rsidP="00407A59"/>
    <w:p w14:paraId="002BAB7A" w14:textId="77777777" w:rsidR="00407A59" w:rsidRDefault="00407A59" w:rsidP="00407A59"/>
    <w:p w14:paraId="265E26A3" w14:textId="77777777" w:rsidR="00407A59" w:rsidRDefault="00407A59" w:rsidP="00407A59"/>
    <w:p w14:paraId="04FD015A" w14:textId="77777777" w:rsidR="00407A59" w:rsidRDefault="00407A59" w:rsidP="00407A59"/>
    <w:p w14:paraId="79299C27" w14:textId="77777777" w:rsidR="00407A59" w:rsidRPr="00792BAE" w:rsidRDefault="00407A59" w:rsidP="00407A59"/>
    <w:p w14:paraId="4C5888CA" w14:textId="77777777" w:rsidR="00407A59" w:rsidRDefault="00407A59" w:rsidP="00407A59"/>
    <w:p w14:paraId="7B849AB3" w14:textId="77777777" w:rsidR="00407A59" w:rsidRPr="002D52DF" w:rsidRDefault="00407A59" w:rsidP="00407A59"/>
    <w:p w14:paraId="292FC5C2" w14:textId="5FCE01AD" w:rsidR="00407A59" w:rsidRDefault="009E36A9" w:rsidP="00407A59">
      <w:r>
        <w:t>Nom : _________________________________________________________</w:t>
      </w:r>
    </w:p>
    <w:p w14:paraId="059F2A74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62C51E2" wp14:editId="2D4E33F7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6F058" w14:textId="77777777" w:rsidR="00786AC2" w:rsidRPr="00B17300" w:rsidRDefault="00786AC2" w:rsidP="00786AC2">
                            <w:pPr>
                              <w:ind w:firstLine="720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Plan de développement des compétences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C51E2" id="Rectangle 20" o:spid="_x0000_s1027" style="position:absolute;margin-left:-77.15pt;margin-top:-6.8pt;width:517pt;height:50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AZMdMw5gAAABABAAAPAAAAAAAAAAAAAAAAAKcEAABkcnMvZG93bnJldi54bWxQ&#13;&#10;SwUGAAAAAAQABADzAAAAugUAAAAA&#13;&#10;" fillcolor="black [3200]" strokecolor="white [3201]" strokeweight="1.5pt">
                <v:textbox>
                  <w:txbxContent>
                    <w:p w14:paraId="1BE6F058" w14:textId="77777777" w:rsidR="00786AC2" w:rsidRPr="00B17300" w:rsidRDefault="00786AC2" w:rsidP="00786AC2">
                      <w:pPr>
                        <w:ind w:firstLine="720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Plan de développement des compétences </w:t>
                      </w:r>
                    </w:p>
                  </w:txbxContent>
                </v:textbox>
              </v:rect>
            </w:pict>
          </mc:Fallback>
        </mc:AlternateContent>
      </w:r>
    </w:p>
    <w:p w14:paraId="42EA9C2D" w14:textId="77777777" w:rsidR="00407A59" w:rsidRDefault="00407A59" w:rsidP="00407A59"/>
    <w:p w14:paraId="3D7632F4" w14:textId="77777777" w:rsidR="00407A59" w:rsidRDefault="00407A59" w:rsidP="00407A59"/>
    <w:p w14:paraId="7A8D94DA" w14:textId="417838C9" w:rsidR="00407A59" w:rsidRDefault="00407A59" w:rsidP="00407A59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Au terme de cette troisième année de formation, vous devrez avoir effectué les formations suivantes :</w:t>
      </w:r>
    </w:p>
    <w:p w14:paraId="249463B6" w14:textId="11E2DF58" w:rsidR="00407A59" w:rsidRPr="00C03534" w:rsidRDefault="004E1AD0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Décoder les comportements menaçants</w:t>
      </w:r>
      <w:r w:rsidR="00407A59">
        <w:rPr>
          <w:rFonts w:cstheme="majorHAnsi"/>
          <w:sz w:val="28"/>
          <w:szCs w:val="28"/>
        </w:rPr>
        <w:t> ;</w:t>
      </w:r>
    </w:p>
    <w:p w14:paraId="6BC201F9" w14:textId="558E4B6C" w:rsidR="00407A59" w:rsidRPr="00C03534" w:rsidRDefault="004E1AD0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Les chutes : dépistage, prévention et évaluation post-chute</w:t>
      </w:r>
      <w:r w:rsidR="00407A59">
        <w:rPr>
          <w:rFonts w:cstheme="majorHAnsi"/>
          <w:sz w:val="28"/>
          <w:szCs w:val="28"/>
        </w:rPr>
        <w:t> ;</w:t>
      </w:r>
    </w:p>
    <w:p w14:paraId="0CD2AAE4" w14:textId="615107EC" w:rsidR="00407A59" w:rsidRPr="00C03534" w:rsidRDefault="00407A59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>
        <w:rPr>
          <w:rFonts w:cstheme="majorHAnsi"/>
          <w:sz w:val="28"/>
          <w:szCs w:val="28"/>
        </w:rPr>
        <w:t>Le webinaire-interactif : Maladie d’Alzheimer et les problèmes comportementaux : comprendre pour mieux prévenir ;</w:t>
      </w:r>
      <w:r w:rsidRPr="00C03534">
        <w:rPr>
          <w:rFonts w:cstheme="majorHAnsi"/>
          <w:sz w:val="28"/>
          <w:szCs w:val="28"/>
        </w:rPr>
        <w:t xml:space="preserve"> </w:t>
      </w:r>
    </w:p>
    <w:p w14:paraId="08F2A301" w14:textId="08860B64" w:rsidR="00407A59" w:rsidRPr="00C03534" w:rsidRDefault="00407A59" w:rsidP="00D36CBB">
      <w:pPr>
        <w:pStyle w:val="Paragraphedeliste"/>
        <w:numPr>
          <w:ilvl w:val="0"/>
          <w:numId w:val="3"/>
        </w:numPr>
        <w:jc w:val="both"/>
        <w:rPr>
          <w:i/>
          <w:iCs/>
          <w:sz w:val="28"/>
          <w:szCs w:val="28"/>
        </w:rPr>
      </w:pPr>
      <w:r w:rsidRPr="00C03534">
        <w:rPr>
          <w:rFonts w:cstheme="majorHAnsi"/>
          <w:sz w:val="28"/>
          <w:szCs w:val="28"/>
        </w:rPr>
        <w:t>Le webinaire-interactif : L’évaluation et la surveillance clinique de l’aîné</w:t>
      </w:r>
      <w:r w:rsidR="004E1AD0">
        <w:rPr>
          <w:rFonts w:cstheme="majorHAnsi"/>
          <w:sz w:val="28"/>
          <w:szCs w:val="28"/>
        </w:rPr>
        <w:t> ;</w:t>
      </w:r>
    </w:p>
    <w:p w14:paraId="5F641D5A" w14:textId="77777777" w:rsidR="00407A59" w:rsidRPr="00C03534" w:rsidRDefault="00407A59" w:rsidP="00D36CBB">
      <w:pPr>
        <w:pStyle w:val="Paragraphedeliste"/>
        <w:numPr>
          <w:ilvl w:val="0"/>
          <w:numId w:val="3"/>
        </w:numPr>
      </w:pPr>
      <w:r>
        <w:rPr>
          <w:rFonts w:cstheme="majorHAnsi"/>
          <w:sz w:val="28"/>
          <w:szCs w:val="28"/>
        </w:rPr>
        <w:t>Le mentorat clinique à distance : Les problèmes comportementaux et psychologiques liés aux troubles neurocognitifs majeurs.</w:t>
      </w:r>
    </w:p>
    <w:p w14:paraId="1EC6E42F" w14:textId="77777777" w:rsidR="00407A59" w:rsidRDefault="00407A59" w:rsidP="00407A59"/>
    <w:p w14:paraId="4F2C946C" w14:textId="77777777" w:rsidR="00407A59" w:rsidRDefault="00407A59" w:rsidP="00407A59"/>
    <w:p w14:paraId="7C46D9A8" w14:textId="77777777" w:rsidR="00407A59" w:rsidRDefault="00407A59" w:rsidP="00407A59"/>
    <w:p w14:paraId="45190DD9" w14:textId="77777777" w:rsidR="00407A59" w:rsidRDefault="00407A59" w:rsidP="00407A59"/>
    <w:p w14:paraId="6D351592" w14:textId="77777777" w:rsidR="00407A59" w:rsidRDefault="00407A59" w:rsidP="00407A59"/>
    <w:p w14:paraId="288976C7" w14:textId="77777777" w:rsidR="00407A59" w:rsidRDefault="00407A59" w:rsidP="00407A59"/>
    <w:p w14:paraId="3C9E8A22" w14:textId="77777777" w:rsidR="00407A59" w:rsidRDefault="00407A59" w:rsidP="00407A59"/>
    <w:p w14:paraId="29260C06" w14:textId="77777777" w:rsidR="00407A59" w:rsidRDefault="00407A59" w:rsidP="00407A59"/>
    <w:p w14:paraId="33A81B92" w14:textId="77777777" w:rsidR="00407A59" w:rsidRDefault="00407A59" w:rsidP="00407A59"/>
    <w:p w14:paraId="53367E43" w14:textId="77777777" w:rsidR="00407A59" w:rsidRDefault="00407A59" w:rsidP="00407A59"/>
    <w:p w14:paraId="6C96C274" w14:textId="0C7C232F" w:rsidR="00407A59" w:rsidRDefault="00407A59" w:rsidP="00407A59"/>
    <w:p w14:paraId="115E7BFF" w14:textId="77777777" w:rsidR="00786AC2" w:rsidRDefault="00786AC2" w:rsidP="00407A59"/>
    <w:p w14:paraId="5F0CE37B" w14:textId="0C7FDCE6" w:rsidR="00846CB8" w:rsidRDefault="00846CB8" w:rsidP="00407A59"/>
    <w:p w14:paraId="76421F9E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1C3E390" wp14:editId="32FDEC32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B43BB" w14:textId="77777777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Préparation aux formations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3E390" id="Rectangle 23" o:spid="_x0000_s1028" style="position:absolute;margin-left:-77.15pt;margin-top:-6.8pt;width:517pt;height:50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BB1TgIAAPY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65B43BB" w14:textId="77777777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Préparation aux formations </w:t>
                      </w:r>
                    </w:p>
                  </w:txbxContent>
                </v:textbox>
              </v:rect>
            </w:pict>
          </mc:Fallback>
        </mc:AlternateContent>
      </w:r>
    </w:p>
    <w:p w14:paraId="153AD14D" w14:textId="77777777" w:rsidR="00786AC2" w:rsidRDefault="00786AC2" w:rsidP="00846CB8"/>
    <w:p w14:paraId="31D12873" w14:textId="77777777" w:rsidR="00846CB8" w:rsidRDefault="00846CB8" w:rsidP="00846CB8">
      <w:pPr>
        <w:jc w:val="both"/>
        <w:rPr>
          <w:i/>
          <w:iCs/>
          <w:sz w:val="32"/>
          <w:szCs w:val="32"/>
        </w:rPr>
      </w:pPr>
    </w:p>
    <w:p w14:paraId="4009838B" w14:textId="0ABDCCE0" w:rsidR="00846CB8" w:rsidRPr="00B17300" w:rsidRDefault="00846CB8" w:rsidP="00846CB8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</w:t>
      </w:r>
      <w:r>
        <w:rPr>
          <w:i/>
          <w:iCs/>
          <w:sz w:val="32"/>
          <w:szCs w:val="32"/>
        </w:rPr>
        <w:t xml:space="preserve">à ce plan de développement de compétences, destiné au personnel infirmier des milieux d’hébergement (CHSLD, RI, MA, RPA). Ce plan de cheminement contient toutes les formations à réaliser durant la troisième année d’embauche </w:t>
      </w:r>
      <w:r w:rsidRPr="00B17300">
        <w:rPr>
          <w:i/>
          <w:iCs/>
          <w:sz w:val="32"/>
          <w:szCs w:val="32"/>
        </w:rPr>
        <w:t>!</w:t>
      </w:r>
    </w:p>
    <w:p w14:paraId="48083513" w14:textId="77777777" w:rsidR="00846CB8" w:rsidRDefault="00846CB8" w:rsidP="00846CB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</w:t>
      </w:r>
      <w:r>
        <w:rPr>
          <w:sz w:val="28"/>
          <w:szCs w:val="28"/>
        </w:rPr>
        <w:t>es</w:t>
      </w:r>
      <w:r w:rsidRPr="00B17300">
        <w:rPr>
          <w:sz w:val="28"/>
          <w:szCs w:val="28"/>
        </w:rPr>
        <w:t xml:space="preserve"> formation</w:t>
      </w:r>
      <w:r>
        <w:rPr>
          <w:sz w:val="28"/>
          <w:szCs w:val="28"/>
        </w:rPr>
        <w:t>s</w:t>
      </w:r>
      <w:r w:rsidRPr="00B17300">
        <w:rPr>
          <w:sz w:val="28"/>
          <w:szCs w:val="28"/>
        </w:rPr>
        <w:t xml:space="preserve">, assurez-vous </w:t>
      </w:r>
      <w:r>
        <w:rPr>
          <w:sz w:val="28"/>
          <w:szCs w:val="28"/>
        </w:rPr>
        <w:t>d’avoir</w:t>
      </w:r>
      <w:r w:rsidRPr="00B17300">
        <w:rPr>
          <w:sz w:val="28"/>
          <w:szCs w:val="28"/>
        </w:rPr>
        <w:t xml:space="preserve"> lu récemment un livre de physiopathologie du corps humain, vous permettant d’être en mesure de bien comprendre l</w:t>
      </w:r>
      <w:r>
        <w:rPr>
          <w:sz w:val="28"/>
          <w:szCs w:val="28"/>
        </w:rPr>
        <w:t>es</w:t>
      </w:r>
      <w:r w:rsidRPr="00B17300">
        <w:rPr>
          <w:sz w:val="28"/>
          <w:szCs w:val="28"/>
        </w:rPr>
        <w:t xml:space="preserve"> formation</w:t>
      </w:r>
      <w:r>
        <w:rPr>
          <w:sz w:val="28"/>
          <w:szCs w:val="28"/>
        </w:rPr>
        <w:t>s</w:t>
      </w:r>
      <w:r w:rsidRPr="00B17300">
        <w:rPr>
          <w:sz w:val="28"/>
          <w:szCs w:val="28"/>
        </w:rPr>
        <w:t xml:space="preserve"> qui sui</w:t>
      </w:r>
      <w:r>
        <w:rPr>
          <w:sz w:val="28"/>
          <w:szCs w:val="28"/>
        </w:rPr>
        <w:t>ven</w:t>
      </w:r>
      <w:r w:rsidRPr="00B17300">
        <w:rPr>
          <w:sz w:val="28"/>
          <w:szCs w:val="28"/>
        </w:rPr>
        <w:t>t.</w:t>
      </w:r>
    </w:p>
    <w:p w14:paraId="7DE901F9" w14:textId="77777777" w:rsidR="00846CB8" w:rsidRPr="00B17300" w:rsidRDefault="00846CB8" w:rsidP="00846CB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les formations dans l’ordre suggéré par le guide de l’apprenant. </w:t>
      </w:r>
    </w:p>
    <w:p w14:paraId="3DFDFB21" w14:textId="6EFDB91F" w:rsidR="00407A59" w:rsidRPr="00B17300" w:rsidRDefault="00407A59" w:rsidP="00846CB8">
      <w:pPr>
        <w:rPr>
          <w:sz w:val="28"/>
          <w:szCs w:val="28"/>
        </w:rPr>
      </w:pPr>
    </w:p>
    <w:p w14:paraId="5397E552" w14:textId="77777777" w:rsidR="00407A59" w:rsidRPr="00B17300" w:rsidRDefault="00407A59" w:rsidP="00407A59">
      <w:pPr>
        <w:rPr>
          <w:sz w:val="28"/>
          <w:szCs w:val="28"/>
        </w:rPr>
      </w:pPr>
    </w:p>
    <w:p w14:paraId="05456DCF" w14:textId="77777777" w:rsidR="00407A59" w:rsidRPr="00B17300" w:rsidRDefault="00407A59" w:rsidP="00407A59">
      <w:pPr>
        <w:rPr>
          <w:sz w:val="28"/>
          <w:szCs w:val="28"/>
        </w:rPr>
      </w:pPr>
    </w:p>
    <w:p w14:paraId="53924AB5" w14:textId="77777777" w:rsidR="00407A59" w:rsidRDefault="00407A59" w:rsidP="00407A59"/>
    <w:p w14:paraId="2E48D78C" w14:textId="77777777" w:rsidR="00407A59" w:rsidRDefault="00407A59" w:rsidP="00407A59"/>
    <w:p w14:paraId="3B81EEE0" w14:textId="77777777" w:rsidR="00407A59" w:rsidRDefault="00407A59" w:rsidP="00407A59"/>
    <w:p w14:paraId="02B5D920" w14:textId="77777777" w:rsidR="00407A59" w:rsidRDefault="00407A59" w:rsidP="00407A59"/>
    <w:p w14:paraId="15575A9F" w14:textId="77777777" w:rsidR="00407A59" w:rsidRDefault="00407A59" w:rsidP="00407A59"/>
    <w:p w14:paraId="533C4FDE" w14:textId="77777777" w:rsidR="00407A59" w:rsidRDefault="00407A59" w:rsidP="00407A59"/>
    <w:p w14:paraId="4BD0DAC7" w14:textId="77777777" w:rsidR="00407A59" w:rsidRDefault="00407A59" w:rsidP="00407A59"/>
    <w:p w14:paraId="2665EA0C" w14:textId="77777777" w:rsidR="00407A59" w:rsidRDefault="00407A59" w:rsidP="00407A59"/>
    <w:p w14:paraId="2ED09B76" w14:textId="77777777" w:rsidR="00407A59" w:rsidRDefault="00407A59" w:rsidP="00407A59"/>
    <w:p w14:paraId="13E8D430" w14:textId="77777777" w:rsidR="00407A59" w:rsidRDefault="00407A59" w:rsidP="00407A59"/>
    <w:p w14:paraId="6620F281" w14:textId="77777777" w:rsidR="00407A59" w:rsidRDefault="00407A59" w:rsidP="00407A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0A08E68" wp14:editId="0A8413DC">
                <wp:simplePos x="0" y="0"/>
                <wp:positionH relativeFrom="column">
                  <wp:posOffset>-184522</wp:posOffset>
                </wp:positionH>
                <wp:positionV relativeFrom="paragraph">
                  <wp:posOffset>47165</wp:posOffset>
                </wp:positionV>
                <wp:extent cx="6132348" cy="8939049"/>
                <wp:effectExtent l="63500" t="63500" r="78105" b="781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FF2FC" w14:textId="01EA96A5" w:rsidR="00407A59" w:rsidRPr="007F06E0" w:rsidRDefault="00407A59" w:rsidP="00407A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 w:rsidR="00226B41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2F69AA74" w14:textId="36343109" w:rsidR="00407A59" w:rsidRPr="007F06E0" w:rsidRDefault="00226B41" w:rsidP="00407A5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Décoder les comportements menaçants</w:t>
                            </w:r>
                          </w:p>
                          <w:p w14:paraId="03BCF61E" w14:textId="77777777" w:rsidR="00407A59" w:rsidRDefault="00407A59" w:rsidP="00407A59">
                            <w:pPr>
                              <w:jc w:val="center"/>
                            </w:pPr>
                          </w:p>
                          <w:p w14:paraId="033A8570" w14:textId="77777777" w:rsidR="00407A59" w:rsidRDefault="00407A59" w:rsidP="00407A59">
                            <w:pPr>
                              <w:jc w:val="center"/>
                            </w:pPr>
                          </w:p>
                          <w:p w14:paraId="771DD76D" w14:textId="77777777" w:rsidR="00407A59" w:rsidRDefault="00407A59" w:rsidP="00407A59">
                            <w:pPr>
                              <w:jc w:val="center"/>
                            </w:pPr>
                          </w:p>
                          <w:p w14:paraId="4EDE6437" w14:textId="77777777" w:rsidR="00407A59" w:rsidRDefault="00407A59" w:rsidP="00407A59">
                            <w:pPr>
                              <w:jc w:val="center"/>
                            </w:pPr>
                          </w:p>
                          <w:p w14:paraId="44B766E0" w14:textId="77777777" w:rsidR="00407A59" w:rsidRDefault="00407A59" w:rsidP="00407A59">
                            <w:pPr>
                              <w:jc w:val="center"/>
                            </w:pPr>
                          </w:p>
                          <w:p w14:paraId="4AF2717F" w14:textId="77777777" w:rsidR="00407A59" w:rsidRPr="007F06E0" w:rsidRDefault="00407A59" w:rsidP="00407A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51F8F1F9" w14:textId="044F9145" w:rsidR="00407A59" w:rsidRPr="007F06E0" w:rsidRDefault="00407A59" w:rsidP="00407A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 w:rsidR="00226B4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heure 56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A08E68" id="Rectangle 237" o:spid="_x0000_s1033" style="position:absolute;margin-left:-14.55pt;margin-top:3.7pt;width:482.85pt;height:703.8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tC/oQIAALU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" fillcolor="white [3212]" strokecolor="#3a3a3a [3215]" strokeweight="11pt">
                <v:stroke linestyle="thickThin"/>
                <v:textbox>
                  <w:txbxContent>
                    <w:p w14:paraId="6A8FF2FC" w14:textId="01EA96A5" w:rsidR="00407A59" w:rsidRPr="007F06E0" w:rsidRDefault="00407A59" w:rsidP="00407A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 w:rsidR="00226B41">
                        <w:rPr>
                          <w:sz w:val="32"/>
                          <w:szCs w:val="32"/>
                        </w:rPr>
                        <w:t>1</w:t>
                      </w:r>
                    </w:p>
                    <w:p w14:paraId="2F69AA74" w14:textId="36343109" w:rsidR="00407A59" w:rsidRPr="007F06E0" w:rsidRDefault="00226B41" w:rsidP="00407A59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Décoder les comportements menaçants</w:t>
                      </w:r>
                    </w:p>
                    <w:p w14:paraId="03BCF61E" w14:textId="77777777" w:rsidR="00407A59" w:rsidRDefault="00407A59" w:rsidP="00407A59">
                      <w:pPr>
                        <w:jc w:val="center"/>
                      </w:pPr>
                    </w:p>
                    <w:p w14:paraId="033A8570" w14:textId="77777777" w:rsidR="00407A59" w:rsidRDefault="00407A59" w:rsidP="00407A59">
                      <w:pPr>
                        <w:jc w:val="center"/>
                      </w:pPr>
                    </w:p>
                    <w:p w14:paraId="771DD76D" w14:textId="77777777" w:rsidR="00407A59" w:rsidRDefault="00407A59" w:rsidP="00407A59">
                      <w:pPr>
                        <w:jc w:val="center"/>
                      </w:pPr>
                    </w:p>
                    <w:p w14:paraId="4EDE6437" w14:textId="77777777" w:rsidR="00407A59" w:rsidRDefault="00407A59" w:rsidP="00407A59">
                      <w:pPr>
                        <w:jc w:val="center"/>
                      </w:pPr>
                    </w:p>
                    <w:p w14:paraId="44B766E0" w14:textId="77777777" w:rsidR="00407A59" w:rsidRDefault="00407A59" w:rsidP="00407A59">
                      <w:pPr>
                        <w:jc w:val="center"/>
                      </w:pPr>
                    </w:p>
                    <w:p w14:paraId="4AF2717F" w14:textId="77777777" w:rsidR="00407A59" w:rsidRPr="007F06E0" w:rsidRDefault="00407A59" w:rsidP="00407A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51F8F1F9" w14:textId="044F9145" w:rsidR="00407A59" w:rsidRPr="007F06E0" w:rsidRDefault="00407A59" w:rsidP="00407A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 w:rsidR="00226B41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heure 56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19041A21" w14:textId="77777777" w:rsidR="00407A59" w:rsidRDefault="00407A59" w:rsidP="00407A59"/>
    <w:p w14:paraId="4D6B209B" w14:textId="77777777" w:rsidR="00407A59" w:rsidRDefault="00407A59" w:rsidP="00407A59"/>
    <w:p w14:paraId="21CEB220" w14:textId="77777777" w:rsidR="00407A59" w:rsidRDefault="00407A59" w:rsidP="00407A59"/>
    <w:p w14:paraId="11944AF9" w14:textId="77777777" w:rsidR="00407A59" w:rsidRDefault="00407A59" w:rsidP="00407A59"/>
    <w:p w14:paraId="010CE1AB" w14:textId="77777777" w:rsidR="00407A59" w:rsidRDefault="00407A59" w:rsidP="00407A59"/>
    <w:p w14:paraId="6639FADE" w14:textId="77777777" w:rsidR="00407A59" w:rsidRDefault="00407A59" w:rsidP="00407A59"/>
    <w:p w14:paraId="5959F4C2" w14:textId="77777777" w:rsidR="00407A59" w:rsidRDefault="00407A59" w:rsidP="00407A59"/>
    <w:p w14:paraId="6B0FA12C" w14:textId="77777777" w:rsidR="00407A59" w:rsidRDefault="00407A59" w:rsidP="00407A59"/>
    <w:p w14:paraId="51A70800" w14:textId="77777777" w:rsidR="00407A59" w:rsidRDefault="00407A59" w:rsidP="00407A59"/>
    <w:p w14:paraId="0FEABAF3" w14:textId="77777777" w:rsidR="00407A59" w:rsidRDefault="00407A59" w:rsidP="00407A59"/>
    <w:p w14:paraId="3B12B2AD" w14:textId="77777777" w:rsidR="00407A59" w:rsidRDefault="00407A59" w:rsidP="00407A59"/>
    <w:p w14:paraId="575D6BBE" w14:textId="77777777" w:rsidR="00407A59" w:rsidRDefault="00407A59" w:rsidP="00407A59"/>
    <w:p w14:paraId="35FB2A25" w14:textId="77777777" w:rsidR="00407A59" w:rsidRDefault="00407A59" w:rsidP="00407A59"/>
    <w:p w14:paraId="7F8CAA46" w14:textId="77777777" w:rsidR="00407A59" w:rsidRDefault="00407A59" w:rsidP="00407A59"/>
    <w:p w14:paraId="526D41A7" w14:textId="77777777" w:rsidR="00407A59" w:rsidRDefault="00407A59" w:rsidP="00407A59"/>
    <w:p w14:paraId="447C982E" w14:textId="77777777" w:rsidR="00407A59" w:rsidRDefault="00407A59" w:rsidP="00407A59"/>
    <w:p w14:paraId="7AE707DB" w14:textId="77777777" w:rsidR="00407A59" w:rsidRDefault="00407A59" w:rsidP="00407A59"/>
    <w:p w14:paraId="0C255306" w14:textId="77777777" w:rsidR="00407A59" w:rsidRDefault="00407A59" w:rsidP="00407A59"/>
    <w:p w14:paraId="0EEEC767" w14:textId="77777777" w:rsidR="00407A59" w:rsidRDefault="00407A59" w:rsidP="00407A59"/>
    <w:p w14:paraId="79647310" w14:textId="77777777" w:rsidR="00407A59" w:rsidRDefault="00407A59" w:rsidP="00407A59"/>
    <w:p w14:paraId="1D9F12F1" w14:textId="77777777" w:rsidR="00407A59" w:rsidRDefault="00407A59" w:rsidP="00407A59"/>
    <w:p w14:paraId="7AA67134" w14:textId="77777777" w:rsidR="00407A59" w:rsidRDefault="00407A59" w:rsidP="00407A59"/>
    <w:p w14:paraId="5E51C6EF" w14:textId="77777777" w:rsidR="00407A59" w:rsidRDefault="00407A59" w:rsidP="00407A59"/>
    <w:p w14:paraId="0249A029" w14:textId="77777777" w:rsidR="00407A59" w:rsidRDefault="00407A59" w:rsidP="00407A59"/>
    <w:p w14:paraId="35E31EBB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51ECE03" wp14:editId="69D24060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6" name="Carré corn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443E8" w14:textId="77777777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ECE0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6" o:spid="_x0000_s1030" type="#_x0000_t65" style="position:absolute;margin-left:-65.3pt;margin-top:1.25pt;width:45.4pt;height:35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eLVTgIAAP0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NNjYVHzZQHl4RIbQIdg7eVvRWO+ED48CCbIE&#13;&#10;bqJheKBDG2gKDr3E2Rbw+6/eoz0hibScNUSBgvtvO4GKM/PJEsY+5JNJ5Ey6TKazMV3wXLM519hd&#13;&#10;vQLaRE6EdzKJ0T6Yo6gR6mdi6zJmJZWwknIXXAY8XlahoybxXarlMpkRT5wId3bt5HH3ES5P7bNA&#13;&#10;12MrECjv4UgXMX8Frc42bsjCchdAVwl3p7n2GyCOJQT334NI4vN7sjp9tRY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BiJ4tV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1A443E8" w14:textId="77777777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1FC834F" wp14:editId="0F463EC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DDEA5" w14:textId="77777777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C834F" id="Rectangle 42" o:spid="_x0000_s1031" style="position:absolute;margin-left:-76.05pt;margin-top:-6.8pt;width:517pt;height:50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5CDDEA5" w14:textId="77777777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CF93CFC" w14:textId="77777777" w:rsidR="00D371BE" w:rsidRDefault="00D371BE" w:rsidP="00D371BE"/>
    <w:p w14:paraId="30A58676" w14:textId="77777777" w:rsidR="00D371BE" w:rsidRPr="00866C9D" w:rsidRDefault="00D371BE" w:rsidP="00D371BE">
      <w:r w:rsidRPr="00866C9D">
        <w:rPr>
          <w:b/>
          <w:bCs/>
        </w:rPr>
        <w:t>1. Visionnez la première vidéo.</w:t>
      </w:r>
      <w:r>
        <w:rPr>
          <w:b/>
          <w:bCs/>
        </w:rPr>
        <w:t xml:space="preserve"> </w:t>
      </w:r>
      <w:r>
        <w:br/>
        <w:t>Durée : 12 min 33 sec.</w:t>
      </w:r>
    </w:p>
    <w:p w14:paraId="59241A88" w14:textId="77777777" w:rsidR="00D371BE" w:rsidRDefault="00D371BE" w:rsidP="00D371BE">
      <w:r w:rsidRPr="00622F8E">
        <w:rPr>
          <w:noProof/>
        </w:rPr>
        <w:drawing>
          <wp:inline distT="0" distB="0" distL="0" distR="0" wp14:anchorId="2CAE0B2B" wp14:editId="2BEF3CD3">
            <wp:extent cx="5238750" cy="2936240"/>
            <wp:effectExtent l="0" t="0" r="635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C00D" w14:textId="77777777" w:rsidR="00D371BE" w:rsidRDefault="00D371BE" w:rsidP="00D371BE">
      <w:r>
        <w:t>Date de visionnement de la vidéo : _________________</w:t>
      </w:r>
    </w:p>
    <w:p w14:paraId="72469B18" w14:textId="77777777" w:rsidR="00D371BE" w:rsidRDefault="00D371BE" w:rsidP="00D371BE">
      <w:r>
        <w:t>Notes</w:t>
      </w:r>
    </w:p>
    <w:p w14:paraId="19B8E8E6" w14:textId="6CD4D132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6A5257" w14:textId="77777777" w:rsidR="00D371BE" w:rsidRDefault="00D371BE" w:rsidP="00D371BE"/>
    <w:p w14:paraId="3104F3DC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60C1278" wp14:editId="382D4D60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6" name="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DC992" w14:textId="1E340EC1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1278" id="Carré corné 6" o:spid="_x0000_s1032" type="#_x0000_t65" style="position:absolute;margin-left:-65.3pt;margin-top:1.25pt;width:45.4pt;height:35.4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PVKAxV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74DC992" w14:textId="1E340EC1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CFE362A" wp14:editId="7F70BE5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ACE30" w14:textId="40DCF353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E362A" id="Rectangle 7" o:spid="_x0000_s1033" style="position:absolute;margin-left:-76.05pt;margin-top:-6.8pt;width:517pt;height:50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E3ACE30" w14:textId="40DCF353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9E341C0" w14:textId="77777777" w:rsidR="00D371BE" w:rsidRDefault="00D371BE" w:rsidP="00D371BE"/>
    <w:p w14:paraId="2E5E35D9" w14:textId="77777777" w:rsidR="00D371BE" w:rsidRPr="00866C9D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15 min 05 sec.</w:t>
      </w:r>
    </w:p>
    <w:p w14:paraId="6F448A2A" w14:textId="77777777" w:rsidR="00D371BE" w:rsidRDefault="00D371BE" w:rsidP="00D371BE">
      <w:r w:rsidRPr="00622F8E">
        <w:rPr>
          <w:noProof/>
        </w:rPr>
        <w:drawing>
          <wp:inline distT="0" distB="0" distL="0" distR="0" wp14:anchorId="5E18BB04" wp14:editId="75CB6570">
            <wp:extent cx="5238750" cy="2961640"/>
            <wp:effectExtent l="0" t="0" r="635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6046" w14:textId="77777777" w:rsidR="00D371BE" w:rsidRDefault="00D371BE" w:rsidP="00D371BE">
      <w:r>
        <w:t>Date de visionnement de la vidéo : _________________</w:t>
      </w:r>
    </w:p>
    <w:p w14:paraId="38FB3060" w14:textId="77777777" w:rsidR="00D371BE" w:rsidRDefault="00D371BE" w:rsidP="00D371BE">
      <w:r>
        <w:t>Notes</w:t>
      </w:r>
    </w:p>
    <w:p w14:paraId="177BAFA4" w14:textId="77777777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CFCAEF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3A8E95F" wp14:editId="120DC458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8" name="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F9A34" w14:textId="56DF8692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E95F" id="Carré corné 8" o:spid="_x0000_s1034" type="#_x0000_t65" style="position:absolute;margin-left:-65.3pt;margin-top:1.25pt;width:45.4pt;height:35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LULNTpOAgAA/Q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76F9A34" w14:textId="56DF8692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5322DD9" wp14:editId="6115BB6A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BC20B" w14:textId="52973FC4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22DD9" id="Rectangle 15" o:spid="_x0000_s1035" style="position:absolute;margin-left:-76.05pt;margin-top:-6.8pt;width:517pt;height:50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F7BC20B" w14:textId="52973FC4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0B5654B" w14:textId="77777777" w:rsidR="00D371BE" w:rsidRDefault="00D371BE" w:rsidP="00D371BE"/>
    <w:p w14:paraId="59FBCB15" w14:textId="77777777" w:rsidR="00D371BE" w:rsidRPr="00866C9D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14 min 17 sec.</w:t>
      </w:r>
    </w:p>
    <w:p w14:paraId="2BAAC07E" w14:textId="77777777" w:rsidR="00D371BE" w:rsidRDefault="00D371BE" w:rsidP="00D371BE">
      <w:r w:rsidRPr="00622F8E">
        <w:rPr>
          <w:noProof/>
        </w:rPr>
        <w:drawing>
          <wp:inline distT="0" distB="0" distL="0" distR="0" wp14:anchorId="01960283" wp14:editId="72EB180E">
            <wp:extent cx="5238750" cy="2954020"/>
            <wp:effectExtent l="0" t="0" r="6350" b="508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6FC6" w14:textId="77777777" w:rsidR="00D371BE" w:rsidRDefault="00D371BE" w:rsidP="00D371BE">
      <w:r>
        <w:t>Date de visionnement de la vidéo : _________________</w:t>
      </w:r>
    </w:p>
    <w:p w14:paraId="4277DC24" w14:textId="77777777" w:rsidR="00D371BE" w:rsidRDefault="00D371BE" w:rsidP="00D371BE">
      <w:r>
        <w:t>Notes</w:t>
      </w:r>
    </w:p>
    <w:p w14:paraId="0B45296C" w14:textId="77777777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19136E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60B46B0" wp14:editId="29A3C526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18" name="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18AC" w14:textId="33AF9A22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46B0" id="Carré corné 18" o:spid="_x0000_s1036" type="#_x0000_t65" style="position:absolute;margin-left:-65.3pt;margin-top:1.25pt;width:45.4pt;height:35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3MNTg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F7618AC" w14:textId="33AF9A22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ACF1C59" wp14:editId="467F382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D497D" w14:textId="3A05BE40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F1C59" id="Rectangle 22" o:spid="_x0000_s1037" style="position:absolute;margin-left:-76.05pt;margin-top:-6.8pt;width:517pt;height:50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09D497D" w14:textId="3A05BE40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3EA77893" w14:textId="77777777" w:rsidR="00D371BE" w:rsidRDefault="00D371BE" w:rsidP="00D371BE"/>
    <w:p w14:paraId="39C96636" w14:textId="77777777" w:rsidR="00D371BE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14 min 15 sec.</w:t>
      </w:r>
    </w:p>
    <w:p w14:paraId="7E62F20A" w14:textId="77777777" w:rsidR="00D371BE" w:rsidRDefault="00D371BE" w:rsidP="00D371BE">
      <w:r w:rsidRPr="00622F8E">
        <w:rPr>
          <w:noProof/>
        </w:rPr>
        <w:drawing>
          <wp:inline distT="0" distB="0" distL="0" distR="0" wp14:anchorId="5A6EFFD1" wp14:editId="6F58D235">
            <wp:extent cx="5238750" cy="2950845"/>
            <wp:effectExtent l="0" t="0" r="635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7453" w14:textId="77777777" w:rsidR="00D371BE" w:rsidRDefault="00D371BE" w:rsidP="00D371BE">
      <w:r>
        <w:t>Date de visionnement de la vidéo : _________________</w:t>
      </w:r>
    </w:p>
    <w:p w14:paraId="6E377661" w14:textId="77777777" w:rsidR="00D371BE" w:rsidRDefault="00D371BE" w:rsidP="00D371BE">
      <w:r>
        <w:t>Notes</w:t>
      </w:r>
    </w:p>
    <w:p w14:paraId="60C56C76" w14:textId="77777777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F1457D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203A0EE" wp14:editId="0B46E464">
                <wp:simplePos x="0" y="0"/>
                <wp:positionH relativeFrom="column">
                  <wp:posOffset>-828675</wp:posOffset>
                </wp:positionH>
                <wp:positionV relativeFrom="paragraph">
                  <wp:posOffset>15875</wp:posOffset>
                </wp:positionV>
                <wp:extent cx="576775" cy="450000"/>
                <wp:effectExtent l="0" t="0" r="33020" b="7620"/>
                <wp:wrapNone/>
                <wp:docPr id="24" name="Carré corn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06902" w14:textId="5D8783A0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A0EE" id="Carré corné 24" o:spid="_x0000_s1038" type="#_x0000_t65" style="position:absolute;margin-left:-65.25pt;margin-top:1.25pt;width:45.4pt;height:35.4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9606902" w14:textId="5D8783A0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0A7F6E4" wp14:editId="46B73C7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91757" w14:textId="2B6824B5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7F6E4" id="Rectangle 25" o:spid="_x0000_s1039" style="position:absolute;margin-left:-76.05pt;margin-top:-6.8pt;width:517pt;height:5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2A91757" w14:textId="2B6824B5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4CF3A803" w14:textId="77777777" w:rsidR="00D371BE" w:rsidRDefault="00D371BE" w:rsidP="00D371BE"/>
    <w:p w14:paraId="3A815A2D" w14:textId="77777777" w:rsidR="00D371BE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18 min 56 sec.</w:t>
      </w:r>
    </w:p>
    <w:p w14:paraId="0F6D3715" w14:textId="77777777" w:rsidR="00D371BE" w:rsidRDefault="00D371BE" w:rsidP="00D371BE">
      <w:r w:rsidRPr="00622F8E">
        <w:rPr>
          <w:noProof/>
        </w:rPr>
        <w:drawing>
          <wp:inline distT="0" distB="0" distL="0" distR="0" wp14:anchorId="7A035627" wp14:editId="6D0D007D">
            <wp:extent cx="5238750" cy="2942590"/>
            <wp:effectExtent l="0" t="0" r="6350" b="381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E616" w14:textId="77777777" w:rsidR="00D371BE" w:rsidRDefault="00D371BE" w:rsidP="00D371BE">
      <w:r>
        <w:t>Date de visionnement de la vidéo : _________________</w:t>
      </w:r>
    </w:p>
    <w:p w14:paraId="1415C272" w14:textId="77777777" w:rsidR="00D371BE" w:rsidRDefault="00D371BE" w:rsidP="00D371BE">
      <w:r>
        <w:t>Notes</w:t>
      </w:r>
    </w:p>
    <w:p w14:paraId="21D14AFC" w14:textId="77777777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366888" w14:textId="77777777" w:rsidR="00D371BE" w:rsidRDefault="00D371BE" w:rsidP="00D371BE">
      <w:r>
        <w:t>_____________________________________________________________________________________</w:t>
      </w:r>
    </w:p>
    <w:p w14:paraId="07FFCC00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B41D2FE" wp14:editId="274866EA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26" name="Carré corn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508F2" w14:textId="0AED2479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D2FE" id="Carré corné 26" o:spid="_x0000_s1040" type="#_x0000_t65" style="position:absolute;margin-left:-65.3pt;margin-top:1.25pt;width:45.4pt;height:35.4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BKQsFX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55508F2" w14:textId="0AED2479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FA0F69A" wp14:editId="7D21326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519E9" w14:textId="0A867217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0F69A" id="Rectangle 27" o:spid="_x0000_s1041" style="position:absolute;margin-left:-76.05pt;margin-top:-6.8pt;width:517pt;height:50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A4519E9" w14:textId="0A867217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1A38007" w14:textId="77777777" w:rsidR="00D371BE" w:rsidRDefault="00D371BE" w:rsidP="00D371BE"/>
    <w:p w14:paraId="6873628F" w14:textId="77777777" w:rsidR="00D371BE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19 min 42 sec.</w:t>
      </w:r>
    </w:p>
    <w:p w14:paraId="2D98F5DF" w14:textId="77777777" w:rsidR="00D371BE" w:rsidRDefault="00D371BE" w:rsidP="00D371BE">
      <w:r w:rsidRPr="00622F8E">
        <w:rPr>
          <w:noProof/>
        </w:rPr>
        <w:drawing>
          <wp:inline distT="0" distB="0" distL="0" distR="0" wp14:anchorId="37C245D9" wp14:editId="32FE54B3">
            <wp:extent cx="5238750" cy="2941955"/>
            <wp:effectExtent l="0" t="0" r="6350" b="444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3165" w14:textId="77777777" w:rsidR="00D371BE" w:rsidRDefault="00D371BE" w:rsidP="00D371BE">
      <w:r>
        <w:t>Date de visionnement de la vidéo : _________________</w:t>
      </w:r>
    </w:p>
    <w:p w14:paraId="5AFCD12C" w14:textId="77777777" w:rsidR="00D371BE" w:rsidRDefault="00D371BE" w:rsidP="00D371BE">
      <w:r>
        <w:t>Notes</w:t>
      </w:r>
    </w:p>
    <w:p w14:paraId="2FF16AE3" w14:textId="77777777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9E6180" w14:textId="77777777" w:rsidR="00D371BE" w:rsidRDefault="00D371BE" w:rsidP="00D371BE">
      <w:r>
        <w:t>_____________________________________________________________________________________</w:t>
      </w:r>
    </w:p>
    <w:p w14:paraId="2FD755BC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300E0EA" wp14:editId="03C16620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28" name="Carré corn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3893C" w14:textId="2F282291" w:rsidR="00786AC2" w:rsidRPr="006D6D0B" w:rsidRDefault="00786AC2" w:rsidP="00786AC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E0EA" id="Carré corné 28" o:spid="_x0000_s1042" type="#_x0000_t65" style="position:absolute;margin-left:-65.3pt;margin-top:1.25pt;width:45.4pt;height:35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CngSCX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2D3893C" w14:textId="2F282291" w:rsidR="00786AC2" w:rsidRPr="006D6D0B" w:rsidRDefault="00786AC2" w:rsidP="00786AC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D778981" wp14:editId="5DE2F65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4BB6E" w14:textId="1D595A3B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8981" id="Rectangle 30" o:spid="_x0000_s1043" style="position:absolute;margin-left:-76.05pt;margin-top:-6.8pt;width:517pt;height:50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844BB6E" w14:textId="1D595A3B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76E05E5D" w14:textId="77777777" w:rsidR="00D371BE" w:rsidRDefault="00D371BE" w:rsidP="00D371BE"/>
    <w:p w14:paraId="1891105F" w14:textId="77777777" w:rsidR="00D371BE" w:rsidRDefault="00D371BE" w:rsidP="00D371BE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21 min 18 sec.</w:t>
      </w:r>
    </w:p>
    <w:p w14:paraId="102DC649" w14:textId="77777777" w:rsidR="00D371BE" w:rsidRDefault="00D371BE" w:rsidP="00D371BE">
      <w:r w:rsidRPr="00622F8E">
        <w:rPr>
          <w:noProof/>
        </w:rPr>
        <w:drawing>
          <wp:inline distT="0" distB="0" distL="0" distR="0" wp14:anchorId="300590EC" wp14:editId="60957870">
            <wp:extent cx="5238750" cy="2947670"/>
            <wp:effectExtent l="0" t="0" r="635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93B8" w14:textId="77777777" w:rsidR="00D371BE" w:rsidRDefault="00D371BE" w:rsidP="00D371BE">
      <w:r>
        <w:t>Date de visionnement de la vidéo : _________________</w:t>
      </w:r>
    </w:p>
    <w:p w14:paraId="2E5BD256" w14:textId="77777777" w:rsidR="00D371BE" w:rsidRDefault="00D371BE" w:rsidP="00D371BE">
      <w:r>
        <w:t>Notes</w:t>
      </w:r>
    </w:p>
    <w:p w14:paraId="20D3823F" w14:textId="558B4ED3" w:rsidR="00D371BE" w:rsidRDefault="00D371BE" w:rsidP="00D371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A4501B" w14:textId="77777777" w:rsidR="00786AC2" w:rsidRDefault="00786AC2" w:rsidP="00786A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7A1F3D9" wp14:editId="1B14B615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DE26C" w14:textId="77777777" w:rsidR="00786AC2" w:rsidRPr="00B17300" w:rsidRDefault="00786AC2" w:rsidP="00786AC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Validation des apprentissages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1F3D9" id="Rectangle 31" o:spid="_x0000_s1044" style="position:absolute;margin-left:-77.15pt;margin-top:-6.8pt;width:517pt;height:50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ABDE26C" w14:textId="77777777" w:rsidR="00786AC2" w:rsidRPr="00B17300" w:rsidRDefault="00786AC2" w:rsidP="00786AC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Validation des apprentissages </w:t>
                      </w:r>
                    </w:p>
                  </w:txbxContent>
                </v:textbox>
              </v:rect>
            </w:pict>
          </mc:Fallback>
        </mc:AlternateContent>
      </w:r>
    </w:p>
    <w:p w14:paraId="491D0E64" w14:textId="77777777" w:rsidR="00786AC2" w:rsidRDefault="00786AC2" w:rsidP="00D371BE">
      <w:pPr>
        <w:rPr>
          <w:i/>
          <w:iCs/>
          <w:sz w:val="32"/>
          <w:szCs w:val="32"/>
        </w:rPr>
      </w:pPr>
    </w:p>
    <w:p w14:paraId="1541416E" w14:textId="74324F67" w:rsidR="00D371BE" w:rsidRDefault="00D371BE" w:rsidP="00D371B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6888A255" w14:textId="5CD5C6F2" w:rsidR="00786AC2" w:rsidRDefault="00786AC2" w:rsidP="00786AC2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 les directives de votre organisation, veuillez faire le questionnaire de validation des apprentissages en cliquant sur la rubrique encadrée en rouge.</w:t>
      </w:r>
    </w:p>
    <w:p w14:paraId="2601B554" w14:textId="0E1D7DEB" w:rsidR="00D371BE" w:rsidRDefault="00186A80" w:rsidP="00D371B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93A0FE" wp14:editId="43D82495">
                <wp:simplePos x="0" y="0"/>
                <wp:positionH relativeFrom="column">
                  <wp:posOffset>1364029</wp:posOffset>
                </wp:positionH>
                <wp:positionV relativeFrom="paragraph">
                  <wp:posOffset>2835910</wp:posOffset>
                </wp:positionV>
                <wp:extent cx="1844235" cy="157502"/>
                <wp:effectExtent l="12700" t="12700" r="10160" b="762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235" cy="1575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F9D3C" id="Rectangle 293" o:spid="_x0000_s1026" style="position:absolute;margin-left:107.4pt;margin-top:223.3pt;width:145.2pt;height:12.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" fillcolor="white [3201]" strokecolor="red" strokeweight="1.5pt">
                <v:fill opacity="0"/>
              </v:rect>
            </w:pict>
          </mc:Fallback>
        </mc:AlternateContent>
      </w:r>
      <w:r w:rsidRPr="000335FA">
        <w:rPr>
          <w:b/>
          <w:bCs/>
          <w:noProof/>
        </w:rPr>
        <w:drawing>
          <wp:inline distT="0" distB="0" distL="0" distR="0" wp14:anchorId="5E43EDED" wp14:editId="7E2ED7EA">
            <wp:extent cx="5238750" cy="3113405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0FF0" w14:textId="0DE10F88" w:rsidR="00D371BE" w:rsidRDefault="00D371BE" w:rsidP="00D371BE">
      <w:r>
        <w:t>Durée approximative du questionnaire : 25 min.</w:t>
      </w:r>
    </w:p>
    <w:p w14:paraId="59EE3B69" w14:textId="30C754EF" w:rsidR="00D371BE" w:rsidRDefault="00D371BE" w:rsidP="00D371BE">
      <w:pPr>
        <w:spacing w:line="480" w:lineRule="auto"/>
      </w:pPr>
      <w:r>
        <w:t>Date de la réalisation du questionnaire : _________________</w:t>
      </w:r>
      <w:r>
        <w:br/>
        <w:t>Résultat : _________</w:t>
      </w:r>
    </w:p>
    <w:p w14:paraId="236A0117" w14:textId="77777777" w:rsidR="00D371BE" w:rsidRDefault="00D371BE" w:rsidP="00D371BE">
      <w:pPr>
        <w:spacing w:line="360" w:lineRule="auto"/>
      </w:pPr>
      <w:r>
        <w:t>Signature approbative : ____________________________________________</w:t>
      </w:r>
      <w:r>
        <w:br/>
      </w:r>
    </w:p>
    <w:p w14:paraId="4F4E2C4B" w14:textId="77777777" w:rsidR="008F4BCC" w:rsidRDefault="008F4BCC" w:rsidP="008F4BCC">
      <w:pPr>
        <w:rPr>
          <w:b/>
          <w:bCs/>
        </w:rPr>
      </w:pPr>
    </w:p>
    <w:p w14:paraId="2E7DF6DE" w14:textId="47AB2FFA" w:rsidR="000C2C38" w:rsidRDefault="000C2C38"/>
    <w:p w14:paraId="0D5C6084" w14:textId="77777777" w:rsidR="006425A1" w:rsidRDefault="006425A1"/>
    <w:p w14:paraId="5C0102C8" w14:textId="2DD48E38" w:rsidR="000C2C38" w:rsidRDefault="000C2C38"/>
    <w:p w14:paraId="4E60D2D5" w14:textId="73852312" w:rsidR="000C2C38" w:rsidRDefault="000C2C38"/>
    <w:p w14:paraId="6AE6DC8F" w14:textId="77777777" w:rsidR="00287118" w:rsidRDefault="00287118" w:rsidP="002871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65F9394" wp14:editId="5BAD6589">
                <wp:simplePos x="0" y="0"/>
                <wp:positionH relativeFrom="column">
                  <wp:posOffset>-184522</wp:posOffset>
                </wp:positionH>
                <wp:positionV relativeFrom="paragraph">
                  <wp:posOffset>47165</wp:posOffset>
                </wp:positionV>
                <wp:extent cx="6132348" cy="8939049"/>
                <wp:effectExtent l="63500" t="63500" r="78105" b="7810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7B433" w14:textId="16BD8BF7" w:rsidR="00287118" w:rsidRPr="007F06E0" w:rsidRDefault="00287118" w:rsidP="002871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 w:rsidR="00FC13D5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EE8E42A" w14:textId="4F9187C0" w:rsidR="00287118" w:rsidRPr="007F06E0" w:rsidRDefault="00287118" w:rsidP="0028711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Les chutes : dépistage, prévention et évaluation post-chute</w:t>
                            </w:r>
                          </w:p>
                          <w:p w14:paraId="5785FEB7" w14:textId="77777777" w:rsidR="00287118" w:rsidRDefault="00287118" w:rsidP="00287118">
                            <w:pPr>
                              <w:jc w:val="center"/>
                            </w:pPr>
                          </w:p>
                          <w:p w14:paraId="4A899C0E" w14:textId="77777777" w:rsidR="00287118" w:rsidRDefault="00287118" w:rsidP="00287118">
                            <w:pPr>
                              <w:jc w:val="center"/>
                            </w:pPr>
                          </w:p>
                          <w:p w14:paraId="1C349C4E" w14:textId="77777777" w:rsidR="00287118" w:rsidRDefault="00287118" w:rsidP="00287118">
                            <w:pPr>
                              <w:jc w:val="center"/>
                            </w:pPr>
                          </w:p>
                          <w:p w14:paraId="295D204C" w14:textId="77777777" w:rsidR="00287118" w:rsidRDefault="00287118" w:rsidP="00287118">
                            <w:pPr>
                              <w:jc w:val="center"/>
                            </w:pPr>
                          </w:p>
                          <w:p w14:paraId="74ACD3C8" w14:textId="77777777" w:rsidR="00287118" w:rsidRDefault="00287118" w:rsidP="00287118">
                            <w:pPr>
                              <w:jc w:val="center"/>
                            </w:pPr>
                          </w:p>
                          <w:p w14:paraId="25458722" w14:textId="77777777" w:rsidR="00287118" w:rsidRPr="007F06E0" w:rsidRDefault="00287118" w:rsidP="002871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>Format : Vidéos asynchrones</w:t>
                            </w:r>
                          </w:p>
                          <w:p w14:paraId="775DF758" w14:textId="308765B1" w:rsidR="00287118" w:rsidRPr="007F06E0" w:rsidRDefault="00287118" w:rsidP="002871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 heure 48</w:t>
                            </w:r>
                            <w:r w:rsidRPr="006C4D23">
                              <w:rPr>
                                <w:sz w:val="28"/>
                                <w:szCs w:val="28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5F9394" id="Rectangle 302" o:spid="_x0000_s1048" style="position:absolute;margin-left:-14.55pt;margin-top:3.7pt;width:482.85pt;height:703.85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iWgoQ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" fillcolor="white [3212]" strokecolor="#3a3a3a [3215]" strokeweight="11pt">
                <v:stroke linestyle="thickThin"/>
                <v:textbox>
                  <w:txbxContent>
                    <w:p w14:paraId="5897B433" w14:textId="16BD8BF7" w:rsidR="00287118" w:rsidRPr="007F06E0" w:rsidRDefault="00287118" w:rsidP="002871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 w:rsidR="00FC13D5">
                        <w:rPr>
                          <w:sz w:val="32"/>
                          <w:szCs w:val="32"/>
                        </w:rPr>
                        <w:t>2</w:t>
                      </w:r>
                    </w:p>
                    <w:p w14:paraId="4EE8E42A" w14:textId="4F9187C0" w:rsidR="00287118" w:rsidRPr="007F06E0" w:rsidRDefault="00287118" w:rsidP="0028711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Les chutes : dépistage, prévention et évaluation post-chute</w:t>
                      </w:r>
                    </w:p>
                    <w:p w14:paraId="5785FEB7" w14:textId="77777777" w:rsidR="00287118" w:rsidRDefault="00287118" w:rsidP="00287118">
                      <w:pPr>
                        <w:jc w:val="center"/>
                      </w:pPr>
                    </w:p>
                    <w:p w14:paraId="4A899C0E" w14:textId="77777777" w:rsidR="00287118" w:rsidRDefault="00287118" w:rsidP="00287118">
                      <w:pPr>
                        <w:jc w:val="center"/>
                      </w:pPr>
                    </w:p>
                    <w:p w14:paraId="1C349C4E" w14:textId="77777777" w:rsidR="00287118" w:rsidRDefault="00287118" w:rsidP="00287118">
                      <w:pPr>
                        <w:jc w:val="center"/>
                      </w:pPr>
                    </w:p>
                    <w:p w14:paraId="295D204C" w14:textId="77777777" w:rsidR="00287118" w:rsidRDefault="00287118" w:rsidP="00287118">
                      <w:pPr>
                        <w:jc w:val="center"/>
                      </w:pPr>
                    </w:p>
                    <w:p w14:paraId="74ACD3C8" w14:textId="77777777" w:rsidR="00287118" w:rsidRDefault="00287118" w:rsidP="00287118">
                      <w:pPr>
                        <w:jc w:val="center"/>
                      </w:pPr>
                    </w:p>
                    <w:p w14:paraId="25458722" w14:textId="77777777" w:rsidR="00287118" w:rsidRPr="007F06E0" w:rsidRDefault="00287118" w:rsidP="002871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>Format : Vidéos asynchrones</w:t>
                      </w:r>
                    </w:p>
                    <w:p w14:paraId="775DF758" w14:textId="308765B1" w:rsidR="00287118" w:rsidRPr="007F06E0" w:rsidRDefault="00287118" w:rsidP="002871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1 heure 48</w:t>
                      </w:r>
                      <w:r w:rsidRPr="006C4D23">
                        <w:rPr>
                          <w:sz w:val="28"/>
                          <w:szCs w:val="28"/>
                        </w:rPr>
                        <w:t xml:space="preserve">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35A841E0" w14:textId="77777777" w:rsidR="00287118" w:rsidRDefault="00287118" w:rsidP="00287118"/>
    <w:p w14:paraId="12F405D2" w14:textId="77777777" w:rsidR="00287118" w:rsidRDefault="00287118" w:rsidP="00287118"/>
    <w:p w14:paraId="368FFBCB" w14:textId="77777777" w:rsidR="00287118" w:rsidRDefault="00287118" w:rsidP="00287118"/>
    <w:p w14:paraId="4CBB5E8E" w14:textId="77777777" w:rsidR="00287118" w:rsidRDefault="00287118" w:rsidP="00287118"/>
    <w:p w14:paraId="4B27562F" w14:textId="77777777" w:rsidR="00287118" w:rsidRDefault="00287118" w:rsidP="00287118"/>
    <w:p w14:paraId="3F2238CB" w14:textId="77777777" w:rsidR="00287118" w:rsidRDefault="00287118" w:rsidP="00287118"/>
    <w:p w14:paraId="1EE996EB" w14:textId="77777777" w:rsidR="00287118" w:rsidRDefault="00287118" w:rsidP="00287118"/>
    <w:p w14:paraId="024F80AE" w14:textId="77777777" w:rsidR="00287118" w:rsidRDefault="00287118" w:rsidP="00287118"/>
    <w:p w14:paraId="3F083561" w14:textId="77777777" w:rsidR="00287118" w:rsidRDefault="00287118" w:rsidP="00287118"/>
    <w:p w14:paraId="38F49D7D" w14:textId="77777777" w:rsidR="00287118" w:rsidRDefault="00287118" w:rsidP="00287118"/>
    <w:p w14:paraId="1B4A8753" w14:textId="77777777" w:rsidR="00287118" w:rsidRDefault="00287118" w:rsidP="00287118"/>
    <w:p w14:paraId="15363680" w14:textId="77777777" w:rsidR="00287118" w:rsidRDefault="00287118" w:rsidP="00287118"/>
    <w:p w14:paraId="5BD57A94" w14:textId="77777777" w:rsidR="00287118" w:rsidRDefault="00287118" w:rsidP="00287118"/>
    <w:p w14:paraId="27CC74CE" w14:textId="77777777" w:rsidR="00287118" w:rsidRDefault="00287118" w:rsidP="00287118"/>
    <w:p w14:paraId="69A9D208" w14:textId="77777777" w:rsidR="00287118" w:rsidRDefault="00287118" w:rsidP="00287118"/>
    <w:p w14:paraId="32EB7CE3" w14:textId="77777777" w:rsidR="00287118" w:rsidRDefault="00287118" w:rsidP="00287118"/>
    <w:p w14:paraId="0F22CD3C" w14:textId="77777777" w:rsidR="00287118" w:rsidRDefault="00287118" w:rsidP="00287118"/>
    <w:p w14:paraId="45283630" w14:textId="77777777" w:rsidR="00287118" w:rsidRDefault="00287118" w:rsidP="00287118"/>
    <w:p w14:paraId="32B39C8A" w14:textId="77777777" w:rsidR="00287118" w:rsidRDefault="00287118" w:rsidP="00287118"/>
    <w:p w14:paraId="2F893074" w14:textId="77777777" w:rsidR="00287118" w:rsidRDefault="00287118" w:rsidP="00287118"/>
    <w:p w14:paraId="3D148F35" w14:textId="77777777" w:rsidR="00287118" w:rsidRDefault="00287118" w:rsidP="00287118"/>
    <w:p w14:paraId="58C6BF84" w14:textId="77777777" w:rsidR="00287118" w:rsidRDefault="00287118" w:rsidP="00287118"/>
    <w:p w14:paraId="5BAE0DEF" w14:textId="77777777" w:rsidR="00287118" w:rsidRDefault="00287118" w:rsidP="00287118"/>
    <w:p w14:paraId="3F5961A4" w14:textId="77777777" w:rsidR="00287118" w:rsidRDefault="00287118" w:rsidP="00287118"/>
    <w:p w14:paraId="4D00272D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9EBD612" wp14:editId="07803986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45" name="Carré corn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2D15F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D612" id="Carré corné 45" o:spid="_x0000_s1046" type="#_x0000_t65" style="position:absolute;margin-left:-65.3pt;margin-top:1.25pt;width:45.4pt;height:35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zW8Tw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BR+nocanDZSHR2QIHYS9k7cVzfVO+PAokDBL&#13;&#10;6CYehgc6tIGm4NBLnG0Bv//qPdoTlEjLWUMcKLj/thOoODOfLIHsQz6ZRNKky2Q6o2oYnms25xq7&#13;&#10;q1dAq8iJ8U4mMdoHcxQ1Qv1MdF3GrKQSVlLugsuAx8sqdNwkwku1XCYzIooT4c6unTwuP+LlqX0W&#13;&#10;6HpwBULlPRz5IuavsNXZxhVZWO4C6CoB7zTXfgVEsgTh/oMQWXx+T1anz9biB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BUAzW8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2F2D15F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D2B7A02" wp14:editId="67F47EA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7024D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B7A02" id="Rectangle 46" o:spid="_x0000_s1047" style="position:absolute;margin-left:-76.05pt;margin-top:-6.8pt;width:517pt;height:50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xPPTg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KjBeraHcr5AhdNz1Tt5WNM874cNKIJGVnoAW&#13;&#10;MDzQoQ00BYde4mwD+OvcffQnDpGVs4bIX3D/cytQcWa+WWLX5XA8jtuSlPHk84gUfGtZv7XYbb0E&#13;&#10;eoohrbqTSYz+wRxEjVC/0J4uYlYyCSspd8FlwIOyDN1S0qZLtVgkN9oQJ8KdfXIyBo+Djnx5bl8E&#13;&#10;up5Ugeh4D4dFEbN33Op8I9LCYhtAV4l4p7n2T0Dblajb/wni+r7Vk9fpfzX/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G9sTz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857024D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43AC8773" w14:textId="77777777" w:rsidR="00D74DAB" w:rsidRDefault="00D74DAB" w:rsidP="00D74DAB"/>
    <w:p w14:paraId="4CD51D8B" w14:textId="77777777" w:rsidR="00D74DAB" w:rsidRPr="00866C9D" w:rsidRDefault="00D74DAB" w:rsidP="00D74DAB">
      <w:r w:rsidRPr="00866C9D">
        <w:rPr>
          <w:b/>
          <w:bCs/>
        </w:rPr>
        <w:t>1. Visionnez la première vidéo.</w:t>
      </w:r>
      <w:r>
        <w:rPr>
          <w:b/>
          <w:bCs/>
        </w:rPr>
        <w:t xml:space="preserve"> </w:t>
      </w:r>
      <w:r>
        <w:br/>
        <w:t>Durée : 13 min 12 sec.</w:t>
      </w:r>
    </w:p>
    <w:p w14:paraId="26DB4460" w14:textId="77777777" w:rsidR="00D74DAB" w:rsidRDefault="00D74DAB" w:rsidP="00D74DAB">
      <w:r w:rsidRPr="00771868">
        <w:rPr>
          <w:noProof/>
        </w:rPr>
        <w:drawing>
          <wp:inline distT="0" distB="0" distL="0" distR="0" wp14:anchorId="33434136" wp14:editId="36297C53">
            <wp:extent cx="5238750" cy="2939415"/>
            <wp:effectExtent l="0" t="0" r="635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D969" w14:textId="77777777" w:rsidR="00D74DAB" w:rsidRDefault="00D74DAB" w:rsidP="00D74DAB">
      <w:r>
        <w:t>Date de visionnement de la vidéo : _________________</w:t>
      </w:r>
    </w:p>
    <w:p w14:paraId="1AD37660" w14:textId="77777777" w:rsidR="00D74DAB" w:rsidRDefault="00D74DAB" w:rsidP="00D74DAB">
      <w:r>
        <w:t>Notes</w:t>
      </w:r>
    </w:p>
    <w:p w14:paraId="3D710390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A2781D" w14:textId="77777777" w:rsidR="00D74DAB" w:rsidRDefault="00D74DAB" w:rsidP="00D74DAB"/>
    <w:p w14:paraId="54417E23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F90E106" wp14:editId="24159AFE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47" name="Carré corn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AF80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E106" id="Carré corné 47" o:spid="_x0000_s1048" type="#_x0000_t65" style="position:absolute;margin-left:-65.3pt;margin-top:1.25pt;width:45.4pt;height:35.4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NR8Tw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BR+PY1fxaQPl4REZQgdh7+RtRXO9Ez48CiTM&#13;&#10;ErqJh+GBDm2gKTj0EmdbwO+/eo/2BCXSctYQBwruv+0EKs7MJ0sg+5BPJpE06TKZzsZ0wXPN5lxj&#13;&#10;d/UKaBU5Md7JJEb7YI6iRqifia7LmJVUwkrKXXAZ8HhZhY6bRHiplstkRkRxItzZtZPH5Ue8PLXP&#13;&#10;Al0PrkCovIcjX8T8FbY627giC8tdAF0l4J3m2q+ASJYg3H8QIovP78nq9Nla/A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C5wNR8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ED1AF80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BE7C6D5" wp14:editId="35C3BAF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67D4B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7C6D5" id="Rectangle 49" o:spid="_x0000_s1049" style="position:absolute;margin-left:-76.05pt;margin-top:-6.8pt;width:517pt;height:50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9hjyD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D467D4B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03F9EA86" w14:textId="77777777" w:rsidR="00D74DAB" w:rsidRDefault="00D74DAB" w:rsidP="00D74DAB"/>
    <w:p w14:paraId="25A6CA28" w14:textId="77777777" w:rsidR="00D74DAB" w:rsidRPr="00866C9D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19 min 28 sec.</w:t>
      </w:r>
    </w:p>
    <w:p w14:paraId="0AA63235" w14:textId="77777777" w:rsidR="00D74DAB" w:rsidRDefault="00D74DAB" w:rsidP="00D74DAB">
      <w:r w:rsidRPr="00771868">
        <w:rPr>
          <w:noProof/>
        </w:rPr>
        <w:drawing>
          <wp:inline distT="0" distB="0" distL="0" distR="0" wp14:anchorId="0C93EDDB" wp14:editId="2218AC7F">
            <wp:extent cx="5238750" cy="2955925"/>
            <wp:effectExtent l="0" t="0" r="6350" b="3175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CE48" w14:textId="77777777" w:rsidR="00D74DAB" w:rsidRDefault="00D74DAB" w:rsidP="00D74DAB">
      <w:r>
        <w:t>Date de visionnement de la vidéo : _________________</w:t>
      </w:r>
    </w:p>
    <w:p w14:paraId="5F566E61" w14:textId="77777777" w:rsidR="00D74DAB" w:rsidRDefault="00D74DAB" w:rsidP="00D74DAB">
      <w:r>
        <w:t>Notes</w:t>
      </w:r>
    </w:p>
    <w:p w14:paraId="11D5715B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D3DE15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FB8194" wp14:editId="44A6DC36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0" name="Carré corn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D3468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8194" id="Carré corné 50" o:spid="_x0000_s1050" type="#_x0000_t65" style="position:absolute;margin-left:-65.3pt;margin-top:1.25pt;width:45.4pt;height:35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DPgofm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CED3468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05AEE77" wp14:editId="4B7B25D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05BF1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AEE77" id="Rectangle 51" o:spid="_x0000_s1051" style="position:absolute;margin-left:-76.05pt;margin-top:-6.8pt;width:517pt;height:50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qGVTw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DRJHYVr9ZQ7lfIEDrueidvK5rnnfBhJZDISk9A&#13;&#10;Cxge6NAGmoJDL3G2Afx17j76E4fIyllD5C+4/7kVqDgz3yyx63I4HsdtScp48nlECr61rN9a7LZe&#13;&#10;Aj3FkFbdySRG/2AOokaoX2hPFzErmYSVlLvgMuBBWYZuKWnTpVoskhttiBPhzj45GYPHQUe+PLcv&#13;&#10;Al1PqkB0vIfDoojZO251vhFpYbENoKtEvNNc+yeg7UrU7f8EcX3f6snr9L+a/wY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IBaoZV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13005BF1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3</w:t>
                      </w:r>
                    </w:p>
                  </w:txbxContent>
                </v:textbox>
              </v:rect>
            </w:pict>
          </mc:Fallback>
        </mc:AlternateContent>
      </w:r>
    </w:p>
    <w:p w14:paraId="44254627" w14:textId="77777777" w:rsidR="00D74DAB" w:rsidRDefault="00D74DAB" w:rsidP="00D74DAB"/>
    <w:p w14:paraId="65011AAF" w14:textId="77777777" w:rsidR="00D74DAB" w:rsidRPr="00866C9D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19 min 11 sec.</w:t>
      </w:r>
    </w:p>
    <w:p w14:paraId="7669A794" w14:textId="77777777" w:rsidR="00D74DAB" w:rsidRDefault="00D74DAB" w:rsidP="00D74DAB">
      <w:r w:rsidRPr="00771868">
        <w:rPr>
          <w:noProof/>
        </w:rPr>
        <w:drawing>
          <wp:inline distT="0" distB="0" distL="0" distR="0" wp14:anchorId="4A6B5BBE" wp14:editId="13AB7127">
            <wp:extent cx="5238750" cy="2942590"/>
            <wp:effectExtent l="0" t="0" r="6350" b="381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CA35" w14:textId="77777777" w:rsidR="00D74DAB" w:rsidRDefault="00D74DAB" w:rsidP="00D74DAB">
      <w:r>
        <w:t>Date de visionnement de la vidéo : _________________</w:t>
      </w:r>
    </w:p>
    <w:p w14:paraId="3FB02D65" w14:textId="77777777" w:rsidR="00D74DAB" w:rsidRDefault="00D74DAB" w:rsidP="00D74DAB">
      <w:r>
        <w:t>Notes</w:t>
      </w:r>
    </w:p>
    <w:p w14:paraId="64CA42DF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D71D0E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6826B5E" wp14:editId="145DC15A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5" name="Carré corn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21543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6B5E" id="Carré corné 55" o:spid="_x0000_s1052" type="#_x0000_t65" style="position:absolute;margin-left:-65.3pt;margin-top:1.25pt;width:45.4pt;height:35.4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AiQWYm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1221543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BCF691E" wp14:editId="0F00926C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66616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F691E" id="Rectangle 57" o:spid="_x0000_s1053" style="position:absolute;margin-left:-76.05pt;margin-top:-6.8pt;width:517pt;height:50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G2ZQFV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03966616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4</w:t>
                      </w:r>
                    </w:p>
                  </w:txbxContent>
                </v:textbox>
              </v:rect>
            </w:pict>
          </mc:Fallback>
        </mc:AlternateContent>
      </w:r>
    </w:p>
    <w:p w14:paraId="0FD21DE2" w14:textId="77777777" w:rsidR="00D74DAB" w:rsidRDefault="00D74DAB" w:rsidP="00D74DAB"/>
    <w:p w14:paraId="0AD124C5" w14:textId="77777777" w:rsidR="00D74DAB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10 min 05 sec.</w:t>
      </w:r>
    </w:p>
    <w:p w14:paraId="147C5FDA" w14:textId="77777777" w:rsidR="00D74DAB" w:rsidRDefault="00D74DAB" w:rsidP="00D74DAB">
      <w:r w:rsidRPr="00097338">
        <w:rPr>
          <w:noProof/>
        </w:rPr>
        <w:drawing>
          <wp:inline distT="0" distB="0" distL="0" distR="0" wp14:anchorId="41972B84" wp14:editId="5F6D4656">
            <wp:extent cx="5238750" cy="2948305"/>
            <wp:effectExtent l="0" t="0" r="635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F036" w14:textId="77777777" w:rsidR="00D74DAB" w:rsidRDefault="00D74DAB" w:rsidP="00D74DAB">
      <w:r>
        <w:t>Date de visionnement de la vidéo : _________________</w:t>
      </w:r>
    </w:p>
    <w:p w14:paraId="018CFC12" w14:textId="77777777" w:rsidR="00D74DAB" w:rsidRDefault="00D74DAB" w:rsidP="00D74DAB">
      <w:r>
        <w:t>Notes</w:t>
      </w:r>
    </w:p>
    <w:p w14:paraId="18AEF7B7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71B47E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92615B9" wp14:editId="051C2CC8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58" name="Carré corné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3FC60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15B9" id="Carré corné 58" o:spid="_x0000_s1054" type="#_x0000_t65" style="position:absolute;margin-left:-65.3pt;margin-top:1.25pt;width:45.4pt;height:35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BiAFAJ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103FC60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4EEAE94" wp14:editId="73AC26E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5E57C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EAE94" id="Rectangle 59" o:spid="_x0000_s1055" style="position:absolute;margin-left:-76.05pt;margin-top:-6.8pt;width:517pt;height:50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C3Ydnp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70F5E57C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5</w:t>
                      </w:r>
                    </w:p>
                  </w:txbxContent>
                </v:textbox>
              </v:rect>
            </w:pict>
          </mc:Fallback>
        </mc:AlternateContent>
      </w:r>
    </w:p>
    <w:p w14:paraId="45333483" w14:textId="77777777" w:rsidR="00D74DAB" w:rsidRDefault="00D74DAB" w:rsidP="00D74DAB"/>
    <w:p w14:paraId="58726CBF" w14:textId="77777777" w:rsidR="00D74DAB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31 min 31 sec.</w:t>
      </w:r>
    </w:p>
    <w:p w14:paraId="38C2C1AA" w14:textId="77777777" w:rsidR="00D74DAB" w:rsidRDefault="00D74DAB" w:rsidP="00D74DAB">
      <w:r w:rsidRPr="00097338">
        <w:rPr>
          <w:noProof/>
        </w:rPr>
        <w:drawing>
          <wp:inline distT="0" distB="0" distL="0" distR="0" wp14:anchorId="61E5C60E" wp14:editId="46EBE785">
            <wp:extent cx="5238750" cy="2962275"/>
            <wp:effectExtent l="0" t="0" r="635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6E47" w14:textId="77777777" w:rsidR="00D74DAB" w:rsidRDefault="00D74DAB" w:rsidP="00D74DAB">
      <w:r>
        <w:t>Date de visionnement de la vidéo : _________________</w:t>
      </w:r>
    </w:p>
    <w:p w14:paraId="006F5344" w14:textId="77777777" w:rsidR="00D74DAB" w:rsidRDefault="00D74DAB" w:rsidP="00D74DAB">
      <w:r>
        <w:t>Notes</w:t>
      </w:r>
    </w:p>
    <w:p w14:paraId="49DA1764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24DE0D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1675C50" wp14:editId="454D1665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61" name="Carré corn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62AF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5C50" id="Carré corné 61" o:spid="_x0000_s1056" type="#_x0000_t65" style="position:absolute;margin-left:-65.3pt;margin-top:1.25pt;width:45.4pt;height:35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DXvAjT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D2562AF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960F669" wp14:editId="57D9EC3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7B62E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0F669" id="Rectangle 62" o:spid="_x0000_s1057" style="position:absolute;margin-left:-76.05pt;margin-top:-6.8pt;width:517pt;height:50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mGQuo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E47B62E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6</w:t>
                      </w:r>
                    </w:p>
                  </w:txbxContent>
                </v:textbox>
              </v:rect>
            </w:pict>
          </mc:Fallback>
        </mc:AlternateContent>
      </w:r>
    </w:p>
    <w:p w14:paraId="406FC1A2" w14:textId="77777777" w:rsidR="00D74DAB" w:rsidRDefault="00D74DAB" w:rsidP="00D74DAB"/>
    <w:p w14:paraId="1A6440C4" w14:textId="77777777" w:rsidR="00D74DAB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9 min 28 sec.</w:t>
      </w:r>
    </w:p>
    <w:p w14:paraId="13155BAC" w14:textId="77777777" w:rsidR="00D74DAB" w:rsidRDefault="00D74DAB" w:rsidP="00D74DAB">
      <w:r w:rsidRPr="00097338">
        <w:rPr>
          <w:noProof/>
        </w:rPr>
        <w:drawing>
          <wp:inline distT="0" distB="0" distL="0" distR="0" wp14:anchorId="30263C2F" wp14:editId="45DF9CFC">
            <wp:extent cx="5238750" cy="2970530"/>
            <wp:effectExtent l="0" t="0" r="6350" b="127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9F5D" w14:textId="77777777" w:rsidR="00D74DAB" w:rsidRDefault="00D74DAB" w:rsidP="00D74DAB">
      <w:r>
        <w:t>Date de visionnement de la vidéo : _________________</w:t>
      </w:r>
    </w:p>
    <w:p w14:paraId="5670905F" w14:textId="77777777" w:rsidR="00D74DAB" w:rsidRDefault="00D74DAB" w:rsidP="00D74DAB">
      <w:r>
        <w:t>Notes</w:t>
      </w:r>
    </w:p>
    <w:p w14:paraId="375F6155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1BFA3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C219D64" wp14:editId="409FE29D">
                <wp:simplePos x="0" y="0"/>
                <wp:positionH relativeFrom="column">
                  <wp:posOffset>-829164</wp:posOffset>
                </wp:positionH>
                <wp:positionV relativeFrom="paragraph">
                  <wp:posOffset>15924</wp:posOffset>
                </wp:positionV>
                <wp:extent cx="576775" cy="450000"/>
                <wp:effectExtent l="0" t="0" r="33020" b="7620"/>
                <wp:wrapNone/>
                <wp:docPr id="63" name="Carré corn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B14C4" w14:textId="77777777" w:rsidR="008F55D5" w:rsidRPr="006D6D0B" w:rsidRDefault="008F55D5" w:rsidP="008F55D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9D64" id="Carré corné 63" o:spid="_x0000_s1058" type="#_x0000_t65" style="position:absolute;margin-left:-65.3pt;margin-top:1.25pt;width:45.4pt;height:35.4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45B14C4" w14:textId="77777777" w:rsidR="008F55D5" w:rsidRPr="006D6D0B" w:rsidRDefault="008F55D5" w:rsidP="008F55D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0C58058" wp14:editId="43D98B9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89039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Vidéo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58058" id="Rectangle 64" o:spid="_x0000_s1059" style="position:absolute;margin-left:-76.05pt;margin-top:-6.8pt;width:517pt;height:50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HWnz2B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65389039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Vidéo 7</w:t>
                      </w:r>
                    </w:p>
                  </w:txbxContent>
                </v:textbox>
              </v:rect>
            </w:pict>
          </mc:Fallback>
        </mc:AlternateContent>
      </w:r>
    </w:p>
    <w:p w14:paraId="0104A4DE" w14:textId="77777777" w:rsidR="00D74DAB" w:rsidRDefault="00D74DAB" w:rsidP="00D74DAB"/>
    <w:p w14:paraId="2A358DC6" w14:textId="77777777" w:rsidR="00D74DAB" w:rsidRDefault="00D74DAB" w:rsidP="00D74DAB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6 min 22 sec.</w:t>
      </w:r>
    </w:p>
    <w:p w14:paraId="638CB673" w14:textId="77777777" w:rsidR="00D74DAB" w:rsidRDefault="00D74DAB" w:rsidP="00D74DAB">
      <w:r w:rsidRPr="00097338">
        <w:rPr>
          <w:noProof/>
        </w:rPr>
        <w:drawing>
          <wp:inline distT="0" distB="0" distL="0" distR="0" wp14:anchorId="350B56CF" wp14:editId="0F0E024B">
            <wp:extent cx="5238750" cy="2955925"/>
            <wp:effectExtent l="0" t="0" r="6350" b="3175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5719" w14:textId="77777777" w:rsidR="00D74DAB" w:rsidRDefault="00D74DAB" w:rsidP="00D74DAB">
      <w:r>
        <w:t>Date de visionnement de la vidéo : _________________</w:t>
      </w:r>
    </w:p>
    <w:p w14:paraId="475A18DF" w14:textId="77777777" w:rsidR="00D74DAB" w:rsidRDefault="00D74DAB" w:rsidP="00D74DAB">
      <w:r>
        <w:t>Notes</w:t>
      </w:r>
    </w:p>
    <w:p w14:paraId="66790517" w14:textId="77777777" w:rsidR="00D74DAB" w:rsidRDefault="00D74DAB" w:rsidP="00D74DA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A65F8C" w14:textId="77777777" w:rsidR="008F55D5" w:rsidRDefault="008F55D5" w:rsidP="008F55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FAC3FB9" wp14:editId="2E156916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DA240" w14:textId="77777777" w:rsidR="008F55D5" w:rsidRPr="00B17300" w:rsidRDefault="008F55D5" w:rsidP="008F55D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Validation des apprentissages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C3FB9" id="Rectangle 34" o:spid="_x0000_s1060" style="position:absolute;margin-left:-77.15pt;margin-top:-6.8pt;width:517pt;height:50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NWHVHd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61DDA240" w14:textId="77777777" w:rsidR="008F55D5" w:rsidRPr="00B17300" w:rsidRDefault="008F55D5" w:rsidP="008F55D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Validation des apprentissages </w:t>
                      </w:r>
                    </w:p>
                  </w:txbxContent>
                </v:textbox>
              </v:rect>
            </w:pict>
          </mc:Fallback>
        </mc:AlternateContent>
      </w:r>
    </w:p>
    <w:p w14:paraId="2AB0F617" w14:textId="77777777" w:rsidR="008F55D5" w:rsidRDefault="008F55D5" w:rsidP="00D74DAB">
      <w:pPr>
        <w:rPr>
          <w:i/>
          <w:iCs/>
          <w:sz w:val="32"/>
          <w:szCs w:val="32"/>
        </w:rPr>
      </w:pPr>
    </w:p>
    <w:p w14:paraId="24F7D74D" w14:textId="78AAEA70" w:rsidR="008F55D5" w:rsidRPr="008F55D5" w:rsidRDefault="00D74DAB" w:rsidP="008F55D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530B74B2" w14:textId="044CB462" w:rsidR="008F55D5" w:rsidRDefault="008F55D5" w:rsidP="008F55D5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 les directives de votre organisation, veuillez faire le</w:t>
      </w:r>
      <w:r>
        <w:rPr>
          <w:b/>
          <w:bCs/>
        </w:rPr>
        <w:t xml:space="preserve"> </w:t>
      </w:r>
      <w:r>
        <w:rPr>
          <w:b/>
          <w:bCs/>
        </w:rPr>
        <w:t>questionnaire de validation des apprentissages en cliquant sur la rubrique encadrée en rouge.</w:t>
      </w:r>
    </w:p>
    <w:p w14:paraId="73416A86" w14:textId="0805C175" w:rsidR="00D74DAB" w:rsidRDefault="008F55D5" w:rsidP="00D74DA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AF0E1CF" wp14:editId="5E590760">
                <wp:simplePos x="0" y="0"/>
                <wp:positionH relativeFrom="column">
                  <wp:posOffset>1279623</wp:posOffset>
                </wp:positionH>
                <wp:positionV relativeFrom="paragraph">
                  <wp:posOffset>1935578</wp:posOffset>
                </wp:positionV>
                <wp:extent cx="1942709" cy="281744"/>
                <wp:effectExtent l="12700" t="12700" r="13335" b="1079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709" cy="2817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FB2A" id="Rectangle 327" o:spid="_x0000_s1026" style="position:absolute;margin-left:100.75pt;margin-top:152.4pt;width:152.95pt;height:22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" fillcolor="white [3201]" strokecolor="red" strokeweight="1.5pt">
                <v:fill opacity="0"/>
              </v:rect>
            </w:pict>
          </mc:Fallback>
        </mc:AlternateContent>
      </w:r>
      <w:r w:rsidR="00D74DAB" w:rsidRPr="00B044DB">
        <w:rPr>
          <w:noProof/>
        </w:rPr>
        <w:t xml:space="preserve"> </w:t>
      </w:r>
      <w:r w:rsidRPr="00F87B13">
        <w:rPr>
          <w:noProof/>
        </w:rPr>
        <w:drawing>
          <wp:inline distT="0" distB="0" distL="0" distR="0" wp14:anchorId="1C53CA33" wp14:editId="73B06358">
            <wp:extent cx="5238750" cy="1968500"/>
            <wp:effectExtent l="0" t="0" r="635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7ED5" w14:textId="7A8CD64A" w:rsidR="00D74DAB" w:rsidRDefault="00D74DAB" w:rsidP="00D74DAB">
      <w:r>
        <w:t>Durée approximative du questionnaire : 25 min.</w:t>
      </w:r>
    </w:p>
    <w:p w14:paraId="3B2E7770" w14:textId="25207347" w:rsidR="00D74DAB" w:rsidRDefault="00D74DAB" w:rsidP="00D74DAB">
      <w:pPr>
        <w:spacing w:line="480" w:lineRule="auto"/>
      </w:pPr>
      <w:r>
        <w:t>Date de la réalisation du questionnaire : _________________</w:t>
      </w:r>
      <w:r>
        <w:br/>
        <w:t>Résultat : _________</w:t>
      </w:r>
    </w:p>
    <w:p w14:paraId="00A8D729" w14:textId="4247C1CE" w:rsidR="00D74DAB" w:rsidRDefault="00D74DAB" w:rsidP="00D74DAB">
      <w:pPr>
        <w:spacing w:line="360" w:lineRule="auto"/>
      </w:pPr>
      <w:r>
        <w:t>Signature approbative : ____________________________________________</w:t>
      </w:r>
      <w:r>
        <w:br/>
      </w:r>
    </w:p>
    <w:p w14:paraId="559F66BE" w14:textId="237C7DA0" w:rsidR="000C2C38" w:rsidRDefault="000C2C38" w:rsidP="00927183"/>
    <w:p w14:paraId="20D42D4D" w14:textId="06DA9E18" w:rsidR="000C2C38" w:rsidRDefault="000C2C38"/>
    <w:p w14:paraId="0BEFBE43" w14:textId="0762C505" w:rsidR="000C2C38" w:rsidRDefault="000C2C38"/>
    <w:p w14:paraId="732CF887" w14:textId="06850377" w:rsidR="000C2C38" w:rsidRDefault="000C2C38"/>
    <w:p w14:paraId="37E2A9BF" w14:textId="0D96E319" w:rsidR="008F55D5" w:rsidRDefault="008F55D5"/>
    <w:p w14:paraId="70930055" w14:textId="5280BD4E" w:rsidR="008F55D5" w:rsidRDefault="008F55D5"/>
    <w:p w14:paraId="2FEB4010" w14:textId="77777777" w:rsidR="008F55D5" w:rsidRDefault="008F55D5"/>
    <w:p w14:paraId="7A1D224B" w14:textId="77777777" w:rsidR="00E30D38" w:rsidRDefault="00E30D38" w:rsidP="00E30D38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F61C54F" wp14:editId="74DB46A1">
                <wp:simplePos x="0" y="0"/>
                <wp:positionH relativeFrom="column">
                  <wp:posOffset>-236483</wp:posOffset>
                </wp:positionH>
                <wp:positionV relativeFrom="paragraph">
                  <wp:posOffset>62865</wp:posOffset>
                </wp:positionV>
                <wp:extent cx="6132348" cy="8939049"/>
                <wp:effectExtent l="63500" t="63500" r="78105" b="7810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5A8AA" w14:textId="2DF75AB5" w:rsidR="00E30D38" w:rsidRPr="007F06E0" w:rsidRDefault="00E30D38" w:rsidP="00E30D3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6D94694E" w14:textId="77777777" w:rsidR="00E30D38" w:rsidRPr="007F06E0" w:rsidRDefault="00E30D38" w:rsidP="00E30D3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Maladie d’Alzheimer et les problèmes comportementaux : comprendre pour mieux prévenir</w:t>
                            </w:r>
                          </w:p>
                          <w:p w14:paraId="7198D696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0F6D1F13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684DC2A3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0A30E3E6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10A3ABA0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71FBCE06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641B9F28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75">
                              <w:rPr>
                                <w:sz w:val="28"/>
                                <w:szCs w:val="28"/>
                              </w:rPr>
                              <w:t>Durée de la formation</w:t>
                            </w: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1C54F" id="Rectangle 170" o:spid="_x0000_s1063" style="position:absolute;margin-left:-18.6pt;margin-top:4.95pt;width:482.85pt;height:703.8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mIYog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" fillcolor="white [3212]" strokecolor="#3a3a3a [3215]" strokeweight="11pt">
                <v:stroke linestyle="thickThin"/>
                <v:textbox>
                  <w:txbxContent>
                    <w:p w14:paraId="6835A8AA" w14:textId="2DF75AB5" w:rsidR="00E30D38" w:rsidRPr="007F06E0" w:rsidRDefault="00E30D38" w:rsidP="00E30D3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  <w:p w14:paraId="6D94694E" w14:textId="77777777" w:rsidR="00E30D38" w:rsidRPr="007F06E0" w:rsidRDefault="00E30D38" w:rsidP="00E30D3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Maladie d’Alzheimer et les problèmes comportementaux : comprendre pour mieux prévenir</w:t>
                      </w:r>
                    </w:p>
                    <w:p w14:paraId="7198D696" w14:textId="77777777" w:rsidR="00E30D38" w:rsidRDefault="00E30D38" w:rsidP="00E30D38">
                      <w:pPr>
                        <w:jc w:val="center"/>
                      </w:pPr>
                    </w:p>
                    <w:p w14:paraId="0F6D1F13" w14:textId="77777777" w:rsidR="00E30D38" w:rsidRDefault="00E30D38" w:rsidP="00E30D38">
                      <w:pPr>
                        <w:jc w:val="center"/>
                      </w:pPr>
                    </w:p>
                    <w:p w14:paraId="684DC2A3" w14:textId="77777777" w:rsidR="00E30D38" w:rsidRDefault="00E30D38" w:rsidP="00E30D38">
                      <w:pPr>
                        <w:jc w:val="center"/>
                      </w:pPr>
                    </w:p>
                    <w:p w14:paraId="0A30E3E6" w14:textId="77777777" w:rsidR="00E30D38" w:rsidRDefault="00E30D38" w:rsidP="00E30D38">
                      <w:pPr>
                        <w:jc w:val="center"/>
                      </w:pPr>
                    </w:p>
                    <w:p w14:paraId="10A3ABA0" w14:textId="77777777" w:rsidR="00E30D38" w:rsidRDefault="00E30D38" w:rsidP="00E30D38">
                      <w:pPr>
                        <w:jc w:val="center"/>
                      </w:pPr>
                    </w:p>
                    <w:p w14:paraId="71FBCE06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641B9F28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75">
                        <w:rPr>
                          <w:sz w:val="28"/>
                          <w:szCs w:val="28"/>
                        </w:rPr>
                        <w:t>Durée de la formation</w:t>
                      </w:r>
                      <w:r w:rsidRPr="007F06E0">
                        <w:rPr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4AB9920E" w14:textId="77777777" w:rsidR="00E30D38" w:rsidRDefault="00E30D38" w:rsidP="00E30D38">
      <w:pPr>
        <w:rPr>
          <w:b/>
          <w:bCs/>
        </w:rPr>
      </w:pPr>
    </w:p>
    <w:p w14:paraId="4C24F1D6" w14:textId="77777777" w:rsidR="00E30D38" w:rsidRDefault="00E30D38" w:rsidP="00E30D38">
      <w:pPr>
        <w:rPr>
          <w:b/>
          <w:bCs/>
        </w:rPr>
      </w:pPr>
    </w:p>
    <w:p w14:paraId="405E74E9" w14:textId="77777777" w:rsidR="00E30D38" w:rsidRDefault="00E30D38" w:rsidP="00E30D38">
      <w:pPr>
        <w:rPr>
          <w:b/>
          <w:bCs/>
        </w:rPr>
      </w:pPr>
    </w:p>
    <w:p w14:paraId="02B7E424" w14:textId="77777777" w:rsidR="00E30D38" w:rsidRDefault="00E30D38" w:rsidP="00E30D38">
      <w:pPr>
        <w:rPr>
          <w:b/>
          <w:bCs/>
        </w:rPr>
      </w:pPr>
    </w:p>
    <w:p w14:paraId="63B7F638" w14:textId="77777777" w:rsidR="00E30D38" w:rsidRDefault="00E30D38" w:rsidP="00E30D38">
      <w:pPr>
        <w:rPr>
          <w:b/>
          <w:bCs/>
        </w:rPr>
      </w:pPr>
    </w:p>
    <w:p w14:paraId="236DA494" w14:textId="77777777" w:rsidR="00E30D38" w:rsidRDefault="00E30D38" w:rsidP="00E30D38">
      <w:pPr>
        <w:rPr>
          <w:b/>
          <w:bCs/>
        </w:rPr>
      </w:pPr>
    </w:p>
    <w:p w14:paraId="404F9144" w14:textId="77777777" w:rsidR="00E30D38" w:rsidRDefault="00E30D38" w:rsidP="00E30D38">
      <w:pPr>
        <w:rPr>
          <w:b/>
          <w:bCs/>
        </w:rPr>
      </w:pPr>
    </w:p>
    <w:p w14:paraId="4784ACD4" w14:textId="77777777" w:rsidR="00E30D38" w:rsidRDefault="00E30D38" w:rsidP="00E30D38">
      <w:pPr>
        <w:rPr>
          <w:b/>
          <w:bCs/>
        </w:rPr>
      </w:pPr>
    </w:p>
    <w:p w14:paraId="47E713A9" w14:textId="77777777" w:rsidR="00E30D38" w:rsidRDefault="00E30D38" w:rsidP="00E30D38">
      <w:pPr>
        <w:rPr>
          <w:b/>
          <w:bCs/>
        </w:rPr>
      </w:pPr>
    </w:p>
    <w:p w14:paraId="06EA21A6" w14:textId="77777777" w:rsidR="00E30D38" w:rsidRDefault="00E30D38" w:rsidP="00E30D38">
      <w:pPr>
        <w:rPr>
          <w:b/>
          <w:bCs/>
        </w:rPr>
      </w:pPr>
    </w:p>
    <w:p w14:paraId="5F199C51" w14:textId="77777777" w:rsidR="00E30D38" w:rsidRDefault="00E30D38" w:rsidP="00E30D38">
      <w:pPr>
        <w:rPr>
          <w:b/>
          <w:bCs/>
        </w:rPr>
      </w:pPr>
    </w:p>
    <w:p w14:paraId="748EC669" w14:textId="77777777" w:rsidR="00E30D38" w:rsidRDefault="00E30D38" w:rsidP="00E30D38">
      <w:pPr>
        <w:rPr>
          <w:b/>
          <w:bCs/>
        </w:rPr>
      </w:pPr>
    </w:p>
    <w:p w14:paraId="245E9512" w14:textId="77777777" w:rsidR="00E30D38" w:rsidRDefault="00E30D38" w:rsidP="00E30D38">
      <w:pPr>
        <w:rPr>
          <w:b/>
          <w:bCs/>
        </w:rPr>
      </w:pPr>
    </w:p>
    <w:p w14:paraId="5B898ECE" w14:textId="77777777" w:rsidR="00E30D38" w:rsidRDefault="00E30D38" w:rsidP="00E30D38">
      <w:pPr>
        <w:rPr>
          <w:b/>
          <w:bCs/>
        </w:rPr>
      </w:pPr>
    </w:p>
    <w:p w14:paraId="473868AD" w14:textId="77777777" w:rsidR="00E30D38" w:rsidRDefault="00E30D38" w:rsidP="00E30D38">
      <w:pPr>
        <w:rPr>
          <w:b/>
          <w:bCs/>
        </w:rPr>
      </w:pPr>
    </w:p>
    <w:p w14:paraId="5A1487A4" w14:textId="77777777" w:rsidR="00E30D38" w:rsidRDefault="00E30D38" w:rsidP="00E30D38">
      <w:pPr>
        <w:rPr>
          <w:b/>
          <w:bCs/>
        </w:rPr>
      </w:pPr>
    </w:p>
    <w:p w14:paraId="60A493C4" w14:textId="77777777" w:rsidR="00E30D38" w:rsidRDefault="00E30D38" w:rsidP="00E30D38">
      <w:pPr>
        <w:rPr>
          <w:b/>
          <w:bCs/>
        </w:rPr>
      </w:pPr>
    </w:p>
    <w:p w14:paraId="24C5A357" w14:textId="77777777" w:rsidR="00E30D38" w:rsidRDefault="00E30D38" w:rsidP="00E30D38">
      <w:pPr>
        <w:rPr>
          <w:b/>
          <w:bCs/>
        </w:rPr>
      </w:pPr>
    </w:p>
    <w:p w14:paraId="4D1811FA" w14:textId="77777777" w:rsidR="00E30D38" w:rsidRDefault="00E30D38" w:rsidP="00E30D38">
      <w:pPr>
        <w:rPr>
          <w:b/>
          <w:bCs/>
        </w:rPr>
      </w:pPr>
    </w:p>
    <w:p w14:paraId="2F7687B3" w14:textId="77777777" w:rsidR="00E30D38" w:rsidRDefault="00E30D38" w:rsidP="00E30D38">
      <w:pPr>
        <w:rPr>
          <w:b/>
          <w:bCs/>
        </w:rPr>
      </w:pPr>
    </w:p>
    <w:p w14:paraId="7140BCBC" w14:textId="77777777" w:rsidR="00E30D38" w:rsidRDefault="00E30D38" w:rsidP="00E30D38">
      <w:pPr>
        <w:rPr>
          <w:b/>
          <w:bCs/>
        </w:rPr>
      </w:pPr>
    </w:p>
    <w:p w14:paraId="5B9568EA" w14:textId="77777777" w:rsidR="00E30D38" w:rsidRDefault="00E30D38" w:rsidP="00E30D38">
      <w:pPr>
        <w:rPr>
          <w:b/>
          <w:bCs/>
        </w:rPr>
      </w:pPr>
    </w:p>
    <w:p w14:paraId="0DE6B326" w14:textId="77777777" w:rsidR="00E30D38" w:rsidRDefault="00E30D38" w:rsidP="00E30D38">
      <w:pPr>
        <w:rPr>
          <w:b/>
          <w:bCs/>
        </w:rPr>
      </w:pPr>
    </w:p>
    <w:p w14:paraId="5A1BC4C8" w14:textId="77777777" w:rsidR="00E30D38" w:rsidRDefault="00E30D38" w:rsidP="00E30D38">
      <w:pPr>
        <w:rPr>
          <w:b/>
          <w:bCs/>
        </w:rPr>
      </w:pPr>
    </w:p>
    <w:p w14:paraId="078F8CDB" w14:textId="77777777" w:rsidR="00073864" w:rsidRDefault="00073864" w:rsidP="000738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91B5426" wp14:editId="1877FE30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9E0F" w14:textId="77777777" w:rsidR="00073864" w:rsidRPr="00B17300" w:rsidRDefault="00073864" w:rsidP="0007386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Webinaire-interactif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B5426" id="Rectangle 94" o:spid="_x0000_s1062" style="position:absolute;margin-left:-77.15pt;margin-top:-6.8pt;width:517pt;height:5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LW3TwIAAPc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LPU6iV3FqxWUuyUyhI673sm7iuZ5L3xYCiSy0hPQ&#13;&#10;AoZHOrSBpuDQS5ytAX+du4/+xCGyctYQ+Qvuf24EKs7MN0vsuhqORnFbkjIaf74gBU8tq1OL3dQL&#13;&#10;oKcY0qo7mcToH8xe1Aj1K+3pPGYlk7CSchdcBtwri9AtJW26VPN5cqMNcSLc22cnY/A46MiXl/ZV&#13;&#10;oOtJFYiOD7BfFDF9x63ONyItzDcBdJWId5xr/wS0XYm6/Z8gru+pnryO/6vZbwA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DhEtbd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54EF9E0F" w14:textId="77777777" w:rsidR="00073864" w:rsidRPr="00B17300" w:rsidRDefault="00073864" w:rsidP="0007386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Webinaire-interactif </w:t>
                      </w:r>
                    </w:p>
                  </w:txbxContent>
                </v:textbox>
              </v:rect>
            </w:pict>
          </mc:Fallback>
        </mc:AlternateContent>
      </w:r>
    </w:p>
    <w:p w14:paraId="518E99F8" w14:textId="77777777" w:rsidR="00E30D38" w:rsidRDefault="00E30D38" w:rsidP="00E30D38"/>
    <w:p w14:paraId="66B5ABF6" w14:textId="77777777" w:rsidR="00E30D38" w:rsidRDefault="00E30D38" w:rsidP="00E30D38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webinaire-interactif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6292F9A5" w14:textId="77777777" w:rsidR="00E30D38" w:rsidRDefault="00E30D38" w:rsidP="00E30D38">
      <w:r>
        <w:t>Date de participation du webinaire-interactif : _____________________</w:t>
      </w:r>
    </w:p>
    <w:p w14:paraId="3B8023C1" w14:textId="77777777" w:rsidR="00E30D38" w:rsidRDefault="00E30D38" w:rsidP="00E30D38"/>
    <w:p w14:paraId="3DE883C5" w14:textId="77777777" w:rsidR="00E30D38" w:rsidRDefault="00E30D38" w:rsidP="00E30D38">
      <w:r>
        <w:t>Notes</w:t>
      </w:r>
    </w:p>
    <w:p w14:paraId="1C14028C" w14:textId="77777777" w:rsidR="00E30D38" w:rsidRPr="00FA2F3F" w:rsidRDefault="00E30D38" w:rsidP="00E30D3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B27081" w14:textId="77777777" w:rsidR="00E30D38" w:rsidRDefault="00E30D38" w:rsidP="00E30D38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2F7826" wp14:editId="25212BE3">
                <wp:simplePos x="0" y="0"/>
                <wp:positionH relativeFrom="column">
                  <wp:posOffset>-236483</wp:posOffset>
                </wp:positionH>
                <wp:positionV relativeFrom="paragraph">
                  <wp:posOffset>62865</wp:posOffset>
                </wp:positionV>
                <wp:extent cx="6132348" cy="8939049"/>
                <wp:effectExtent l="63500" t="63500" r="78105" b="7810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39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B5E54" w14:textId="421B99D5" w:rsidR="00E30D38" w:rsidRPr="007F06E0" w:rsidRDefault="00E30D38" w:rsidP="00E30D3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AAEB454" w14:textId="77777777" w:rsidR="00E30D38" w:rsidRPr="007F06E0" w:rsidRDefault="00E30D38" w:rsidP="00E30D3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L’évaluation et la surveillance clinique de l’aîné</w:t>
                            </w:r>
                          </w:p>
                          <w:p w14:paraId="5B48BF00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10D43D97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394B947C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238C2F97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540A85D3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32BCE4EB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13A6C91D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75">
                              <w:rPr>
                                <w:sz w:val="28"/>
                                <w:szCs w:val="28"/>
                              </w:rPr>
                              <w:t>Durée de la formation</w:t>
                            </w: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F7826" id="Rectangle 182" o:spid="_x0000_s1065" style="position:absolute;margin-left:-18.6pt;margin-top:4.95pt;width:482.85pt;height:703.85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" fillcolor="white [3212]" strokecolor="#3a3a3a [3215]" strokeweight="11pt">
                <v:stroke linestyle="thickThin"/>
                <v:textbox>
                  <w:txbxContent>
                    <w:p w14:paraId="618B5E54" w14:textId="421B99D5" w:rsidR="00E30D38" w:rsidRPr="007F06E0" w:rsidRDefault="00E30D38" w:rsidP="00E30D3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  <w:p w14:paraId="3AAEB454" w14:textId="77777777" w:rsidR="00E30D38" w:rsidRPr="007F06E0" w:rsidRDefault="00E30D38" w:rsidP="00E30D3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L’évaluation et la surveillance clinique de l’aîné</w:t>
                      </w:r>
                    </w:p>
                    <w:p w14:paraId="5B48BF00" w14:textId="77777777" w:rsidR="00E30D38" w:rsidRDefault="00E30D38" w:rsidP="00E30D38">
                      <w:pPr>
                        <w:jc w:val="center"/>
                      </w:pPr>
                    </w:p>
                    <w:p w14:paraId="10D43D97" w14:textId="77777777" w:rsidR="00E30D38" w:rsidRDefault="00E30D38" w:rsidP="00E30D38">
                      <w:pPr>
                        <w:jc w:val="center"/>
                      </w:pPr>
                    </w:p>
                    <w:p w14:paraId="394B947C" w14:textId="77777777" w:rsidR="00E30D38" w:rsidRDefault="00E30D38" w:rsidP="00E30D38">
                      <w:pPr>
                        <w:jc w:val="center"/>
                      </w:pPr>
                    </w:p>
                    <w:p w14:paraId="238C2F97" w14:textId="77777777" w:rsidR="00E30D38" w:rsidRDefault="00E30D38" w:rsidP="00E30D38">
                      <w:pPr>
                        <w:jc w:val="center"/>
                      </w:pPr>
                    </w:p>
                    <w:p w14:paraId="540A85D3" w14:textId="77777777" w:rsidR="00E30D38" w:rsidRDefault="00E30D38" w:rsidP="00E30D38">
                      <w:pPr>
                        <w:jc w:val="center"/>
                      </w:pPr>
                    </w:p>
                    <w:p w14:paraId="32BCE4EB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13A6C91D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75">
                        <w:rPr>
                          <w:sz w:val="28"/>
                          <w:szCs w:val="28"/>
                        </w:rPr>
                        <w:t>Durée de la formation</w:t>
                      </w:r>
                      <w:r w:rsidRPr="007F06E0">
                        <w:rPr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4692CED1" w14:textId="77777777" w:rsidR="00E30D38" w:rsidRDefault="00E30D38" w:rsidP="00E30D38">
      <w:pPr>
        <w:rPr>
          <w:b/>
          <w:bCs/>
        </w:rPr>
      </w:pPr>
    </w:p>
    <w:p w14:paraId="09150C7C" w14:textId="77777777" w:rsidR="00E30D38" w:rsidRDefault="00E30D38" w:rsidP="00E30D38">
      <w:pPr>
        <w:rPr>
          <w:b/>
          <w:bCs/>
        </w:rPr>
      </w:pPr>
    </w:p>
    <w:p w14:paraId="078C9B63" w14:textId="77777777" w:rsidR="00E30D38" w:rsidRDefault="00E30D38" w:rsidP="00E30D38">
      <w:pPr>
        <w:rPr>
          <w:b/>
          <w:bCs/>
        </w:rPr>
      </w:pPr>
    </w:p>
    <w:p w14:paraId="3831CA21" w14:textId="77777777" w:rsidR="00E30D38" w:rsidRDefault="00E30D38" w:rsidP="00E30D38">
      <w:pPr>
        <w:rPr>
          <w:b/>
          <w:bCs/>
        </w:rPr>
      </w:pPr>
    </w:p>
    <w:p w14:paraId="6924316C" w14:textId="77777777" w:rsidR="00E30D38" w:rsidRDefault="00E30D38" w:rsidP="00E30D38">
      <w:pPr>
        <w:rPr>
          <w:b/>
          <w:bCs/>
        </w:rPr>
      </w:pPr>
    </w:p>
    <w:p w14:paraId="2C88E97B" w14:textId="77777777" w:rsidR="00E30D38" w:rsidRDefault="00E30D38" w:rsidP="00E30D38">
      <w:pPr>
        <w:rPr>
          <w:b/>
          <w:bCs/>
        </w:rPr>
      </w:pPr>
    </w:p>
    <w:p w14:paraId="1B71E715" w14:textId="77777777" w:rsidR="00E30D38" w:rsidRDefault="00E30D38" w:rsidP="00E30D38">
      <w:pPr>
        <w:rPr>
          <w:b/>
          <w:bCs/>
        </w:rPr>
      </w:pPr>
    </w:p>
    <w:p w14:paraId="7BBACA78" w14:textId="77777777" w:rsidR="00E30D38" w:rsidRDefault="00E30D38" w:rsidP="00E30D38">
      <w:pPr>
        <w:rPr>
          <w:b/>
          <w:bCs/>
        </w:rPr>
      </w:pPr>
    </w:p>
    <w:p w14:paraId="47F6667D" w14:textId="77777777" w:rsidR="00E30D38" w:rsidRDefault="00E30D38" w:rsidP="00E30D38">
      <w:pPr>
        <w:rPr>
          <w:b/>
          <w:bCs/>
        </w:rPr>
      </w:pPr>
    </w:p>
    <w:p w14:paraId="52C69DDB" w14:textId="77777777" w:rsidR="00E30D38" w:rsidRDefault="00E30D38" w:rsidP="00E30D38">
      <w:pPr>
        <w:rPr>
          <w:b/>
          <w:bCs/>
        </w:rPr>
      </w:pPr>
    </w:p>
    <w:p w14:paraId="28A2A93C" w14:textId="77777777" w:rsidR="00E30D38" w:rsidRDefault="00E30D38" w:rsidP="00E30D38">
      <w:pPr>
        <w:rPr>
          <w:b/>
          <w:bCs/>
        </w:rPr>
      </w:pPr>
    </w:p>
    <w:p w14:paraId="03433200" w14:textId="77777777" w:rsidR="00E30D38" w:rsidRDefault="00E30D38" w:rsidP="00E30D38">
      <w:pPr>
        <w:rPr>
          <w:b/>
          <w:bCs/>
        </w:rPr>
      </w:pPr>
    </w:p>
    <w:p w14:paraId="43E1DD40" w14:textId="77777777" w:rsidR="00E30D38" w:rsidRDefault="00E30D38" w:rsidP="00E30D38">
      <w:pPr>
        <w:rPr>
          <w:b/>
          <w:bCs/>
        </w:rPr>
      </w:pPr>
    </w:p>
    <w:p w14:paraId="4AF1C362" w14:textId="77777777" w:rsidR="00E30D38" w:rsidRDefault="00E30D38" w:rsidP="00E30D38">
      <w:pPr>
        <w:rPr>
          <w:b/>
          <w:bCs/>
        </w:rPr>
      </w:pPr>
    </w:p>
    <w:p w14:paraId="37E15CFF" w14:textId="77777777" w:rsidR="00E30D38" w:rsidRDefault="00E30D38" w:rsidP="00E30D38">
      <w:pPr>
        <w:rPr>
          <w:b/>
          <w:bCs/>
        </w:rPr>
      </w:pPr>
    </w:p>
    <w:p w14:paraId="5BB966AC" w14:textId="77777777" w:rsidR="00E30D38" w:rsidRDefault="00E30D38" w:rsidP="00E30D38">
      <w:pPr>
        <w:rPr>
          <w:b/>
          <w:bCs/>
        </w:rPr>
      </w:pPr>
    </w:p>
    <w:p w14:paraId="72A4ABA0" w14:textId="77777777" w:rsidR="00E30D38" w:rsidRDefault="00E30D38" w:rsidP="00E30D38">
      <w:pPr>
        <w:rPr>
          <w:b/>
          <w:bCs/>
        </w:rPr>
      </w:pPr>
    </w:p>
    <w:p w14:paraId="3258FC7B" w14:textId="77777777" w:rsidR="00E30D38" w:rsidRDefault="00E30D38" w:rsidP="00E30D38">
      <w:pPr>
        <w:rPr>
          <w:b/>
          <w:bCs/>
        </w:rPr>
      </w:pPr>
    </w:p>
    <w:p w14:paraId="1ADACF21" w14:textId="77777777" w:rsidR="00E30D38" w:rsidRDefault="00E30D38" w:rsidP="00E30D38">
      <w:pPr>
        <w:rPr>
          <w:b/>
          <w:bCs/>
        </w:rPr>
      </w:pPr>
    </w:p>
    <w:p w14:paraId="5748F3A9" w14:textId="77777777" w:rsidR="00E30D38" w:rsidRDefault="00E30D38" w:rsidP="00E30D38">
      <w:pPr>
        <w:rPr>
          <w:b/>
          <w:bCs/>
        </w:rPr>
      </w:pPr>
    </w:p>
    <w:p w14:paraId="24B88FF6" w14:textId="77777777" w:rsidR="00E30D38" w:rsidRDefault="00E30D38" w:rsidP="00E30D38">
      <w:pPr>
        <w:rPr>
          <w:b/>
          <w:bCs/>
        </w:rPr>
      </w:pPr>
    </w:p>
    <w:p w14:paraId="5777839E" w14:textId="77777777" w:rsidR="00E30D38" w:rsidRDefault="00E30D38" w:rsidP="00E30D38">
      <w:pPr>
        <w:rPr>
          <w:b/>
          <w:bCs/>
        </w:rPr>
      </w:pPr>
    </w:p>
    <w:p w14:paraId="1F012788" w14:textId="77777777" w:rsidR="00E30D38" w:rsidRDefault="00E30D38" w:rsidP="00E30D38">
      <w:pPr>
        <w:rPr>
          <w:b/>
          <w:bCs/>
        </w:rPr>
      </w:pPr>
    </w:p>
    <w:p w14:paraId="6CB88AEE" w14:textId="77777777" w:rsidR="00E30D38" w:rsidRDefault="00E30D38" w:rsidP="00E30D38">
      <w:pPr>
        <w:rPr>
          <w:b/>
          <w:bCs/>
        </w:rPr>
      </w:pPr>
    </w:p>
    <w:p w14:paraId="3318BB5F" w14:textId="77777777" w:rsidR="00073864" w:rsidRDefault="00073864" w:rsidP="000738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6D8FDDB" wp14:editId="5D8FAC4C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2B78F" w14:textId="77777777" w:rsidR="00073864" w:rsidRPr="00B17300" w:rsidRDefault="00073864" w:rsidP="0007386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Webinaire-interactif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8FDDB" id="Rectangle 35" o:spid="_x0000_s1064" style="position:absolute;margin-left:-77.15pt;margin-top:-6.8pt;width:517pt;height:50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5212B78F" w14:textId="77777777" w:rsidR="00073864" w:rsidRPr="00B17300" w:rsidRDefault="00073864" w:rsidP="0007386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Webinaire-interactif </w:t>
                      </w:r>
                    </w:p>
                  </w:txbxContent>
                </v:textbox>
              </v:rect>
            </w:pict>
          </mc:Fallback>
        </mc:AlternateContent>
      </w:r>
    </w:p>
    <w:p w14:paraId="455ACCFE" w14:textId="77777777" w:rsidR="00E30D38" w:rsidRDefault="00E30D38" w:rsidP="00E30D38"/>
    <w:p w14:paraId="4776F720" w14:textId="77777777" w:rsidR="00E30D38" w:rsidRDefault="00E30D38" w:rsidP="00E30D38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webinaire-interactif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39F37213" w14:textId="77777777" w:rsidR="00E30D38" w:rsidRDefault="00E30D38" w:rsidP="00E30D38">
      <w:r>
        <w:t>Date de participation au webinaire-interactif : _____________________</w:t>
      </w:r>
    </w:p>
    <w:p w14:paraId="4B6C0883" w14:textId="77777777" w:rsidR="00E30D38" w:rsidRDefault="00E30D38" w:rsidP="00E30D38"/>
    <w:p w14:paraId="0A8F599E" w14:textId="77777777" w:rsidR="00E30D38" w:rsidRDefault="00E30D38" w:rsidP="00E30D38">
      <w:r>
        <w:t>Notes</w:t>
      </w:r>
    </w:p>
    <w:p w14:paraId="386DB593" w14:textId="77777777" w:rsidR="00E30D38" w:rsidRPr="00FA2F3F" w:rsidRDefault="00E30D38" w:rsidP="00E30D3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DBA490" w14:textId="77777777" w:rsidR="00E30D38" w:rsidRDefault="00E30D38" w:rsidP="00E30D38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E8F73DC" wp14:editId="1D0CEF42">
                <wp:simplePos x="0" y="0"/>
                <wp:positionH relativeFrom="column">
                  <wp:posOffset>-236220</wp:posOffset>
                </wp:positionH>
                <wp:positionV relativeFrom="paragraph">
                  <wp:posOffset>62865</wp:posOffset>
                </wp:positionV>
                <wp:extent cx="6132348" cy="8942400"/>
                <wp:effectExtent l="63500" t="63500" r="78105" b="749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348" cy="894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9700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C4547" w14:textId="7D5707C5" w:rsidR="00E30D38" w:rsidRPr="007F06E0" w:rsidRDefault="00E30D38" w:rsidP="00E30D3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06E0">
                              <w:rPr>
                                <w:sz w:val="32"/>
                                <w:szCs w:val="32"/>
                              </w:rPr>
                              <w:t>Formation #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A3A699F" w14:textId="77777777" w:rsidR="00E30D38" w:rsidRDefault="00E30D38" w:rsidP="00E30D38">
                            <w:pPr>
                              <w:jc w:val="center"/>
                            </w:pPr>
                            <w:r w:rsidRPr="00ED4908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Le mentorat clinique à distance : Les problèmes de comportements et psychologiques liés aux troubles neurocognitifs majeurs</w:t>
                            </w:r>
                          </w:p>
                          <w:p w14:paraId="6DF2B9E8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13D2F344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1ECB4675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775AA64E" w14:textId="77777777" w:rsidR="00E30D38" w:rsidRDefault="00E30D38" w:rsidP="00E30D38">
                            <w:pPr>
                              <w:jc w:val="center"/>
                            </w:pPr>
                          </w:p>
                          <w:p w14:paraId="6BAAFA31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06E0">
                              <w:rPr>
                                <w:sz w:val="28"/>
                                <w:szCs w:val="28"/>
                              </w:rPr>
                              <w:t xml:space="preserve">Format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Webinaires-interactifs - Virtuelles synchrones</w:t>
                            </w:r>
                          </w:p>
                          <w:p w14:paraId="194D0D62" w14:textId="77777777" w:rsidR="00E30D38" w:rsidRPr="007F06E0" w:rsidRDefault="00E30D38" w:rsidP="00E30D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AD7">
                              <w:rPr>
                                <w:sz w:val="28"/>
                                <w:szCs w:val="28"/>
                              </w:rPr>
                              <w:t xml:space="preserve">Durée de la formation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F73DC" id="Rectangle 193" o:spid="_x0000_s1067" style="position:absolute;margin-left:-18.6pt;margin-top:4.95pt;width:482.85pt;height:704.1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" fillcolor="white [3212]" strokecolor="#3a3a3a [3215]" strokeweight="11pt">
                <v:stroke linestyle="thickThin"/>
                <v:textbox>
                  <w:txbxContent>
                    <w:p w14:paraId="033C4547" w14:textId="7D5707C5" w:rsidR="00E30D38" w:rsidRPr="007F06E0" w:rsidRDefault="00E30D38" w:rsidP="00E30D3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06E0">
                        <w:rPr>
                          <w:sz w:val="32"/>
                          <w:szCs w:val="32"/>
                        </w:rPr>
                        <w:t>Formation #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  <w:p w14:paraId="3A3A699F" w14:textId="77777777" w:rsidR="00E30D38" w:rsidRDefault="00E30D38" w:rsidP="00E30D38">
                      <w:pPr>
                        <w:jc w:val="center"/>
                      </w:pPr>
                      <w:r w:rsidRPr="00ED4908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Le mentorat clinique à distance : Les problèmes de comportements et psychologiques liés aux troubles neurocognitifs majeurs</w:t>
                      </w:r>
                    </w:p>
                    <w:p w14:paraId="6DF2B9E8" w14:textId="77777777" w:rsidR="00E30D38" w:rsidRDefault="00E30D38" w:rsidP="00E30D38">
                      <w:pPr>
                        <w:jc w:val="center"/>
                      </w:pPr>
                    </w:p>
                    <w:p w14:paraId="13D2F344" w14:textId="77777777" w:rsidR="00E30D38" w:rsidRDefault="00E30D38" w:rsidP="00E30D38">
                      <w:pPr>
                        <w:jc w:val="center"/>
                      </w:pPr>
                    </w:p>
                    <w:p w14:paraId="1ECB4675" w14:textId="77777777" w:rsidR="00E30D38" w:rsidRDefault="00E30D38" w:rsidP="00E30D38">
                      <w:pPr>
                        <w:jc w:val="center"/>
                      </w:pPr>
                    </w:p>
                    <w:p w14:paraId="775AA64E" w14:textId="77777777" w:rsidR="00E30D38" w:rsidRDefault="00E30D38" w:rsidP="00E30D38">
                      <w:pPr>
                        <w:jc w:val="center"/>
                      </w:pPr>
                    </w:p>
                    <w:p w14:paraId="6BAAFA31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06E0">
                        <w:rPr>
                          <w:sz w:val="28"/>
                          <w:szCs w:val="28"/>
                        </w:rPr>
                        <w:t xml:space="preserve">Format : </w:t>
                      </w:r>
                      <w:r>
                        <w:rPr>
                          <w:sz w:val="28"/>
                          <w:szCs w:val="28"/>
                        </w:rPr>
                        <w:t>Webinaires-interactifs - Virtuelles synchrones</w:t>
                      </w:r>
                    </w:p>
                    <w:p w14:paraId="194D0D62" w14:textId="77777777" w:rsidR="00E30D38" w:rsidRPr="007F06E0" w:rsidRDefault="00E30D38" w:rsidP="00E30D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AD7">
                        <w:rPr>
                          <w:sz w:val="28"/>
                          <w:szCs w:val="28"/>
                        </w:rPr>
                        <w:t xml:space="preserve">Durée de la formation : </w:t>
                      </w:r>
                      <w:r>
                        <w:rPr>
                          <w:sz w:val="28"/>
                          <w:szCs w:val="28"/>
                        </w:rPr>
                        <w:t>60 minutes</w:t>
                      </w:r>
                    </w:p>
                  </w:txbxContent>
                </v:textbox>
              </v:rect>
            </w:pict>
          </mc:Fallback>
        </mc:AlternateContent>
      </w:r>
    </w:p>
    <w:p w14:paraId="7C45122F" w14:textId="77777777" w:rsidR="00E30D38" w:rsidRDefault="00E30D38" w:rsidP="00E30D38">
      <w:pPr>
        <w:rPr>
          <w:b/>
          <w:bCs/>
        </w:rPr>
      </w:pPr>
    </w:p>
    <w:p w14:paraId="00D7882B" w14:textId="77777777" w:rsidR="00E30D38" w:rsidRDefault="00E30D38" w:rsidP="00E30D38">
      <w:pPr>
        <w:rPr>
          <w:b/>
          <w:bCs/>
        </w:rPr>
      </w:pPr>
    </w:p>
    <w:p w14:paraId="678F8D18" w14:textId="77777777" w:rsidR="00E30D38" w:rsidRDefault="00E30D38" w:rsidP="00E30D38">
      <w:pPr>
        <w:rPr>
          <w:b/>
          <w:bCs/>
        </w:rPr>
      </w:pPr>
    </w:p>
    <w:p w14:paraId="0924C9C2" w14:textId="77777777" w:rsidR="00E30D38" w:rsidRDefault="00E30D38" w:rsidP="00E30D38">
      <w:pPr>
        <w:rPr>
          <w:b/>
          <w:bCs/>
        </w:rPr>
      </w:pPr>
    </w:p>
    <w:p w14:paraId="635CD5F7" w14:textId="77777777" w:rsidR="00E30D38" w:rsidRDefault="00E30D38" w:rsidP="00E30D38">
      <w:pPr>
        <w:rPr>
          <w:b/>
          <w:bCs/>
        </w:rPr>
      </w:pPr>
    </w:p>
    <w:p w14:paraId="7B89514C" w14:textId="77777777" w:rsidR="00E30D38" w:rsidRDefault="00E30D38" w:rsidP="00E30D38">
      <w:pPr>
        <w:rPr>
          <w:b/>
          <w:bCs/>
        </w:rPr>
      </w:pPr>
    </w:p>
    <w:p w14:paraId="5E00D861" w14:textId="77777777" w:rsidR="00E30D38" w:rsidRDefault="00E30D38" w:rsidP="00E30D38">
      <w:pPr>
        <w:rPr>
          <w:b/>
          <w:bCs/>
        </w:rPr>
      </w:pPr>
    </w:p>
    <w:p w14:paraId="6179E02C" w14:textId="77777777" w:rsidR="00E30D38" w:rsidRDefault="00E30D38" w:rsidP="00E30D38">
      <w:pPr>
        <w:rPr>
          <w:b/>
          <w:bCs/>
        </w:rPr>
      </w:pPr>
    </w:p>
    <w:p w14:paraId="1B99D725" w14:textId="77777777" w:rsidR="00E30D38" w:rsidRDefault="00E30D38" w:rsidP="00E30D38">
      <w:pPr>
        <w:rPr>
          <w:b/>
          <w:bCs/>
        </w:rPr>
      </w:pPr>
    </w:p>
    <w:p w14:paraId="77DF7424" w14:textId="77777777" w:rsidR="00E30D38" w:rsidRDefault="00E30D38" w:rsidP="00E30D38">
      <w:pPr>
        <w:rPr>
          <w:b/>
          <w:bCs/>
        </w:rPr>
      </w:pPr>
    </w:p>
    <w:p w14:paraId="527770C7" w14:textId="77777777" w:rsidR="00E30D38" w:rsidRDefault="00E30D38" w:rsidP="00E30D38">
      <w:pPr>
        <w:rPr>
          <w:b/>
          <w:bCs/>
        </w:rPr>
      </w:pPr>
    </w:p>
    <w:p w14:paraId="4B2E6B1E" w14:textId="77777777" w:rsidR="00E30D38" w:rsidRDefault="00E30D38" w:rsidP="00E30D38">
      <w:pPr>
        <w:rPr>
          <w:b/>
          <w:bCs/>
        </w:rPr>
      </w:pPr>
    </w:p>
    <w:p w14:paraId="4ED03C28" w14:textId="77777777" w:rsidR="00E30D38" w:rsidRDefault="00E30D38" w:rsidP="00E30D38">
      <w:pPr>
        <w:rPr>
          <w:b/>
          <w:bCs/>
        </w:rPr>
      </w:pPr>
    </w:p>
    <w:p w14:paraId="25A0B7B4" w14:textId="77777777" w:rsidR="00E30D38" w:rsidRDefault="00E30D38" w:rsidP="00E30D38">
      <w:pPr>
        <w:rPr>
          <w:b/>
          <w:bCs/>
        </w:rPr>
      </w:pPr>
    </w:p>
    <w:p w14:paraId="21B440D2" w14:textId="77777777" w:rsidR="00E30D38" w:rsidRDefault="00E30D38" w:rsidP="00E30D38">
      <w:pPr>
        <w:rPr>
          <w:b/>
          <w:bCs/>
        </w:rPr>
      </w:pPr>
    </w:p>
    <w:p w14:paraId="1B277642" w14:textId="77777777" w:rsidR="00E30D38" w:rsidRDefault="00E30D38" w:rsidP="00E30D38">
      <w:pPr>
        <w:rPr>
          <w:b/>
          <w:bCs/>
        </w:rPr>
      </w:pPr>
    </w:p>
    <w:p w14:paraId="53F07DC5" w14:textId="77777777" w:rsidR="00E30D38" w:rsidRDefault="00E30D38" w:rsidP="00E30D38">
      <w:pPr>
        <w:rPr>
          <w:b/>
          <w:bCs/>
        </w:rPr>
      </w:pPr>
    </w:p>
    <w:p w14:paraId="4C15C675" w14:textId="77777777" w:rsidR="00E30D38" w:rsidRDefault="00E30D38" w:rsidP="00E30D38">
      <w:pPr>
        <w:rPr>
          <w:b/>
          <w:bCs/>
        </w:rPr>
      </w:pPr>
    </w:p>
    <w:p w14:paraId="7A6B52D0" w14:textId="77777777" w:rsidR="00E30D38" w:rsidRDefault="00E30D38" w:rsidP="00E30D38">
      <w:pPr>
        <w:rPr>
          <w:b/>
          <w:bCs/>
        </w:rPr>
      </w:pPr>
    </w:p>
    <w:p w14:paraId="0254ED60" w14:textId="77777777" w:rsidR="00E30D38" w:rsidRDefault="00E30D38" w:rsidP="00E30D38">
      <w:pPr>
        <w:rPr>
          <w:b/>
          <w:bCs/>
        </w:rPr>
      </w:pPr>
    </w:p>
    <w:p w14:paraId="0F234070" w14:textId="77777777" w:rsidR="00E30D38" w:rsidRDefault="00E30D38" w:rsidP="00E30D38">
      <w:pPr>
        <w:rPr>
          <w:b/>
          <w:bCs/>
        </w:rPr>
      </w:pPr>
    </w:p>
    <w:p w14:paraId="566BC3E2" w14:textId="77777777" w:rsidR="00E30D38" w:rsidRDefault="00E30D38" w:rsidP="00E30D38">
      <w:pPr>
        <w:rPr>
          <w:b/>
          <w:bCs/>
        </w:rPr>
      </w:pPr>
    </w:p>
    <w:p w14:paraId="7F46929C" w14:textId="77777777" w:rsidR="00E30D38" w:rsidRDefault="00E30D38" w:rsidP="00E30D38">
      <w:pPr>
        <w:rPr>
          <w:b/>
          <w:bCs/>
        </w:rPr>
      </w:pPr>
    </w:p>
    <w:p w14:paraId="1D0BA980" w14:textId="77777777" w:rsidR="00E30D38" w:rsidRDefault="00E30D38" w:rsidP="00E30D38">
      <w:pPr>
        <w:rPr>
          <w:b/>
          <w:bCs/>
        </w:rPr>
      </w:pPr>
    </w:p>
    <w:p w14:paraId="11FF0C4D" w14:textId="77777777" w:rsidR="00073864" w:rsidRDefault="00073864" w:rsidP="000738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087AAD6" wp14:editId="6FB18471">
                <wp:simplePos x="0" y="0"/>
                <wp:positionH relativeFrom="column">
                  <wp:posOffset>-979805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C394E" w14:textId="77777777" w:rsidR="00073864" w:rsidRPr="00B17300" w:rsidRDefault="00073864" w:rsidP="0007386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Mentorat clinique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7AAD6" id="Rectangle 96" o:spid="_x0000_s1066" style="position:absolute;margin-left:-77.15pt;margin-top:-6.8pt;width:517pt;height:50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" fillcolor="black [3200]" strokecolor="white [3201]" strokeweight="1.5pt">
                <v:textbox>
                  <w:txbxContent>
                    <w:p w14:paraId="0A0C394E" w14:textId="77777777" w:rsidR="00073864" w:rsidRPr="00B17300" w:rsidRDefault="00073864" w:rsidP="0007386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Mentorat clinique </w:t>
                      </w:r>
                    </w:p>
                  </w:txbxContent>
                </v:textbox>
              </v:rect>
            </w:pict>
          </mc:Fallback>
        </mc:AlternateContent>
      </w:r>
    </w:p>
    <w:p w14:paraId="36B72157" w14:textId="77777777" w:rsidR="00E30D38" w:rsidRDefault="00E30D38" w:rsidP="00E30D38"/>
    <w:p w14:paraId="2A86DA3A" w14:textId="77777777" w:rsidR="00E30D38" w:rsidRDefault="00E30D38" w:rsidP="00E30D38">
      <w:r w:rsidRPr="00866C9D">
        <w:rPr>
          <w:b/>
          <w:bCs/>
        </w:rPr>
        <w:t xml:space="preserve">1. </w:t>
      </w:r>
      <w:r>
        <w:rPr>
          <w:b/>
          <w:bCs/>
        </w:rPr>
        <w:t>Le moment venu, participez au mentorat clinique</w:t>
      </w:r>
      <w:r w:rsidRPr="00866C9D">
        <w:rPr>
          <w:b/>
          <w:bCs/>
        </w:rPr>
        <w:t>.</w:t>
      </w:r>
      <w:r>
        <w:rPr>
          <w:b/>
          <w:bCs/>
        </w:rPr>
        <w:t xml:space="preserve"> </w:t>
      </w:r>
    </w:p>
    <w:p w14:paraId="126EB1D3" w14:textId="77777777" w:rsidR="00E30D38" w:rsidRDefault="00E30D38" w:rsidP="00E30D38">
      <w:r>
        <w:t>Date de participation au mentorat clinique : _____________________</w:t>
      </w:r>
    </w:p>
    <w:p w14:paraId="3BA89B75" w14:textId="77777777" w:rsidR="00E30D38" w:rsidRDefault="00E30D38" w:rsidP="00E30D38"/>
    <w:p w14:paraId="4E60ACFF" w14:textId="77777777" w:rsidR="00E30D38" w:rsidRDefault="00E30D38" w:rsidP="00E30D38">
      <w:r>
        <w:t>Notes</w:t>
      </w:r>
    </w:p>
    <w:p w14:paraId="6DD99624" w14:textId="77777777" w:rsidR="00E30D38" w:rsidRPr="002A7B7D" w:rsidRDefault="00E30D38" w:rsidP="00E30D3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6E0205" w14:textId="77777777" w:rsidR="00073864" w:rsidRDefault="00073864" w:rsidP="000738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E5073CC" wp14:editId="4F774E39">
                <wp:simplePos x="0" y="0"/>
                <wp:positionH relativeFrom="column">
                  <wp:posOffset>-985276</wp:posOffset>
                </wp:positionH>
                <wp:positionV relativeFrom="paragraph">
                  <wp:posOffset>-83919</wp:posOffset>
                </wp:positionV>
                <wp:extent cx="6565900" cy="887633"/>
                <wp:effectExtent l="12700" t="12700" r="12700" b="1460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887633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D8041" w14:textId="77777777" w:rsidR="00073864" w:rsidRPr="00B17300" w:rsidRDefault="00073864" w:rsidP="0007386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Cheminement d’apprentissage – Personnel infirmier et milieux d’hébergement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73CC" id="Rectangle 98" o:spid="_x0000_s1067" style="position:absolute;margin-left:-77.6pt;margin-top:-6.6pt;width:517pt;height:69.9pt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" fillcolor="black [3200]" strokecolor="white [3201]" strokeweight="1.5pt">
                <v:textbox>
                  <w:txbxContent>
                    <w:p w14:paraId="153D8041" w14:textId="77777777" w:rsidR="00073864" w:rsidRPr="00B17300" w:rsidRDefault="00073864" w:rsidP="0007386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Cheminement d’apprentissage – Personnel infirmier et milieux d’hébergement </w:t>
                      </w:r>
                    </w:p>
                  </w:txbxContent>
                </v:textbox>
              </v:rect>
            </w:pict>
          </mc:Fallback>
        </mc:AlternateContent>
      </w:r>
    </w:p>
    <w:p w14:paraId="547BA9E0" w14:textId="77777777" w:rsidR="00CC1E23" w:rsidRDefault="00CC1E23" w:rsidP="00CC1E23">
      <w:pPr>
        <w:rPr>
          <w:b/>
          <w:bCs/>
        </w:rPr>
      </w:pPr>
    </w:p>
    <w:p w14:paraId="2730DE61" w14:textId="77777777" w:rsidR="00CC1E23" w:rsidRDefault="00CC1E23" w:rsidP="00CC1E23"/>
    <w:p w14:paraId="18CFE736" w14:textId="77777777" w:rsidR="00CC1E23" w:rsidRDefault="00CC1E23" w:rsidP="00CC1E23"/>
    <w:p w14:paraId="7AE5D064" w14:textId="77777777" w:rsidR="00CC1E23" w:rsidRDefault="00CC1E23" w:rsidP="00CC1E23"/>
    <w:p w14:paraId="5D787AFF" w14:textId="0875ACC8" w:rsidR="00CC1E23" w:rsidRDefault="00CC1E23" w:rsidP="00CC1E23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Félicitations ! Vous avez complété le plan de développement des compétences prévu à la troisième année d’embauche. </w:t>
      </w:r>
    </w:p>
    <w:p w14:paraId="72136D6A" w14:textId="26AF3D1E" w:rsidR="00CC1E23" w:rsidRDefault="00CC1E23" w:rsidP="00CC1E23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Maintenant, il ne vous reste plus qu’à poursuivre la mise en application vos apprentissages auprès des résidents ! </w:t>
      </w:r>
    </w:p>
    <w:p w14:paraId="6E59611C" w14:textId="77777777" w:rsidR="00CC1E23" w:rsidRDefault="00CC1E23" w:rsidP="00CC1E23">
      <w:pPr>
        <w:rPr>
          <w:i/>
          <w:iCs/>
          <w:sz w:val="32"/>
          <w:szCs w:val="32"/>
        </w:rPr>
      </w:pPr>
    </w:p>
    <w:p w14:paraId="75EF54B2" w14:textId="77777777" w:rsidR="00CC1E23" w:rsidRDefault="00CC1E23" w:rsidP="00CC1E23">
      <w:pPr>
        <w:rPr>
          <w:i/>
          <w:iCs/>
          <w:sz w:val="32"/>
          <w:szCs w:val="32"/>
        </w:rPr>
      </w:pPr>
    </w:p>
    <w:p w14:paraId="799135A9" w14:textId="77777777" w:rsidR="00CC1E23" w:rsidRDefault="00CC1E23" w:rsidP="00CC1E23">
      <w:pPr>
        <w:rPr>
          <w:i/>
          <w:iCs/>
          <w:sz w:val="32"/>
          <w:szCs w:val="32"/>
        </w:rPr>
      </w:pPr>
    </w:p>
    <w:p w14:paraId="52C47E1E" w14:textId="77777777" w:rsidR="00CC1E23" w:rsidRDefault="00CC1E23" w:rsidP="00CC1E23">
      <w:pPr>
        <w:rPr>
          <w:i/>
          <w:iCs/>
          <w:sz w:val="32"/>
          <w:szCs w:val="32"/>
        </w:rPr>
      </w:pPr>
    </w:p>
    <w:p w14:paraId="57272A20" w14:textId="77777777" w:rsidR="00CC1E23" w:rsidRDefault="00CC1E23" w:rsidP="00CC1E23">
      <w:pPr>
        <w:rPr>
          <w:i/>
          <w:iCs/>
          <w:sz w:val="32"/>
          <w:szCs w:val="32"/>
        </w:rPr>
      </w:pPr>
    </w:p>
    <w:p w14:paraId="1487F6AD" w14:textId="77777777" w:rsidR="00CC1E23" w:rsidRDefault="00CC1E23" w:rsidP="00CC1E23">
      <w:pPr>
        <w:rPr>
          <w:i/>
          <w:iCs/>
          <w:sz w:val="32"/>
          <w:szCs w:val="32"/>
        </w:rPr>
      </w:pPr>
    </w:p>
    <w:p w14:paraId="3F0F17A6" w14:textId="77777777" w:rsidR="00CC1E23" w:rsidRDefault="00CC1E23" w:rsidP="00CC1E23">
      <w:pPr>
        <w:rPr>
          <w:i/>
          <w:iCs/>
          <w:sz w:val="32"/>
          <w:szCs w:val="32"/>
        </w:rPr>
      </w:pPr>
    </w:p>
    <w:p w14:paraId="410B1C1D" w14:textId="77777777" w:rsidR="00CC1E23" w:rsidRDefault="00CC1E23" w:rsidP="00CC1E23">
      <w:pPr>
        <w:rPr>
          <w:i/>
          <w:iCs/>
          <w:sz w:val="32"/>
          <w:szCs w:val="32"/>
        </w:rPr>
      </w:pPr>
    </w:p>
    <w:p w14:paraId="62425216" w14:textId="77777777" w:rsidR="00CC1E23" w:rsidRDefault="00CC1E23" w:rsidP="00CC1E23">
      <w:pPr>
        <w:rPr>
          <w:i/>
          <w:iCs/>
          <w:sz w:val="32"/>
          <w:szCs w:val="32"/>
        </w:rPr>
      </w:pPr>
    </w:p>
    <w:p w14:paraId="2553EFC2" w14:textId="77777777" w:rsidR="00CC1E23" w:rsidRDefault="00CC1E23" w:rsidP="00CC1E23">
      <w:pPr>
        <w:rPr>
          <w:i/>
          <w:iCs/>
          <w:sz w:val="32"/>
          <w:szCs w:val="32"/>
        </w:rPr>
      </w:pPr>
    </w:p>
    <w:p w14:paraId="2021B02F" w14:textId="77777777" w:rsidR="00CC1E23" w:rsidRDefault="00CC1E23" w:rsidP="00CC1E23">
      <w:pPr>
        <w:rPr>
          <w:i/>
          <w:iCs/>
          <w:sz w:val="32"/>
          <w:szCs w:val="32"/>
        </w:rPr>
      </w:pPr>
    </w:p>
    <w:p w14:paraId="4770B239" w14:textId="77777777" w:rsidR="00CC1E23" w:rsidRDefault="00CC1E23" w:rsidP="00CC1E23">
      <w:pPr>
        <w:rPr>
          <w:i/>
          <w:iCs/>
          <w:sz w:val="32"/>
          <w:szCs w:val="32"/>
        </w:rPr>
      </w:pPr>
    </w:p>
    <w:p w14:paraId="4972028F" w14:textId="77777777" w:rsidR="00CC1E23" w:rsidRDefault="00CC1E23" w:rsidP="00CC1E23">
      <w:pPr>
        <w:rPr>
          <w:i/>
          <w:iCs/>
          <w:sz w:val="32"/>
          <w:szCs w:val="32"/>
        </w:rPr>
      </w:pPr>
    </w:p>
    <w:p w14:paraId="35D8F739" w14:textId="77777777" w:rsidR="00CC1E23" w:rsidRDefault="00CC1E23" w:rsidP="00CC1E23">
      <w:pPr>
        <w:rPr>
          <w:i/>
          <w:iCs/>
          <w:sz w:val="32"/>
          <w:szCs w:val="32"/>
        </w:rPr>
      </w:pPr>
    </w:p>
    <w:sectPr w:rsidR="00CC1E23" w:rsidSect="00660871">
      <w:footerReference w:type="even" r:id="rId23"/>
      <w:footerReference w:type="default" r:id="rId24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BD051" w14:textId="77777777" w:rsidR="00394602" w:rsidRDefault="00394602">
      <w:pPr>
        <w:spacing w:after="0" w:line="240" w:lineRule="auto"/>
      </w:pPr>
      <w:r>
        <w:separator/>
      </w:r>
    </w:p>
  </w:endnote>
  <w:endnote w:type="continuationSeparator" w:id="0">
    <w:p w14:paraId="0A3E171C" w14:textId="77777777" w:rsidR="00394602" w:rsidRDefault="0039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B36CF" w14:textId="77777777" w:rsidR="00394602" w:rsidRDefault="00394602">
      <w:pPr>
        <w:spacing w:after="0" w:line="240" w:lineRule="auto"/>
      </w:pPr>
      <w:r>
        <w:separator/>
      </w:r>
    </w:p>
  </w:footnote>
  <w:footnote w:type="continuationSeparator" w:id="0">
    <w:p w14:paraId="1E30EF3E" w14:textId="77777777" w:rsidR="00394602" w:rsidRDefault="00394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F08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52428"/>
    <w:multiLevelType w:val="hybridMultilevel"/>
    <w:tmpl w:val="97D2CFB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C2F04"/>
    <w:multiLevelType w:val="hybridMultilevel"/>
    <w:tmpl w:val="81C608A2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3131D"/>
    <w:multiLevelType w:val="hybridMultilevel"/>
    <w:tmpl w:val="1B08451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57AED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A370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21B"/>
    <w:multiLevelType w:val="hybridMultilevel"/>
    <w:tmpl w:val="FD70742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C161C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55555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849C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32FE3"/>
    <w:multiLevelType w:val="hybridMultilevel"/>
    <w:tmpl w:val="69346A5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B145A"/>
    <w:multiLevelType w:val="hybridMultilevel"/>
    <w:tmpl w:val="24EE0664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419D2"/>
    <w:multiLevelType w:val="hybridMultilevel"/>
    <w:tmpl w:val="63F62F4C"/>
    <w:lvl w:ilvl="0" w:tplc="285466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B3786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53140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74397"/>
    <w:multiLevelType w:val="hybridMultilevel"/>
    <w:tmpl w:val="F22E8C2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F4BFF"/>
    <w:multiLevelType w:val="hybridMultilevel"/>
    <w:tmpl w:val="932A550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31981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B3334"/>
    <w:multiLevelType w:val="hybridMultilevel"/>
    <w:tmpl w:val="D9C0457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827A6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9D21D7"/>
    <w:multiLevelType w:val="hybridMultilevel"/>
    <w:tmpl w:val="F63E5BB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B3F32"/>
    <w:multiLevelType w:val="hybridMultilevel"/>
    <w:tmpl w:val="24EE0664"/>
    <w:lvl w:ilvl="0" w:tplc="706E8AD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404E9"/>
    <w:multiLevelType w:val="multilevel"/>
    <w:tmpl w:val="81C608A2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342AD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D3DDF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B3F72"/>
    <w:multiLevelType w:val="hybridMultilevel"/>
    <w:tmpl w:val="C11C02E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9776A4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B3CD6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04508D"/>
    <w:multiLevelType w:val="hybridMultilevel"/>
    <w:tmpl w:val="7B0866D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67AB0"/>
    <w:multiLevelType w:val="hybridMultilevel"/>
    <w:tmpl w:val="81C608A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82097"/>
    <w:multiLevelType w:val="hybridMultilevel"/>
    <w:tmpl w:val="A6466A8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D19FA"/>
    <w:multiLevelType w:val="hybridMultilevel"/>
    <w:tmpl w:val="31F843C2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6371F3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73245"/>
    <w:multiLevelType w:val="hybridMultilevel"/>
    <w:tmpl w:val="196C997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F86AF9"/>
    <w:multiLevelType w:val="hybridMultilevel"/>
    <w:tmpl w:val="C11C02E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A058F"/>
    <w:multiLevelType w:val="hybridMultilevel"/>
    <w:tmpl w:val="5B728058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A520C"/>
    <w:multiLevelType w:val="hybridMultilevel"/>
    <w:tmpl w:val="B926599C"/>
    <w:lvl w:ilvl="0" w:tplc="15F6056A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1E394D"/>
    <w:multiLevelType w:val="hybridMultilevel"/>
    <w:tmpl w:val="5104916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26"/>
  </w:num>
  <w:num w:numId="5">
    <w:abstractNumId w:val="17"/>
  </w:num>
  <w:num w:numId="6">
    <w:abstractNumId w:val="19"/>
  </w:num>
  <w:num w:numId="7">
    <w:abstractNumId w:val="20"/>
  </w:num>
  <w:num w:numId="8">
    <w:abstractNumId w:val="8"/>
  </w:num>
  <w:num w:numId="9">
    <w:abstractNumId w:val="14"/>
  </w:num>
  <w:num w:numId="10">
    <w:abstractNumId w:val="35"/>
  </w:num>
  <w:num w:numId="11">
    <w:abstractNumId w:val="16"/>
  </w:num>
  <w:num w:numId="12">
    <w:abstractNumId w:val="36"/>
  </w:num>
  <w:num w:numId="13">
    <w:abstractNumId w:val="32"/>
  </w:num>
  <w:num w:numId="14">
    <w:abstractNumId w:val="29"/>
  </w:num>
  <w:num w:numId="15">
    <w:abstractNumId w:val="38"/>
  </w:num>
  <w:num w:numId="16">
    <w:abstractNumId w:val="27"/>
  </w:num>
  <w:num w:numId="17">
    <w:abstractNumId w:val="7"/>
  </w:num>
  <w:num w:numId="18">
    <w:abstractNumId w:val="23"/>
  </w:num>
  <w:num w:numId="19">
    <w:abstractNumId w:val="25"/>
  </w:num>
  <w:num w:numId="20">
    <w:abstractNumId w:val="21"/>
  </w:num>
  <w:num w:numId="21">
    <w:abstractNumId w:val="3"/>
  </w:num>
  <w:num w:numId="22">
    <w:abstractNumId w:val="11"/>
  </w:num>
  <w:num w:numId="23">
    <w:abstractNumId w:val="4"/>
  </w:num>
  <w:num w:numId="24">
    <w:abstractNumId w:val="30"/>
  </w:num>
  <w:num w:numId="25">
    <w:abstractNumId w:val="33"/>
  </w:num>
  <w:num w:numId="26">
    <w:abstractNumId w:val="18"/>
  </w:num>
  <w:num w:numId="27">
    <w:abstractNumId w:val="9"/>
  </w:num>
  <w:num w:numId="28">
    <w:abstractNumId w:val="34"/>
  </w:num>
  <w:num w:numId="29">
    <w:abstractNumId w:val="10"/>
  </w:num>
  <w:num w:numId="30">
    <w:abstractNumId w:val="28"/>
  </w:num>
  <w:num w:numId="31">
    <w:abstractNumId w:val="24"/>
  </w:num>
  <w:num w:numId="32">
    <w:abstractNumId w:val="0"/>
  </w:num>
  <w:num w:numId="33">
    <w:abstractNumId w:val="22"/>
  </w:num>
  <w:num w:numId="34">
    <w:abstractNumId w:val="37"/>
  </w:num>
  <w:num w:numId="35">
    <w:abstractNumId w:val="12"/>
  </w:num>
  <w:num w:numId="36">
    <w:abstractNumId w:val="6"/>
  </w:num>
  <w:num w:numId="37">
    <w:abstractNumId w:val="31"/>
  </w:num>
  <w:num w:numId="38">
    <w:abstractNumId w:val="15"/>
  </w:num>
  <w:num w:numId="39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20119"/>
    <w:rsid w:val="00022B25"/>
    <w:rsid w:val="00036AD3"/>
    <w:rsid w:val="00054224"/>
    <w:rsid w:val="00054FC9"/>
    <w:rsid w:val="00057A0A"/>
    <w:rsid w:val="00073864"/>
    <w:rsid w:val="000819FC"/>
    <w:rsid w:val="00082BC6"/>
    <w:rsid w:val="000907B7"/>
    <w:rsid w:val="00090F47"/>
    <w:rsid w:val="000A480D"/>
    <w:rsid w:val="000B13FA"/>
    <w:rsid w:val="000C2C38"/>
    <w:rsid w:val="000E37D3"/>
    <w:rsid w:val="000E447A"/>
    <w:rsid w:val="00107285"/>
    <w:rsid w:val="00107C1E"/>
    <w:rsid w:val="00107F06"/>
    <w:rsid w:val="00123376"/>
    <w:rsid w:val="00135655"/>
    <w:rsid w:val="00143DF1"/>
    <w:rsid w:val="00186A80"/>
    <w:rsid w:val="001907A1"/>
    <w:rsid w:val="00196E09"/>
    <w:rsid w:val="001A4553"/>
    <w:rsid w:val="001B060F"/>
    <w:rsid w:val="001B14DB"/>
    <w:rsid w:val="001B46C6"/>
    <w:rsid w:val="001B6F48"/>
    <w:rsid w:val="001D487B"/>
    <w:rsid w:val="001D605D"/>
    <w:rsid w:val="001D6FBF"/>
    <w:rsid w:val="001E0073"/>
    <w:rsid w:val="00212AD7"/>
    <w:rsid w:val="00226B41"/>
    <w:rsid w:val="00226BA9"/>
    <w:rsid w:val="00232AA4"/>
    <w:rsid w:val="00235A87"/>
    <w:rsid w:val="00236321"/>
    <w:rsid w:val="00246D6C"/>
    <w:rsid w:val="0025418D"/>
    <w:rsid w:val="002553AE"/>
    <w:rsid w:val="00261313"/>
    <w:rsid w:val="002670B2"/>
    <w:rsid w:val="002710B2"/>
    <w:rsid w:val="002760FB"/>
    <w:rsid w:val="00287118"/>
    <w:rsid w:val="00290C48"/>
    <w:rsid w:val="00293BBD"/>
    <w:rsid w:val="002A7B7D"/>
    <w:rsid w:val="002D52DF"/>
    <w:rsid w:val="002E7E46"/>
    <w:rsid w:val="003241E8"/>
    <w:rsid w:val="00337247"/>
    <w:rsid w:val="00357605"/>
    <w:rsid w:val="00376528"/>
    <w:rsid w:val="00394602"/>
    <w:rsid w:val="003A1E2C"/>
    <w:rsid w:val="003A3A37"/>
    <w:rsid w:val="003C2988"/>
    <w:rsid w:val="003D54CA"/>
    <w:rsid w:val="003E7681"/>
    <w:rsid w:val="003F46EA"/>
    <w:rsid w:val="00407A59"/>
    <w:rsid w:val="00415959"/>
    <w:rsid w:val="00416592"/>
    <w:rsid w:val="00435A6E"/>
    <w:rsid w:val="00442317"/>
    <w:rsid w:val="00443EB2"/>
    <w:rsid w:val="00450D5C"/>
    <w:rsid w:val="00460698"/>
    <w:rsid w:val="00485EE5"/>
    <w:rsid w:val="00493E84"/>
    <w:rsid w:val="0049451F"/>
    <w:rsid w:val="004970F1"/>
    <w:rsid w:val="004C0B52"/>
    <w:rsid w:val="004D2FD8"/>
    <w:rsid w:val="004D534B"/>
    <w:rsid w:val="004E1AD0"/>
    <w:rsid w:val="004E6157"/>
    <w:rsid w:val="00506BAF"/>
    <w:rsid w:val="005107C1"/>
    <w:rsid w:val="00516BA3"/>
    <w:rsid w:val="00530D77"/>
    <w:rsid w:val="005410F0"/>
    <w:rsid w:val="00542A1C"/>
    <w:rsid w:val="00556C64"/>
    <w:rsid w:val="00566907"/>
    <w:rsid w:val="00577D5F"/>
    <w:rsid w:val="005840C8"/>
    <w:rsid w:val="00591C0E"/>
    <w:rsid w:val="005C1D67"/>
    <w:rsid w:val="005D1053"/>
    <w:rsid w:val="005D3ECE"/>
    <w:rsid w:val="006226EF"/>
    <w:rsid w:val="0064072E"/>
    <w:rsid w:val="006425A1"/>
    <w:rsid w:val="00650D05"/>
    <w:rsid w:val="00655D5C"/>
    <w:rsid w:val="00660871"/>
    <w:rsid w:val="006672F6"/>
    <w:rsid w:val="00672F65"/>
    <w:rsid w:val="006753C9"/>
    <w:rsid w:val="006771BA"/>
    <w:rsid w:val="006771DF"/>
    <w:rsid w:val="006A11C5"/>
    <w:rsid w:val="006A44AC"/>
    <w:rsid w:val="006B1A84"/>
    <w:rsid w:val="006B2D3C"/>
    <w:rsid w:val="006C4D23"/>
    <w:rsid w:val="006D3537"/>
    <w:rsid w:val="006D3C21"/>
    <w:rsid w:val="006D5505"/>
    <w:rsid w:val="006F4288"/>
    <w:rsid w:val="007002BE"/>
    <w:rsid w:val="00706D36"/>
    <w:rsid w:val="0071123C"/>
    <w:rsid w:val="00733F33"/>
    <w:rsid w:val="00756255"/>
    <w:rsid w:val="007566FC"/>
    <w:rsid w:val="00756A72"/>
    <w:rsid w:val="00760EC7"/>
    <w:rsid w:val="00775834"/>
    <w:rsid w:val="00786AC2"/>
    <w:rsid w:val="00786EF6"/>
    <w:rsid w:val="00792BAE"/>
    <w:rsid w:val="007D115B"/>
    <w:rsid w:val="007D5C84"/>
    <w:rsid w:val="007D6E3A"/>
    <w:rsid w:val="007E3464"/>
    <w:rsid w:val="007F045A"/>
    <w:rsid w:val="007F06E0"/>
    <w:rsid w:val="007F252D"/>
    <w:rsid w:val="007F647D"/>
    <w:rsid w:val="00813A3B"/>
    <w:rsid w:val="0082317D"/>
    <w:rsid w:val="00824236"/>
    <w:rsid w:val="00826A70"/>
    <w:rsid w:val="0083173F"/>
    <w:rsid w:val="00834C42"/>
    <w:rsid w:val="008377CA"/>
    <w:rsid w:val="00846CB8"/>
    <w:rsid w:val="00855556"/>
    <w:rsid w:val="00863FBD"/>
    <w:rsid w:val="00865950"/>
    <w:rsid w:val="00865988"/>
    <w:rsid w:val="00866C9D"/>
    <w:rsid w:val="00877C3A"/>
    <w:rsid w:val="008811D8"/>
    <w:rsid w:val="00890F9C"/>
    <w:rsid w:val="008A6BEE"/>
    <w:rsid w:val="008B77B1"/>
    <w:rsid w:val="008B7D4D"/>
    <w:rsid w:val="008C10A2"/>
    <w:rsid w:val="008C213F"/>
    <w:rsid w:val="008D2AC7"/>
    <w:rsid w:val="008E6872"/>
    <w:rsid w:val="008F10BA"/>
    <w:rsid w:val="008F1ECA"/>
    <w:rsid w:val="008F4BCC"/>
    <w:rsid w:val="008F55D5"/>
    <w:rsid w:val="008F5AAF"/>
    <w:rsid w:val="0091150F"/>
    <w:rsid w:val="009146B7"/>
    <w:rsid w:val="00922A82"/>
    <w:rsid w:val="00927183"/>
    <w:rsid w:val="00931BEE"/>
    <w:rsid w:val="00960F89"/>
    <w:rsid w:val="009644C9"/>
    <w:rsid w:val="009663C6"/>
    <w:rsid w:val="00982D7A"/>
    <w:rsid w:val="009902A5"/>
    <w:rsid w:val="00995788"/>
    <w:rsid w:val="009962AE"/>
    <w:rsid w:val="009A21E2"/>
    <w:rsid w:val="009B6F10"/>
    <w:rsid w:val="009D4649"/>
    <w:rsid w:val="009E10A0"/>
    <w:rsid w:val="009E31F0"/>
    <w:rsid w:val="009E36A9"/>
    <w:rsid w:val="009F286B"/>
    <w:rsid w:val="00A16067"/>
    <w:rsid w:val="00A301EA"/>
    <w:rsid w:val="00A36FE6"/>
    <w:rsid w:val="00A716F3"/>
    <w:rsid w:val="00A7433D"/>
    <w:rsid w:val="00AA0403"/>
    <w:rsid w:val="00AA12EA"/>
    <w:rsid w:val="00AA201B"/>
    <w:rsid w:val="00AD6821"/>
    <w:rsid w:val="00AE0A0E"/>
    <w:rsid w:val="00AE36DA"/>
    <w:rsid w:val="00AE3FDC"/>
    <w:rsid w:val="00AF0B88"/>
    <w:rsid w:val="00B00544"/>
    <w:rsid w:val="00B17300"/>
    <w:rsid w:val="00B249FB"/>
    <w:rsid w:val="00B25B33"/>
    <w:rsid w:val="00B51072"/>
    <w:rsid w:val="00B54B6F"/>
    <w:rsid w:val="00B67717"/>
    <w:rsid w:val="00B71719"/>
    <w:rsid w:val="00B72D3C"/>
    <w:rsid w:val="00B87DE5"/>
    <w:rsid w:val="00BA2145"/>
    <w:rsid w:val="00BA54D3"/>
    <w:rsid w:val="00BE5990"/>
    <w:rsid w:val="00C03534"/>
    <w:rsid w:val="00C03662"/>
    <w:rsid w:val="00C078D5"/>
    <w:rsid w:val="00C17BEF"/>
    <w:rsid w:val="00C22D25"/>
    <w:rsid w:val="00C572E5"/>
    <w:rsid w:val="00C632EC"/>
    <w:rsid w:val="00C63FE2"/>
    <w:rsid w:val="00C71DA9"/>
    <w:rsid w:val="00C73F0B"/>
    <w:rsid w:val="00C87824"/>
    <w:rsid w:val="00C92875"/>
    <w:rsid w:val="00CA28BB"/>
    <w:rsid w:val="00CA62F5"/>
    <w:rsid w:val="00CC1E23"/>
    <w:rsid w:val="00CD32F4"/>
    <w:rsid w:val="00CE5FF2"/>
    <w:rsid w:val="00CF13E3"/>
    <w:rsid w:val="00CF15A9"/>
    <w:rsid w:val="00CF6A2C"/>
    <w:rsid w:val="00CF6C29"/>
    <w:rsid w:val="00D2274E"/>
    <w:rsid w:val="00D22FA1"/>
    <w:rsid w:val="00D36CBB"/>
    <w:rsid w:val="00D371BE"/>
    <w:rsid w:val="00D74DAB"/>
    <w:rsid w:val="00D80AC4"/>
    <w:rsid w:val="00DC1318"/>
    <w:rsid w:val="00DD0502"/>
    <w:rsid w:val="00DD15D7"/>
    <w:rsid w:val="00DD15EC"/>
    <w:rsid w:val="00DD39A7"/>
    <w:rsid w:val="00DD7670"/>
    <w:rsid w:val="00DE59B7"/>
    <w:rsid w:val="00DF3E1F"/>
    <w:rsid w:val="00DF4B40"/>
    <w:rsid w:val="00DF619F"/>
    <w:rsid w:val="00E053D0"/>
    <w:rsid w:val="00E30D38"/>
    <w:rsid w:val="00E46068"/>
    <w:rsid w:val="00E50755"/>
    <w:rsid w:val="00E615EC"/>
    <w:rsid w:val="00E639E4"/>
    <w:rsid w:val="00E809A2"/>
    <w:rsid w:val="00E81840"/>
    <w:rsid w:val="00E86E4B"/>
    <w:rsid w:val="00E9212A"/>
    <w:rsid w:val="00E94E00"/>
    <w:rsid w:val="00EA2BD6"/>
    <w:rsid w:val="00EC6A7C"/>
    <w:rsid w:val="00ED29AA"/>
    <w:rsid w:val="00ED2E82"/>
    <w:rsid w:val="00ED4908"/>
    <w:rsid w:val="00ED793E"/>
    <w:rsid w:val="00EE2591"/>
    <w:rsid w:val="00EF4A3C"/>
    <w:rsid w:val="00F11634"/>
    <w:rsid w:val="00F22B99"/>
    <w:rsid w:val="00F235DA"/>
    <w:rsid w:val="00F461FB"/>
    <w:rsid w:val="00F60442"/>
    <w:rsid w:val="00F72A69"/>
    <w:rsid w:val="00F95540"/>
    <w:rsid w:val="00FA2F3F"/>
    <w:rsid w:val="00FB1316"/>
    <w:rsid w:val="00FB390A"/>
    <w:rsid w:val="00FC13D5"/>
    <w:rsid w:val="00FC5200"/>
    <w:rsid w:val="00FD1767"/>
    <w:rsid w:val="00FD6045"/>
    <w:rsid w:val="00FD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  <w:style w:type="table" w:styleId="TableauGrille4">
    <w:name w:val="Grid Table 4"/>
    <w:basedOn w:val="TableauNormal"/>
    <w:uiPriority w:val="49"/>
    <w:rsid w:val="00F9554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eactuelle1">
    <w:name w:val="Liste actuelle1"/>
    <w:uiPriority w:val="99"/>
    <w:rsid w:val="00287118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472</TotalTime>
  <Pages>28</Pages>
  <Words>4320</Words>
  <Characters>23761</Characters>
  <Application>Microsoft Office Word</Application>
  <DocSecurity>0</DocSecurity>
  <Lines>198</Lines>
  <Paragraphs>56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467</cp:revision>
  <dcterms:created xsi:type="dcterms:W3CDTF">2021-11-10T15:41:00Z</dcterms:created>
  <dcterms:modified xsi:type="dcterms:W3CDTF">2022-03-08T17:08:00Z</dcterms:modified>
</cp:coreProperties>
</file>