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10064" w:type="dxa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8811D8" w14:paraId="2D675623" w14:textId="77777777" w:rsidTr="0010387B">
        <w:tc>
          <w:tcPr>
            <w:tcW w:w="965" w:type="dxa"/>
            <w:shd w:val="clear" w:color="auto" w:fill="3A3A3A" w:themeFill="text2"/>
          </w:tcPr>
          <w:p w14:paraId="0BCD33D8" w14:textId="77777777" w:rsidR="008811D8" w:rsidRDefault="008811D8">
            <w:pPr>
              <w:spacing w:before="260"/>
            </w:pPr>
          </w:p>
        </w:tc>
        <w:tc>
          <w:tcPr>
            <w:tcW w:w="518" w:type="dxa"/>
          </w:tcPr>
          <w:p w14:paraId="5A4AA3F5" w14:textId="77777777" w:rsidR="008811D8" w:rsidRDefault="008811D8">
            <w:pPr>
              <w:spacing w:before="260"/>
            </w:pPr>
          </w:p>
        </w:tc>
        <w:tc>
          <w:tcPr>
            <w:tcW w:w="8581" w:type="dxa"/>
          </w:tcPr>
          <w:p w14:paraId="7C80DA92" w14:textId="72D53DD2" w:rsidR="008811D8" w:rsidRPr="005C1D67" w:rsidRDefault="005C1D67">
            <w:pPr>
              <w:pStyle w:val="Titre"/>
              <w:rPr>
                <w:sz w:val="72"/>
                <w:szCs w:val="52"/>
              </w:rPr>
            </w:pPr>
            <w:r w:rsidRPr="005C1D67">
              <w:rPr>
                <w:sz w:val="72"/>
                <w:szCs w:val="52"/>
              </w:rPr>
              <w:t>Guide de l’apprenant</w:t>
            </w:r>
          </w:p>
          <w:p w14:paraId="764E1ACE" w14:textId="64A699E9" w:rsidR="008811D8" w:rsidRDefault="006C3D9B">
            <w:pPr>
              <w:pStyle w:val="Sous-titre"/>
            </w:pPr>
            <w:r>
              <w:t>Les chutes : dépistage, prévention et évaluation post-chute</w:t>
            </w:r>
          </w:p>
        </w:tc>
      </w:tr>
    </w:tbl>
    <w:p w14:paraId="70603595" w14:textId="2686CFDA" w:rsidR="008811D8" w:rsidRDefault="0010387B">
      <w:pPr>
        <w:pStyle w:val="Date"/>
      </w:pPr>
      <w:r>
        <w:t xml:space="preserve">Tous droits réservés - </w:t>
      </w:r>
      <w:r w:rsidR="002D52DF">
        <w:t>www.philippevoyer.org</w:t>
      </w:r>
    </w:p>
    <w:p w14:paraId="35F4902A" w14:textId="6AAFAC09" w:rsidR="008811D8" w:rsidRDefault="008811D8">
      <w:pPr>
        <w:pStyle w:val="Titre1"/>
      </w:pPr>
    </w:p>
    <w:p w14:paraId="1F93C2E6" w14:textId="7E801812" w:rsidR="008811D8" w:rsidRDefault="006C3D9B">
      <w:r w:rsidRPr="006C3D9B">
        <w:rPr>
          <w:noProof/>
        </w:rPr>
        <w:drawing>
          <wp:inline distT="0" distB="0" distL="0" distR="0" wp14:anchorId="4CC6349C" wp14:editId="4690A7EB">
            <wp:extent cx="5238750" cy="2948305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68EA" w14:textId="77777777" w:rsidR="00691E1C" w:rsidRPr="001F678F" w:rsidRDefault="00691E1C" w:rsidP="00691E1C">
      <w:pPr>
        <w:pStyle w:val="Titre2"/>
        <w:jc w:val="both"/>
        <w:rPr>
          <w:sz w:val="28"/>
          <w:szCs w:val="28"/>
        </w:rPr>
      </w:pPr>
      <w:r w:rsidRPr="001F678F">
        <w:rPr>
          <w:sz w:val="28"/>
          <w:szCs w:val="28"/>
        </w:rPr>
        <w:t>Formation destinée :</w:t>
      </w:r>
    </w:p>
    <w:p w14:paraId="7BEBC1D4" w14:textId="77777777" w:rsidR="00691E1C" w:rsidRPr="001F678F" w:rsidRDefault="00691E1C" w:rsidP="00691E1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personnel infirmier;</w:t>
      </w:r>
    </w:p>
    <w:p w14:paraId="1E77E6B7" w14:textId="77777777" w:rsidR="00691E1C" w:rsidRPr="001F678F" w:rsidRDefault="00691E1C" w:rsidP="00691E1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éducateurs spécialisé;</w:t>
      </w:r>
    </w:p>
    <w:p w14:paraId="78DAC854" w14:textId="77777777" w:rsidR="00691E1C" w:rsidRPr="001F678F" w:rsidRDefault="00691E1C" w:rsidP="00691E1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travailleurs sociaux;</w:t>
      </w:r>
    </w:p>
    <w:p w14:paraId="703D1093" w14:textId="76719578" w:rsidR="00691E1C" w:rsidRPr="00691E1C" w:rsidRDefault="00691E1C" w:rsidP="00691E1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préposés aux bénéficiaires/préposés aux résidents/aides de service;</w:t>
      </w:r>
    </w:p>
    <w:p w14:paraId="71B1BC41" w14:textId="77777777" w:rsidR="00691E1C" w:rsidRPr="001F678F" w:rsidRDefault="00691E1C" w:rsidP="00691E1C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</w:t>
      </w:r>
      <w:proofErr w:type="gramEnd"/>
      <w:r w:rsidRPr="001F678F">
        <w:rPr>
          <w:b w:val="0"/>
          <w:bCs/>
          <w:sz w:val="24"/>
          <w:szCs w:val="24"/>
        </w:rPr>
        <w:t xml:space="preserve"> membre de l’équipe d’encadrement clinique;</w:t>
      </w:r>
    </w:p>
    <w:p w14:paraId="4D6BC262" w14:textId="603D25CE" w:rsidR="002D52DF" w:rsidRPr="00691E1C" w:rsidRDefault="00691E1C" w:rsidP="002D52DF">
      <w:pPr>
        <w:pStyle w:val="Titre2"/>
        <w:numPr>
          <w:ilvl w:val="0"/>
          <w:numId w:val="18"/>
        </w:numPr>
        <w:spacing w:after="60"/>
        <w:ind w:left="714" w:hanging="357"/>
        <w:jc w:val="both"/>
        <w:rPr>
          <w:b w:val="0"/>
          <w:bCs/>
          <w:sz w:val="24"/>
          <w:szCs w:val="24"/>
        </w:rPr>
      </w:pPr>
      <w:proofErr w:type="gramStart"/>
      <w:r w:rsidRPr="001F678F">
        <w:rPr>
          <w:b w:val="0"/>
          <w:bCs/>
          <w:sz w:val="24"/>
          <w:szCs w:val="24"/>
        </w:rPr>
        <w:t>aux</w:t>
      </w:r>
      <w:proofErr w:type="gramEnd"/>
      <w:r w:rsidRPr="001F678F">
        <w:rPr>
          <w:b w:val="0"/>
          <w:bCs/>
          <w:sz w:val="24"/>
          <w:szCs w:val="24"/>
        </w:rPr>
        <w:t xml:space="preserve"> autres professionnels de la santé.</w:t>
      </w:r>
    </w:p>
    <w:p w14:paraId="6B5964FE" w14:textId="4EFA9126" w:rsidR="006C3D9B" w:rsidRDefault="006C3D9B" w:rsidP="002D52DF"/>
    <w:p w14:paraId="7D9F333F" w14:textId="77777777" w:rsidR="006C3D9B" w:rsidRDefault="006C3D9B" w:rsidP="002D52DF"/>
    <w:p w14:paraId="22E79997" w14:textId="29FC0E1F" w:rsidR="002D52DF" w:rsidRDefault="002D52DF" w:rsidP="002D52DF"/>
    <w:p w14:paraId="45B6940D" w14:textId="77777777" w:rsidR="002D52DF" w:rsidRPr="002D52DF" w:rsidRDefault="002D52DF" w:rsidP="002D52DF"/>
    <w:p w14:paraId="09A6604F" w14:textId="7695B708" w:rsidR="006B2D3C" w:rsidRPr="007E6011" w:rsidRDefault="002D52DF">
      <w:r>
        <w:t>Nom : _________________________________________________________</w:t>
      </w:r>
    </w:p>
    <w:p w14:paraId="5BDE919A" w14:textId="77777777" w:rsidR="007E6011" w:rsidRDefault="007E6011" w:rsidP="007E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484B8E9" wp14:editId="72B67A2A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44500"/>
                <wp:effectExtent l="0" t="0" r="38100" b="12700"/>
                <wp:wrapNone/>
                <wp:docPr id="15" name="Carré corné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45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67E2C" w14:textId="2819499E" w:rsidR="007E6011" w:rsidRPr="00B17300" w:rsidRDefault="007E6011" w:rsidP="007E601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484B8E9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Carré corné 15" o:spid="_x0000_s1026" type="#_x0000_t65" style="position:absolute;margin-left:-64.85pt;margin-top:1.1pt;width:39pt;height:3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8967E2C" w14:textId="2819499E" w:rsidR="007E6011" w:rsidRPr="00B17300" w:rsidRDefault="007E6011" w:rsidP="007E601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D798DF3" wp14:editId="1B478450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7321A6" w14:textId="77777777" w:rsidR="007E6011" w:rsidRPr="00B17300" w:rsidRDefault="007E6011" w:rsidP="007E60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Préparation à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798DF3" id="Rectangle 18" o:spid="_x0000_s1027" style="position:absolute;margin-left:-76.05pt;margin-top:-6.8pt;width:517pt;height:50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hTk4TQIAAPY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gUh4o3GygOj8gQOuh6J28rWued8OFRIGGVXoD4&#13;&#10;Fx7o0AaanEMvcVYC/nrvPvoThMjKWUPYz7n/uROoODPfLIHrcnxxEcmSlIvp5wkp+NqyeW2xu/oa&#13;&#10;6CXGxHQnkxj9gxlEjVC/EE1XsSqZhJVUO+cy4KBch46TRHSpVqvkRgRxItzZtZMxedxzhMtz+yLQ&#13;&#10;9ZgKhMZ7GHgi5m+g1fnGSAurXQBdJdyd9tq/AJErIbf/EUT2vtaT1+l3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DNhTk4TQIAAPY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007321A6" w14:textId="77777777" w:rsidR="007E6011" w:rsidRPr="00B17300" w:rsidRDefault="007E6011" w:rsidP="007E60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Préparation à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062C80EF" w14:textId="1DB86470" w:rsidR="00B17300" w:rsidRDefault="00B17300"/>
    <w:p w14:paraId="2D21E668" w14:textId="695A7B55" w:rsidR="00E46068" w:rsidRDefault="00E46068" w:rsidP="00B17300">
      <w:pPr>
        <w:jc w:val="both"/>
        <w:rPr>
          <w:i/>
          <w:iCs/>
          <w:sz w:val="32"/>
          <w:szCs w:val="32"/>
        </w:rPr>
      </w:pPr>
    </w:p>
    <w:p w14:paraId="4522C77D" w14:textId="54690D35" w:rsidR="008F10BA" w:rsidRPr="00B17300" w:rsidRDefault="00B17300" w:rsidP="00B17300">
      <w:pPr>
        <w:jc w:val="both"/>
        <w:rPr>
          <w:i/>
          <w:iCs/>
          <w:sz w:val="32"/>
          <w:szCs w:val="32"/>
        </w:rPr>
      </w:pPr>
      <w:r w:rsidRPr="00B17300">
        <w:rPr>
          <w:i/>
          <w:iCs/>
          <w:sz w:val="32"/>
          <w:szCs w:val="32"/>
        </w:rPr>
        <w:t xml:space="preserve">Bienvenue à la formation sur </w:t>
      </w:r>
      <w:r w:rsidR="00837D09">
        <w:rPr>
          <w:i/>
          <w:iCs/>
          <w:sz w:val="32"/>
          <w:szCs w:val="32"/>
        </w:rPr>
        <w:t>les chutes !</w:t>
      </w:r>
    </w:p>
    <w:p w14:paraId="51B5409D" w14:textId="4C03646D" w:rsid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 w:rsidRPr="00B17300">
        <w:rPr>
          <w:sz w:val="28"/>
          <w:szCs w:val="28"/>
        </w:rPr>
        <w:t>Avant de débuter la formation, assurez-vous que vous avez lu récemment un livre de physiopathologie du corps humain, vous permettant d’être en mesure de bien comprendre la formation qui suit.</w:t>
      </w:r>
    </w:p>
    <w:p w14:paraId="3930950C" w14:textId="34F02C7B" w:rsidR="00B17300" w:rsidRPr="00B17300" w:rsidRDefault="00B17300" w:rsidP="00B17300">
      <w:pPr>
        <w:pStyle w:val="Paragraphedeliste"/>
        <w:numPr>
          <w:ilvl w:val="0"/>
          <w:numId w:val="11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Nous vous invitons fortement à suivre la formation dans l’ordre suggéré par le guide de l’apprenant. </w:t>
      </w:r>
    </w:p>
    <w:p w14:paraId="7ADB0946" w14:textId="3FFFC8B4" w:rsidR="00B17300" w:rsidRPr="00B17300" w:rsidRDefault="00B17300">
      <w:pPr>
        <w:rPr>
          <w:sz w:val="28"/>
          <w:szCs w:val="28"/>
        </w:rPr>
      </w:pPr>
    </w:p>
    <w:p w14:paraId="52C3680C" w14:textId="74E5F92F" w:rsidR="00B17300" w:rsidRPr="00B17300" w:rsidRDefault="00B17300">
      <w:pPr>
        <w:rPr>
          <w:sz w:val="28"/>
          <w:szCs w:val="28"/>
        </w:rPr>
      </w:pPr>
    </w:p>
    <w:p w14:paraId="692591E3" w14:textId="77777777" w:rsidR="00B17300" w:rsidRPr="00B17300" w:rsidRDefault="00B17300">
      <w:pPr>
        <w:rPr>
          <w:sz w:val="28"/>
          <w:szCs w:val="28"/>
        </w:rPr>
      </w:pPr>
    </w:p>
    <w:p w14:paraId="159E9523" w14:textId="77777777" w:rsidR="008F10BA" w:rsidRDefault="008F10BA"/>
    <w:p w14:paraId="56368BDF" w14:textId="0890E3D9" w:rsidR="008F10BA" w:rsidRDefault="008F10BA"/>
    <w:p w14:paraId="3981BAEC" w14:textId="40ECC753" w:rsidR="00E46068" w:rsidRDefault="00E46068"/>
    <w:p w14:paraId="56A7A1F4" w14:textId="77FCEF92" w:rsidR="00E46068" w:rsidRDefault="00E46068"/>
    <w:p w14:paraId="3D7F9D64" w14:textId="63C5C7CA" w:rsidR="00E46068" w:rsidRDefault="00E46068"/>
    <w:p w14:paraId="358E6EA5" w14:textId="343776C0" w:rsidR="00E46068" w:rsidRDefault="00E46068"/>
    <w:p w14:paraId="4ED3702D" w14:textId="208352AE" w:rsidR="00E46068" w:rsidRDefault="00E46068"/>
    <w:p w14:paraId="69079900" w14:textId="63859341" w:rsidR="00E46068" w:rsidRDefault="00E46068"/>
    <w:p w14:paraId="6101564E" w14:textId="7A303D9D" w:rsidR="00E46068" w:rsidRDefault="00E46068"/>
    <w:p w14:paraId="27B8B197" w14:textId="7381A394" w:rsidR="00E46068" w:rsidRDefault="00E46068"/>
    <w:p w14:paraId="4F6D47AC" w14:textId="2E636255" w:rsidR="00E46068" w:rsidRDefault="00E46068"/>
    <w:p w14:paraId="35C03058" w14:textId="23C33858" w:rsidR="00E46068" w:rsidRDefault="00E46068"/>
    <w:p w14:paraId="13554424" w14:textId="77777777" w:rsidR="00BD6301" w:rsidRDefault="00BD6301"/>
    <w:p w14:paraId="757D8EE9" w14:textId="77777777" w:rsidR="007E6011" w:rsidRDefault="007E6011" w:rsidP="007E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CE070CF" wp14:editId="7954B240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2" name="Carré corné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D5947A" w14:textId="489F0318" w:rsidR="007E6011" w:rsidRPr="00B17300" w:rsidRDefault="007E6011" w:rsidP="007E601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70CF" id="Carré corné 22" o:spid="_x0000_s1028" type="#_x0000_t65" style="position:absolute;margin-left:-64.85pt;margin-top:1.1pt;width:39pt;height:35.4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Hpck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0WfBKbii8bKI8rZAgdgr2TtxWN9U74sBJIkKVN&#13;&#10;EA3DAx3aQFNw6CXOdoDff/Ue7QlJpOWsIQoU3H/bC1ScmU+WMHY5nk4jZ9JlevF+Qhd8rtk819h9&#13;&#10;vQTaxJgI72QSo30wJ1Ej1E/E1kXMSiphJeUuuAx4uixDR03iu1SLRTIjnjgR7uzaydPuI1we2yeB&#13;&#10;rsdWIFDew4kuYvYCWp1t3JCFxT6ArhLuznPtN0AcSwjuvweRxM/vyer81Zr/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HkelyR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20D5947A" w14:textId="489F0318" w:rsidR="007E6011" w:rsidRPr="00B17300" w:rsidRDefault="007E6011" w:rsidP="007E601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1474799" wp14:editId="66928648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ADE02A" w14:textId="77777777" w:rsidR="007E6011" w:rsidRPr="00B17300" w:rsidRDefault="007E6011" w:rsidP="007E60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474799" id="Rectangle 23" o:spid="_x0000_s1029" style="position:absolute;margin-left:-76.05pt;margin-top:-6.8pt;width:517pt;height:50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IEbY+E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CADE02A" w14:textId="77777777" w:rsidR="007E6011" w:rsidRPr="00B17300" w:rsidRDefault="007E6011" w:rsidP="007E60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1</w:t>
                      </w:r>
                    </w:p>
                  </w:txbxContent>
                </v:textbox>
              </v:rect>
            </w:pict>
          </mc:Fallback>
        </mc:AlternateContent>
      </w:r>
    </w:p>
    <w:p w14:paraId="67B1E812" w14:textId="5CD77436" w:rsidR="00E46068" w:rsidRDefault="00E46068"/>
    <w:p w14:paraId="5092312E" w14:textId="0E8B96E1" w:rsidR="00235A87" w:rsidRPr="00866C9D" w:rsidRDefault="00235A87">
      <w:r w:rsidRPr="00866C9D">
        <w:rPr>
          <w:b/>
          <w:bCs/>
        </w:rPr>
        <w:t>1. Visionnez la première vidéo</w:t>
      </w:r>
      <w:r w:rsidR="00866C9D" w:rsidRPr="00866C9D">
        <w:rPr>
          <w:b/>
          <w:bCs/>
        </w:rPr>
        <w:t>.</w:t>
      </w:r>
      <w:r w:rsidR="00866C9D">
        <w:rPr>
          <w:b/>
          <w:bCs/>
        </w:rPr>
        <w:t xml:space="preserve"> </w:t>
      </w:r>
      <w:r w:rsidR="00866C9D">
        <w:br/>
        <w:t>Durée : 1</w:t>
      </w:r>
      <w:r w:rsidR="00771868">
        <w:t>3</w:t>
      </w:r>
      <w:r w:rsidR="00866C9D">
        <w:t xml:space="preserve"> min </w:t>
      </w:r>
      <w:r w:rsidR="00771868">
        <w:t>12</w:t>
      </w:r>
      <w:r w:rsidR="00866C9D">
        <w:t xml:space="preserve"> sec.</w:t>
      </w:r>
    </w:p>
    <w:p w14:paraId="6895D63E" w14:textId="55011CB4" w:rsidR="00E46068" w:rsidRDefault="00771868">
      <w:r w:rsidRPr="00771868">
        <w:rPr>
          <w:noProof/>
        </w:rPr>
        <w:drawing>
          <wp:inline distT="0" distB="0" distL="0" distR="0" wp14:anchorId="26B70DFE" wp14:editId="03112690">
            <wp:extent cx="5238750" cy="2939415"/>
            <wp:effectExtent l="0" t="0" r="635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3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E8F30E" w14:textId="00FEA7B9" w:rsidR="00416592" w:rsidRDefault="00931BEE">
      <w:r>
        <w:t>Date de visionnement de la vidéo : _________________</w:t>
      </w:r>
    </w:p>
    <w:p w14:paraId="673CFD43" w14:textId="3D392C51" w:rsidR="00416592" w:rsidRDefault="00416592">
      <w:r>
        <w:t>Note</w:t>
      </w:r>
      <w:r w:rsidR="00235A87">
        <w:t>s</w:t>
      </w:r>
    </w:p>
    <w:p w14:paraId="396B58B7" w14:textId="44010F32" w:rsidR="00416592" w:rsidRDefault="00416592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7B0C36F" w14:textId="77777777" w:rsidR="00771868" w:rsidRDefault="00771868"/>
    <w:p w14:paraId="0D894BDF" w14:textId="77777777" w:rsidR="007E6011" w:rsidRDefault="007E6011" w:rsidP="007E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730655A" wp14:editId="46AD2881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5" name="Carré corné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81A24" w14:textId="4DFBA8CA" w:rsidR="007E6011" w:rsidRPr="00B17300" w:rsidRDefault="007E6011" w:rsidP="007E601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0655A" id="Carré corné 25" o:spid="_x0000_s1030" type="#_x0000_t65" style="position:absolute;margin-left:-64.85pt;margin-top:1.1pt;width:39pt;height:35.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XMS+TgIAAP0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3SYGNT8WUD5XGFDKFDsHfytqKx3gkfVgIJsrQJ&#13;&#10;omF4oEMbaAoOvcTZDvD7r96jPSGJtJw1RIGC+297gYoz88kSxi7H02nkTLpML95P6ILPNZvnGruv&#13;&#10;l0CbGBPhnUxitA/mJGqE+onYuohZSSWspNwFlwFPl2XoqEl8l2qxSGbEEyfCnV07edp9hMtj+yTQ&#13;&#10;9dgKBMp7ONFFzF5Aq7ONG7Kw2AfQVcLdea79BohjCcH99yCS+Pk9WZ2/Wv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A9cxL5OAgAA/Q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11681A24" w14:textId="4DFBA8CA" w:rsidR="007E6011" w:rsidRPr="00B17300" w:rsidRDefault="007E6011" w:rsidP="007E601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F7AB89" wp14:editId="677C9C54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BF9378" w14:textId="77777777" w:rsidR="007E6011" w:rsidRPr="00B17300" w:rsidRDefault="007E6011" w:rsidP="007E60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F7AB89" id="Rectangle 26" o:spid="_x0000_s1031" style="position:absolute;margin-left:-76.05pt;margin-top:-6.8pt;width:517pt;height:50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VgSLY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61BF9378" w14:textId="77777777" w:rsidR="007E6011" w:rsidRPr="00B17300" w:rsidRDefault="007E6011" w:rsidP="007E60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2</w:t>
                      </w:r>
                    </w:p>
                  </w:txbxContent>
                </v:textbox>
              </v:rect>
            </w:pict>
          </mc:Fallback>
        </mc:AlternateContent>
      </w:r>
    </w:p>
    <w:p w14:paraId="63DA6630" w14:textId="64757B65" w:rsidR="00B25B33" w:rsidRDefault="00B25B33"/>
    <w:p w14:paraId="44C0F6C4" w14:textId="0DC49995" w:rsidR="00B25B33" w:rsidRPr="00866C9D" w:rsidRDefault="00B25B33" w:rsidP="00B25B33">
      <w:r w:rsidRPr="00866C9D">
        <w:rPr>
          <w:b/>
          <w:bCs/>
        </w:rPr>
        <w:t xml:space="preserve">1. Visionnez la </w:t>
      </w:r>
      <w:r>
        <w:rPr>
          <w:b/>
          <w:bCs/>
        </w:rPr>
        <w:t>deuxième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771868">
        <w:t>19</w:t>
      </w:r>
      <w:r>
        <w:t xml:space="preserve"> min </w:t>
      </w:r>
      <w:r w:rsidR="00771868">
        <w:t>28</w:t>
      </w:r>
      <w:r>
        <w:t xml:space="preserve"> sec.</w:t>
      </w:r>
    </w:p>
    <w:p w14:paraId="39C79BFD" w14:textId="577D08FB" w:rsidR="00B25B33" w:rsidRDefault="00771868" w:rsidP="00B25B33">
      <w:r w:rsidRPr="00771868">
        <w:rPr>
          <w:noProof/>
        </w:rPr>
        <w:drawing>
          <wp:inline distT="0" distB="0" distL="0" distR="0" wp14:anchorId="72CE73A0" wp14:editId="63DBF0D4">
            <wp:extent cx="5238750" cy="2955925"/>
            <wp:effectExtent l="0" t="0" r="6350" b="3175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B80A22" w14:textId="0CF8B087" w:rsidR="00B25B33" w:rsidRDefault="00931BEE" w:rsidP="00B25B33">
      <w:r>
        <w:t>Date de visionnement de la vidéo : _________________</w:t>
      </w:r>
    </w:p>
    <w:p w14:paraId="6469904B" w14:textId="1FCE5C9A" w:rsidR="00B25B33" w:rsidRDefault="00B25B33" w:rsidP="00B25B33">
      <w:r>
        <w:t>Notes</w:t>
      </w:r>
    </w:p>
    <w:p w14:paraId="40D17433" w14:textId="145E4EDE" w:rsidR="00B25B33" w:rsidRDefault="00B25B33" w:rsidP="00B25B3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54892F7" w14:textId="77777777" w:rsidR="007E6011" w:rsidRDefault="007E6011" w:rsidP="007E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C3AC9BF" wp14:editId="265A912F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7" name="Carré corné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4ACDA3" w14:textId="67750364" w:rsidR="007E6011" w:rsidRPr="00B17300" w:rsidRDefault="007E6011" w:rsidP="007E601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AC9BF" id="Carré corné 27" o:spid="_x0000_s1032" type="#_x0000_t65" style="position:absolute;margin-left:-64.85pt;margin-top:1.1pt;width:39pt;height:35.4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yV+TwIAAP0EAAAOAAAAZHJzL2Uyb0RvYy54bWysVG1v2jAQ/j5p/8Hy9zWB0W5FDRWi6jSp&#13;&#10;alHp1M/GsUs0x+edDQn79Ts7IaDuTZrGB3P2vd89T66u29qwnUJfgS346CznTFkJZWVfCv7l6fbd&#13;&#10;R858ELYUBqwq+F55fj17++aqcVM1hg2YUiGjINZPG1fwTQhummVeblQt/Bk4ZUmpAWsR6IovWYmi&#13;&#10;oei1ycZ5fpE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G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DinyV+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5C4ACDA3" w14:textId="67750364" w:rsidR="007E6011" w:rsidRPr="00B17300" w:rsidRDefault="007E6011" w:rsidP="007E601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B808805" wp14:editId="0CEF20C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FCDD7" w14:textId="77777777" w:rsidR="007E6011" w:rsidRPr="00B17300" w:rsidRDefault="007E6011" w:rsidP="007E60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808805" id="Rectangle 28" o:spid="_x0000_s1033" style="position:absolute;margin-left:-76.05pt;margin-top:-6.8pt;width:517pt;height:50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u8dqok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3CBFCDD7" w14:textId="77777777" w:rsidR="007E6011" w:rsidRPr="00B17300" w:rsidRDefault="007E6011" w:rsidP="007E60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3</w:t>
                      </w:r>
                    </w:p>
                  </w:txbxContent>
                </v:textbox>
              </v:rect>
            </w:pict>
          </mc:Fallback>
        </mc:AlternateContent>
      </w:r>
    </w:p>
    <w:p w14:paraId="39AEA1DC" w14:textId="68D90472" w:rsidR="00AE3FDC" w:rsidRDefault="00AE3FDC"/>
    <w:p w14:paraId="3895E239" w14:textId="7AE68F98" w:rsidR="00AE3FDC" w:rsidRPr="00866C9D" w:rsidRDefault="00AE3FDC" w:rsidP="00AE3FDC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troisième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CA62F5">
        <w:t>1</w:t>
      </w:r>
      <w:r w:rsidR="00771868">
        <w:t>9</w:t>
      </w:r>
      <w:r>
        <w:t xml:space="preserve"> min </w:t>
      </w:r>
      <w:r w:rsidR="00771868">
        <w:t>11</w:t>
      </w:r>
      <w:r>
        <w:t xml:space="preserve"> sec.</w:t>
      </w:r>
    </w:p>
    <w:p w14:paraId="1F698506" w14:textId="171A3E04" w:rsidR="00AE3FDC" w:rsidRDefault="00771868">
      <w:r w:rsidRPr="00771868">
        <w:rPr>
          <w:noProof/>
        </w:rPr>
        <w:drawing>
          <wp:inline distT="0" distB="0" distL="0" distR="0" wp14:anchorId="64C9EF1A" wp14:editId="7DF397BE">
            <wp:extent cx="5238750" cy="2942590"/>
            <wp:effectExtent l="0" t="0" r="6350" b="3810"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E6D7" w14:textId="7360DD31" w:rsidR="00AE3FDC" w:rsidRDefault="00931BEE">
      <w:r>
        <w:t>Date de visionnement de la vidéo : _________________</w:t>
      </w:r>
    </w:p>
    <w:p w14:paraId="35C650AA" w14:textId="42A67BFB" w:rsidR="00CA62F5" w:rsidRDefault="00CA62F5" w:rsidP="00CA62F5">
      <w:r>
        <w:t>Notes</w:t>
      </w:r>
    </w:p>
    <w:p w14:paraId="1411652C" w14:textId="61181BB4" w:rsidR="00CA62F5" w:rsidRDefault="00CA62F5" w:rsidP="00CA62F5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BA0FB96" w14:textId="77777777" w:rsidR="007E6011" w:rsidRDefault="007E6011" w:rsidP="007E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9E06F1A" wp14:editId="72130877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6" name="Carré corn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100273" w14:textId="77777777" w:rsidR="007E6011" w:rsidRPr="00B17300" w:rsidRDefault="007E6011" w:rsidP="007E601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06F1A" id="Carré corné 6" o:spid="_x0000_s1034" type="#_x0000_t65" style="position:absolute;margin-left:-64.85pt;margin-top:1.1pt;width:39pt;height:35.4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i3hNRTwIAAP0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0F100273" w14:textId="77777777" w:rsidR="007E6011" w:rsidRPr="00B17300" w:rsidRDefault="007E6011" w:rsidP="007E601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F38BD22" wp14:editId="1EBC9D97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3AB790" w14:textId="057AA483" w:rsidR="007E6011" w:rsidRPr="00B17300" w:rsidRDefault="007E6011" w:rsidP="007E60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38BD22" id="Rectangle 10" o:spid="_x0000_s1035" style="position:absolute;margin-left:-76.05pt;margin-top:-6.8pt;width:517pt;height:50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+4ZcjU4CAAD2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743AB790" w14:textId="057AA483" w:rsidR="007E6011" w:rsidRPr="00B17300" w:rsidRDefault="007E6011" w:rsidP="007E60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 w14:paraId="743CD7D2" w14:textId="51341812" w:rsidR="00AE3FDC" w:rsidRDefault="00AE3FDC"/>
    <w:p w14:paraId="660FB6F7" w14:textId="1EA86193" w:rsidR="00054FC9" w:rsidRDefault="00054FC9">
      <w:r w:rsidRPr="00866C9D">
        <w:rPr>
          <w:b/>
          <w:bCs/>
        </w:rPr>
        <w:t xml:space="preserve">1. Visionnez la </w:t>
      </w:r>
      <w:r w:rsidR="00EF4A3C">
        <w:rPr>
          <w:b/>
          <w:bCs/>
        </w:rPr>
        <w:t>quatrième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>Durée : 1</w:t>
      </w:r>
      <w:r w:rsidR="00097338">
        <w:t>0</w:t>
      </w:r>
      <w:r>
        <w:t xml:space="preserve"> min 05 sec.</w:t>
      </w:r>
    </w:p>
    <w:p w14:paraId="6CE0D23F" w14:textId="3EF6C19B" w:rsidR="00054FC9" w:rsidRDefault="00097338">
      <w:r w:rsidRPr="00097338">
        <w:rPr>
          <w:noProof/>
        </w:rPr>
        <w:drawing>
          <wp:inline distT="0" distB="0" distL="0" distR="0" wp14:anchorId="1B6E2A1B" wp14:editId="33C483E8">
            <wp:extent cx="5238750" cy="2948305"/>
            <wp:effectExtent l="0" t="0" r="6350" b="0"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B2FDD" w14:textId="71E5CA0F" w:rsidR="00054FC9" w:rsidRDefault="00931BEE">
      <w:r>
        <w:t>Date de visionnement de la vidéo : _________________</w:t>
      </w:r>
    </w:p>
    <w:p w14:paraId="542694C5" w14:textId="2A297DB4" w:rsidR="00054FC9" w:rsidRDefault="00054FC9" w:rsidP="00054FC9">
      <w:r>
        <w:t>Notes</w:t>
      </w:r>
    </w:p>
    <w:p w14:paraId="67262940" w14:textId="746F87CB" w:rsidR="00054FC9" w:rsidRDefault="00054FC9" w:rsidP="00054FC9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6C2A4F6" w14:textId="77777777" w:rsidR="007E6011" w:rsidRDefault="007E6011" w:rsidP="007E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43F6FC5" wp14:editId="20AFC2D1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12" name="Carré corn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05FA60" w14:textId="78BE160B" w:rsidR="007E6011" w:rsidRPr="00B17300" w:rsidRDefault="007E6011" w:rsidP="007E601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F6FC5" id="Carré corné 12" o:spid="_x0000_s1036" type="#_x0000_t65" style="position:absolute;margin-left:-64.85pt;margin-top:1.1pt;width:39pt;height:35.4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4D05FA60" w14:textId="78BE160B" w:rsidR="007E6011" w:rsidRPr="00B17300" w:rsidRDefault="007E6011" w:rsidP="007E601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1D19522" wp14:editId="3052FE96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6304F8" w14:textId="7852D8FB" w:rsidR="007E6011" w:rsidRPr="00B17300" w:rsidRDefault="007E6011" w:rsidP="007E60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D19522" id="Rectangle 20" o:spid="_x0000_s1037" style="position:absolute;margin-left:-76.05pt;margin-top:-6.8pt;width:517pt;height:50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" fillcolor="black [3200]" strokecolor="white [3201]" strokeweight="1.5pt">
                <v:textbox>
                  <w:txbxContent>
                    <w:p w14:paraId="796304F8" w14:textId="7852D8FB" w:rsidR="007E6011" w:rsidRPr="00B17300" w:rsidRDefault="007E6011" w:rsidP="007E60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5</w:t>
                      </w:r>
                    </w:p>
                  </w:txbxContent>
                </v:textbox>
              </v:rect>
            </w:pict>
          </mc:Fallback>
        </mc:AlternateContent>
      </w:r>
    </w:p>
    <w:p w14:paraId="1A7C1821" w14:textId="25B66A34" w:rsidR="000E37D3" w:rsidRDefault="000E37D3" w:rsidP="00054FC9"/>
    <w:p w14:paraId="7F453616" w14:textId="23DEDB42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cinquième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097338">
        <w:t>31</w:t>
      </w:r>
      <w:r>
        <w:t xml:space="preserve"> min </w:t>
      </w:r>
      <w:r w:rsidR="00097338">
        <w:t>31</w:t>
      </w:r>
      <w:r>
        <w:t xml:space="preserve"> sec.</w:t>
      </w:r>
    </w:p>
    <w:p w14:paraId="1D38EE78" w14:textId="16F1F44B" w:rsidR="000E37D3" w:rsidRDefault="00097338" w:rsidP="000E37D3">
      <w:r w:rsidRPr="00097338">
        <w:rPr>
          <w:noProof/>
        </w:rPr>
        <w:drawing>
          <wp:inline distT="0" distB="0" distL="0" distR="0" wp14:anchorId="5B359B77" wp14:editId="4614DFF1">
            <wp:extent cx="5238750" cy="2962275"/>
            <wp:effectExtent l="0" t="0" r="635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2A77" w14:textId="39CD1CDA" w:rsidR="000E37D3" w:rsidRDefault="000E37D3" w:rsidP="000E37D3">
      <w:r>
        <w:t>Date de visionnement de la vidéo : _________________</w:t>
      </w:r>
    </w:p>
    <w:p w14:paraId="0F66EBE7" w14:textId="77777777" w:rsidR="000E37D3" w:rsidRDefault="000E37D3" w:rsidP="000E37D3">
      <w:r>
        <w:t>Notes</w:t>
      </w:r>
    </w:p>
    <w:p w14:paraId="7A74BA22" w14:textId="1A94CB89" w:rsidR="000E37D3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367D578" w14:textId="77777777" w:rsidR="007E6011" w:rsidRDefault="007E6011" w:rsidP="007E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1755B72" wp14:editId="3E42122F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21" name="Carré corné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5B1098" w14:textId="5CDB0279" w:rsidR="007E6011" w:rsidRPr="00B17300" w:rsidRDefault="007E6011" w:rsidP="007E601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55B72" id="Carré corné 21" o:spid="_x0000_s1038" type="#_x0000_t65" style="position:absolute;margin-left:-64.85pt;margin-top:1.1pt;width:39pt;height:35.4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ypO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J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AuoypO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1D5B1098" w14:textId="5CDB0279" w:rsidR="007E6011" w:rsidRPr="00B17300" w:rsidRDefault="007E6011" w:rsidP="007E601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7C072F7" wp14:editId="7D0711B1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850FD" w14:textId="29E2CDD2" w:rsidR="007E6011" w:rsidRPr="00B17300" w:rsidRDefault="007E6011" w:rsidP="007E60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C072F7" id="Rectangle 35" o:spid="_x0000_s1039" style="position:absolute;margin-left:-76.05pt;margin-top:-6.8pt;width:517pt;height:50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c9i0vk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499850FD" w14:textId="29E2CDD2" w:rsidR="007E6011" w:rsidRPr="00B17300" w:rsidRDefault="007E6011" w:rsidP="007E60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</w:p>
    <w:p w14:paraId="059E4E45" w14:textId="00517DFC" w:rsidR="000E37D3" w:rsidRDefault="000E37D3" w:rsidP="00054FC9"/>
    <w:p w14:paraId="555D8356" w14:textId="137E93A5" w:rsidR="000E37D3" w:rsidRDefault="000E37D3" w:rsidP="000E37D3">
      <w:r w:rsidRPr="00866C9D">
        <w:rPr>
          <w:b/>
          <w:bCs/>
        </w:rPr>
        <w:t xml:space="preserve">1. Visionnez la </w:t>
      </w:r>
      <w:r>
        <w:rPr>
          <w:b/>
          <w:bCs/>
        </w:rPr>
        <w:t>sixième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097338">
        <w:t>9</w:t>
      </w:r>
      <w:r>
        <w:t xml:space="preserve"> min </w:t>
      </w:r>
      <w:r w:rsidR="00097338">
        <w:t>28</w:t>
      </w:r>
      <w:r>
        <w:t xml:space="preserve"> sec.</w:t>
      </w:r>
    </w:p>
    <w:p w14:paraId="7F8463F6" w14:textId="2E7AAADC" w:rsidR="000E37D3" w:rsidRDefault="00097338" w:rsidP="000E37D3">
      <w:r w:rsidRPr="00097338">
        <w:rPr>
          <w:noProof/>
        </w:rPr>
        <w:drawing>
          <wp:inline distT="0" distB="0" distL="0" distR="0" wp14:anchorId="32F97E42" wp14:editId="5C17F2FE">
            <wp:extent cx="5238750" cy="2970530"/>
            <wp:effectExtent l="0" t="0" r="6350" b="1270"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7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BDFE3" w14:textId="77777777" w:rsidR="000E37D3" w:rsidRDefault="000E37D3" w:rsidP="000E37D3">
      <w:r>
        <w:t>Date de visionnement de la vidéo : _________________</w:t>
      </w:r>
    </w:p>
    <w:p w14:paraId="1DC8C356" w14:textId="77777777" w:rsidR="000E37D3" w:rsidRDefault="000E37D3" w:rsidP="000E37D3">
      <w:r>
        <w:t>Notes</w:t>
      </w:r>
    </w:p>
    <w:p w14:paraId="39FA72BD" w14:textId="77777777" w:rsidR="000E37D3" w:rsidRDefault="000E37D3" w:rsidP="000E37D3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4AD5A24" w14:textId="77777777" w:rsidR="007E6011" w:rsidRDefault="007E6011" w:rsidP="007E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96805F8" wp14:editId="56B9F4B4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40" name="Carré corn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EB193" w14:textId="0F844514" w:rsidR="007E6011" w:rsidRPr="00B17300" w:rsidRDefault="007E6011" w:rsidP="007E6011">
                            <w:pPr>
                              <w:jc w:val="center"/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805F8" id="Carré corné 40" o:spid="_x0000_s1040" type="#_x0000_t65" style="position:absolute;margin-left:-64.85pt;margin-top:1.1pt;width:39pt;height:35.4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BY4Xn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7CFEB193" w14:textId="0F844514" w:rsidR="007E6011" w:rsidRPr="00B17300" w:rsidRDefault="007E6011" w:rsidP="007E6011">
                      <w:pPr>
                        <w:jc w:val="center"/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6ED6FAA" wp14:editId="4DE1912B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EF4EC2" w14:textId="1689D0E3" w:rsidR="007E6011" w:rsidRPr="00B17300" w:rsidRDefault="007E6011" w:rsidP="007E60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Vidéo </w:t>
                            </w: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D6FAA" id="Rectangle 44" o:spid="_x0000_s1041" style="position:absolute;margin-left:-76.05pt;margin-top:-6.8pt;width:517pt;height:50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BZrnJ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51EF4EC2" w14:textId="1689D0E3" w:rsidR="007E6011" w:rsidRPr="00B17300" w:rsidRDefault="007E6011" w:rsidP="007E60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Vidéo </w:t>
                      </w: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</w:p>
    <w:p w14:paraId="37AB39A4" w14:textId="57942A3C" w:rsidR="000E37D3" w:rsidRDefault="000E37D3" w:rsidP="00054FC9"/>
    <w:p w14:paraId="6A9935EB" w14:textId="02EF9C7A" w:rsidR="0091150F" w:rsidRDefault="0091150F" w:rsidP="0091150F">
      <w:r w:rsidRPr="00866C9D">
        <w:rPr>
          <w:b/>
          <w:bCs/>
        </w:rPr>
        <w:t xml:space="preserve">1. Visionnez la </w:t>
      </w:r>
      <w:r>
        <w:rPr>
          <w:b/>
          <w:bCs/>
        </w:rPr>
        <w:t>septième</w:t>
      </w:r>
      <w:r w:rsidRPr="00866C9D">
        <w:rPr>
          <w:b/>
          <w:bCs/>
        </w:rPr>
        <w:t xml:space="preserve"> vidéo.</w:t>
      </w:r>
      <w:r>
        <w:rPr>
          <w:b/>
          <w:bCs/>
        </w:rPr>
        <w:t xml:space="preserve"> </w:t>
      </w:r>
      <w:r>
        <w:br/>
        <w:t xml:space="preserve">Durée : </w:t>
      </w:r>
      <w:r w:rsidR="00097338">
        <w:t>6</w:t>
      </w:r>
      <w:r>
        <w:t xml:space="preserve"> min 22 sec.</w:t>
      </w:r>
    </w:p>
    <w:p w14:paraId="12B66518" w14:textId="16253816" w:rsidR="0091150F" w:rsidRDefault="00097338" w:rsidP="0091150F">
      <w:r w:rsidRPr="00097338">
        <w:rPr>
          <w:noProof/>
        </w:rPr>
        <w:drawing>
          <wp:inline distT="0" distB="0" distL="0" distR="0" wp14:anchorId="2CE5640F" wp14:editId="52523587">
            <wp:extent cx="5238750" cy="2955925"/>
            <wp:effectExtent l="0" t="0" r="6350" b="317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955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112B2" w14:textId="4BB3FDAE" w:rsidR="0091150F" w:rsidRDefault="0091150F" w:rsidP="0091150F">
      <w:r>
        <w:t>Date de visionnement de la vidéo : _________________</w:t>
      </w:r>
    </w:p>
    <w:p w14:paraId="134733B9" w14:textId="77777777" w:rsidR="0091150F" w:rsidRDefault="0091150F" w:rsidP="0091150F">
      <w:r>
        <w:t>Notes</w:t>
      </w:r>
    </w:p>
    <w:p w14:paraId="2869018A" w14:textId="00A04AA9" w:rsidR="001E0073" w:rsidRDefault="0091150F" w:rsidP="00B044DB"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4CC31D" w14:textId="77777777" w:rsidR="007E6011" w:rsidRDefault="007E6011" w:rsidP="007E60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EE60939" wp14:editId="69FCB9CE">
                <wp:simplePos x="0" y="0"/>
                <wp:positionH relativeFrom="column">
                  <wp:posOffset>-823595</wp:posOffset>
                </wp:positionH>
                <wp:positionV relativeFrom="paragraph">
                  <wp:posOffset>13970</wp:posOffset>
                </wp:positionV>
                <wp:extent cx="495300" cy="450000"/>
                <wp:effectExtent l="0" t="0" r="38100" b="7620"/>
                <wp:wrapNone/>
                <wp:docPr id="99" name="Carré corné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0000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36A7F" w14:textId="5645DE34" w:rsidR="007E6011" w:rsidRPr="006D6D0B" w:rsidRDefault="007E6011" w:rsidP="007E6011">
                            <w:pPr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60939" id="Carré corné 99" o:spid="_x0000_s1042" type="#_x0000_t65" style="position:absolute;margin-left:-64.85pt;margin-top:1.1pt;width:39pt;height:35.4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" adj="18000" fillcolor="#555 [2160]" strokecolor="black [3200]" strokeweight=".5pt">
                <v:fill color2="#313131 [2608]" rotate="t" colors="0 #9b9b9b;.5 #8e8e8e;1 #797979" focus="100%" type="gradient">
                  <o:fill v:ext="view" type="gradientUnscaled"/>
                </v:fill>
                <v:stroke joinstyle="miter"/>
                <v:textbox>
                  <w:txbxContent>
                    <w:p w14:paraId="3C836A7F" w14:textId="5645DE34" w:rsidR="007E6011" w:rsidRPr="006D6D0B" w:rsidRDefault="007E6011" w:rsidP="007E6011">
                      <w:pPr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F70F578" wp14:editId="4B85CA12">
                <wp:simplePos x="0" y="0"/>
                <wp:positionH relativeFrom="column">
                  <wp:posOffset>-965835</wp:posOffset>
                </wp:positionH>
                <wp:positionV relativeFrom="paragraph">
                  <wp:posOffset>-86360</wp:posOffset>
                </wp:positionV>
                <wp:extent cx="6565900" cy="635000"/>
                <wp:effectExtent l="12700" t="12700" r="12700" b="12700"/>
                <wp:wrapNone/>
                <wp:docPr id="100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900" cy="63500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9961E1" w14:textId="77777777" w:rsidR="007E6011" w:rsidRPr="00B17300" w:rsidRDefault="007E6011" w:rsidP="007E6011">
                            <w:pP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           Après la 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0F578" id="Rectangle 100" o:spid="_x0000_s1043" style="position:absolute;margin-left:-76.05pt;margin-top:-6.8pt;width:517pt;height:5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" fillcolor="black [3200]" strokecolor="white [3201]" strokeweight="1.5pt">
                <v:textbox>
                  <w:txbxContent>
                    <w:p w14:paraId="189961E1" w14:textId="77777777" w:rsidR="007E6011" w:rsidRPr="00B17300" w:rsidRDefault="007E6011" w:rsidP="007E6011">
                      <w:pPr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           Après la formation</w:t>
                      </w:r>
                    </w:p>
                  </w:txbxContent>
                </v:textbox>
              </v:rect>
            </w:pict>
          </mc:Fallback>
        </mc:AlternateContent>
      </w:r>
    </w:p>
    <w:p w14:paraId="7651C529" w14:textId="3A059B20" w:rsidR="00054FC9" w:rsidRDefault="00054FC9"/>
    <w:p w14:paraId="041CDD64" w14:textId="6265F2BC" w:rsidR="00054FC9" w:rsidRDefault="00054FC9"/>
    <w:p w14:paraId="1D49263A" w14:textId="77777777" w:rsidR="0083173F" w:rsidRDefault="002553AE">
      <w:pPr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Vous avez terminé de visionner les vidéos de la formation. </w:t>
      </w:r>
    </w:p>
    <w:p w14:paraId="767C9132" w14:textId="3FB98299" w:rsidR="007E6011" w:rsidRDefault="007E6011" w:rsidP="007E6011">
      <w:pPr>
        <w:rPr>
          <w:b/>
          <w:bCs/>
        </w:rPr>
      </w:pPr>
      <w:r w:rsidRPr="00866C9D">
        <w:rPr>
          <w:b/>
          <w:bCs/>
        </w:rPr>
        <w:t xml:space="preserve">1. </w:t>
      </w:r>
      <w:r>
        <w:rPr>
          <w:b/>
          <w:bCs/>
        </w:rPr>
        <w:t>(Facultatif) Selon les directives de votre organisation, veuillez faire le questionnaire de validation des apprentissages en cliquant sur la rubrique encadrée en rouge.</w:t>
      </w:r>
    </w:p>
    <w:p w14:paraId="2D2E2C29" w14:textId="06739114" w:rsidR="0083173F" w:rsidRDefault="00F87B13">
      <w:pPr>
        <w:rPr>
          <w:b/>
          <w:bCs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0C7A4" wp14:editId="2E50E404">
                <wp:simplePos x="0" y="0"/>
                <wp:positionH relativeFrom="column">
                  <wp:posOffset>1306196</wp:posOffset>
                </wp:positionH>
                <wp:positionV relativeFrom="paragraph">
                  <wp:posOffset>2007235</wp:posOffset>
                </wp:positionV>
                <wp:extent cx="1892300" cy="215900"/>
                <wp:effectExtent l="12700" t="12700" r="12700" b="127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2159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6B817" id="Rectangle 19" o:spid="_x0000_s1026" style="position:absolute;margin-left:102.85pt;margin-top:158.05pt;width:149pt;height:1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" fillcolor="white [3201]" strokecolor="red" strokeweight="1.5pt">
                <v:fill opacity="0"/>
              </v:rect>
            </w:pict>
          </mc:Fallback>
        </mc:AlternateContent>
      </w:r>
      <w:r w:rsidR="00B044DB" w:rsidRPr="00B044DB">
        <w:rPr>
          <w:noProof/>
        </w:rPr>
        <w:t xml:space="preserve"> </w:t>
      </w:r>
      <w:r w:rsidRPr="00F87B13">
        <w:rPr>
          <w:noProof/>
        </w:rPr>
        <w:drawing>
          <wp:inline distT="0" distB="0" distL="0" distR="0" wp14:anchorId="5F95F3AF" wp14:editId="689A3B7C">
            <wp:extent cx="5238750" cy="1968500"/>
            <wp:effectExtent l="0" t="0" r="6350" b="0"/>
            <wp:docPr id="48" name="Imag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13229" w14:textId="230F8C94" w:rsidR="00516BA3" w:rsidRDefault="00516BA3" w:rsidP="00516BA3">
      <w:r>
        <w:t xml:space="preserve">Durée approximative du questionnaire : </w:t>
      </w:r>
      <w:r w:rsidR="00650D05">
        <w:t>25 min.</w:t>
      </w:r>
    </w:p>
    <w:p w14:paraId="574E07EA" w14:textId="1862195C" w:rsidR="00516BA3" w:rsidRDefault="00516BA3" w:rsidP="00786EF6">
      <w:pPr>
        <w:spacing w:line="480" w:lineRule="auto"/>
      </w:pPr>
      <w:r>
        <w:t xml:space="preserve">Date de </w:t>
      </w:r>
      <w:r w:rsidR="009902A5">
        <w:t>la réalisation du questionnaire</w:t>
      </w:r>
      <w:r>
        <w:t> : _________________</w:t>
      </w:r>
      <w:r w:rsidR="00786EF6">
        <w:br/>
        <w:t>Résultat : _________</w:t>
      </w:r>
    </w:p>
    <w:p w14:paraId="08AA43DF" w14:textId="2D82AEAE" w:rsidR="00660871" w:rsidRDefault="009902A5" w:rsidP="007E6011">
      <w:pPr>
        <w:spacing w:line="360" w:lineRule="auto"/>
      </w:pPr>
      <w:r>
        <w:t xml:space="preserve">Signature </w:t>
      </w:r>
      <w:r w:rsidR="00450D5C">
        <w:t>approbat</w:t>
      </w:r>
      <w:r w:rsidR="00CA28BB">
        <w:t>ive</w:t>
      </w:r>
      <w:r>
        <w:t> :</w:t>
      </w:r>
      <w:r w:rsidR="00450D5C">
        <w:t xml:space="preserve"> </w:t>
      </w:r>
      <w:r>
        <w:t>____________________________________________</w:t>
      </w:r>
      <w:r w:rsidR="00450D5C">
        <w:br/>
      </w:r>
    </w:p>
    <w:sectPr w:rsidR="00660871" w:rsidSect="00660871">
      <w:footerReference w:type="even" r:id="rId16"/>
      <w:footerReference w:type="default" r:id="rId17"/>
      <w:pgSz w:w="11907" w:h="16839" w:code="9"/>
      <w:pgMar w:top="994" w:right="2174" w:bottom="1771" w:left="1483" w:header="432" w:footer="763" w:gutter="0"/>
      <w:pgNumType w:fmt="numberInDash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3E0786" w14:textId="77777777" w:rsidR="00677D9B" w:rsidRDefault="00677D9B">
      <w:pPr>
        <w:spacing w:after="0" w:line="240" w:lineRule="auto"/>
      </w:pPr>
      <w:r>
        <w:separator/>
      </w:r>
    </w:p>
  </w:endnote>
  <w:endnote w:type="continuationSeparator" w:id="0">
    <w:p w14:paraId="08338F94" w14:textId="77777777" w:rsidR="00677D9B" w:rsidRDefault="00677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1581638010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78023218" w14:textId="0976D702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5B30BE52" w14:textId="77777777" w:rsidR="00660871" w:rsidRDefault="006608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rodepage"/>
      </w:rPr>
      <w:id w:val="89447373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1E810C19" w14:textId="5085B913" w:rsidR="00660871" w:rsidRDefault="00660871" w:rsidP="00987172">
        <w:pPr>
          <w:pStyle w:val="Pieddepage"/>
          <w:framePr w:wrap="none" w:vAnchor="text" w:hAnchor="margin" w:xAlign="center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- 2 -</w:t>
        </w:r>
        <w:r>
          <w:rPr>
            <w:rStyle w:val="Numrodepage"/>
          </w:rPr>
          <w:fldChar w:fldCharType="end"/>
        </w:r>
      </w:p>
    </w:sdtContent>
  </w:sdt>
  <w:p w14:paraId="6273ED13" w14:textId="653B60DA" w:rsidR="008811D8" w:rsidRDefault="008811D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22342F" w14:textId="77777777" w:rsidR="00677D9B" w:rsidRDefault="00677D9B">
      <w:pPr>
        <w:spacing w:after="0" w:line="240" w:lineRule="auto"/>
      </w:pPr>
      <w:r>
        <w:separator/>
      </w:r>
    </w:p>
  </w:footnote>
  <w:footnote w:type="continuationSeparator" w:id="0">
    <w:p w14:paraId="6C9172F5" w14:textId="77777777" w:rsidR="00677D9B" w:rsidRDefault="00677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57BE8DF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B9EAC70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2110C3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986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7F60EE1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906119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12C9D8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50F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0BC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DB49E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002786"/>
    <w:multiLevelType w:val="hybridMultilevel"/>
    <w:tmpl w:val="E75423A6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8C2F04"/>
    <w:multiLevelType w:val="hybridMultilevel"/>
    <w:tmpl w:val="5104916A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595457"/>
    <w:multiLevelType w:val="hybridMultilevel"/>
    <w:tmpl w:val="A466689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1133FD1"/>
    <w:multiLevelType w:val="hybridMultilevel"/>
    <w:tmpl w:val="E8F0C28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9E101E6"/>
    <w:multiLevelType w:val="hybridMultilevel"/>
    <w:tmpl w:val="E890838C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D31F5E"/>
    <w:multiLevelType w:val="hybridMultilevel"/>
    <w:tmpl w:val="3F54E36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D65C70"/>
    <w:multiLevelType w:val="hybridMultilevel"/>
    <w:tmpl w:val="0338CD60"/>
    <w:lvl w:ilvl="0" w:tplc="02388626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D783EAE"/>
    <w:multiLevelType w:val="hybridMultilevel"/>
    <w:tmpl w:val="139808AA"/>
    <w:lvl w:ilvl="0" w:tplc="DE0C208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4"/>
  </w:num>
  <w:num w:numId="17">
    <w:abstractNumId w:val="1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1D67"/>
    <w:rsid w:val="00036AD3"/>
    <w:rsid w:val="00054FC9"/>
    <w:rsid w:val="00057A0A"/>
    <w:rsid w:val="00097338"/>
    <w:rsid w:val="000A61CD"/>
    <w:rsid w:val="000B5C48"/>
    <w:rsid w:val="000E37D3"/>
    <w:rsid w:val="0010387B"/>
    <w:rsid w:val="00107285"/>
    <w:rsid w:val="001E0073"/>
    <w:rsid w:val="00235A87"/>
    <w:rsid w:val="002553AE"/>
    <w:rsid w:val="00293BBD"/>
    <w:rsid w:val="002D52DF"/>
    <w:rsid w:val="002E7E46"/>
    <w:rsid w:val="00376528"/>
    <w:rsid w:val="00416592"/>
    <w:rsid w:val="00443EB2"/>
    <w:rsid w:val="00450D5C"/>
    <w:rsid w:val="00516BA3"/>
    <w:rsid w:val="00530D77"/>
    <w:rsid w:val="00566907"/>
    <w:rsid w:val="00591C0E"/>
    <w:rsid w:val="005C1D67"/>
    <w:rsid w:val="00650D05"/>
    <w:rsid w:val="00655A22"/>
    <w:rsid w:val="00655D5C"/>
    <w:rsid w:val="00660871"/>
    <w:rsid w:val="00677D9B"/>
    <w:rsid w:val="00691E1C"/>
    <w:rsid w:val="006A44AC"/>
    <w:rsid w:val="006B2D3C"/>
    <w:rsid w:val="006C3D9B"/>
    <w:rsid w:val="006F4288"/>
    <w:rsid w:val="00756A72"/>
    <w:rsid w:val="00771868"/>
    <w:rsid w:val="00786EF6"/>
    <w:rsid w:val="007D115B"/>
    <w:rsid w:val="007D6E3A"/>
    <w:rsid w:val="007E0615"/>
    <w:rsid w:val="007E6011"/>
    <w:rsid w:val="00824236"/>
    <w:rsid w:val="00826A70"/>
    <w:rsid w:val="0083173F"/>
    <w:rsid w:val="00837D09"/>
    <w:rsid w:val="00866C9D"/>
    <w:rsid w:val="008811D8"/>
    <w:rsid w:val="008C10A2"/>
    <w:rsid w:val="008D2AC7"/>
    <w:rsid w:val="008F10BA"/>
    <w:rsid w:val="0091150F"/>
    <w:rsid w:val="00931BEE"/>
    <w:rsid w:val="009902A5"/>
    <w:rsid w:val="009A21E2"/>
    <w:rsid w:val="009B6F10"/>
    <w:rsid w:val="00A301EA"/>
    <w:rsid w:val="00A96CBA"/>
    <w:rsid w:val="00AB3610"/>
    <w:rsid w:val="00AE3FDC"/>
    <w:rsid w:val="00AF0B88"/>
    <w:rsid w:val="00B044DB"/>
    <w:rsid w:val="00B17300"/>
    <w:rsid w:val="00B25B33"/>
    <w:rsid w:val="00BA2145"/>
    <w:rsid w:val="00BD6301"/>
    <w:rsid w:val="00C632EC"/>
    <w:rsid w:val="00C63FE2"/>
    <w:rsid w:val="00CA28BB"/>
    <w:rsid w:val="00CA62F5"/>
    <w:rsid w:val="00CF15A9"/>
    <w:rsid w:val="00CF6A2C"/>
    <w:rsid w:val="00CF6C29"/>
    <w:rsid w:val="00D22FA1"/>
    <w:rsid w:val="00DA762F"/>
    <w:rsid w:val="00DD7670"/>
    <w:rsid w:val="00DF4B40"/>
    <w:rsid w:val="00E46068"/>
    <w:rsid w:val="00E50755"/>
    <w:rsid w:val="00E639E4"/>
    <w:rsid w:val="00EE2591"/>
    <w:rsid w:val="00EF4A3C"/>
    <w:rsid w:val="00F22B99"/>
    <w:rsid w:val="00F235DA"/>
    <w:rsid w:val="00F60442"/>
    <w:rsid w:val="00F8122C"/>
    <w:rsid w:val="00F87B13"/>
    <w:rsid w:val="00FB1316"/>
    <w:rsid w:val="00FB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5FE685"/>
  <w15:chartTrackingRefBased/>
  <w15:docId w15:val="{3949435B-8D41-514B-B753-4CFA6D75E6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3A3A3A" w:themeColor="text2"/>
        <w:sz w:val="26"/>
        <w:szCs w:val="26"/>
        <w:lang w:val="fr-FR" w:eastAsia="ja-JP" w:bidi="fr-FR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3FE2"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pBdr>
        <w:bottom w:val="single" w:sz="24" w:space="6" w:color="3A3A3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pPr>
      <w:keepNext/>
      <w:keepLines/>
      <w:outlineLvl w:val="2"/>
    </w:pPr>
    <w:rPr>
      <w:rFonts w:asciiTheme="majorHAnsi" w:eastAsiaTheme="majorEastAsia" w:hAnsiTheme="majorHAnsi" w:cstheme="majorBidi"/>
      <w:b/>
      <w:i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pPr>
      <w:keepNext/>
      <w:keepLines/>
      <w:outlineLvl w:val="3"/>
    </w:pPr>
    <w:rPr>
      <w:rFonts w:asciiTheme="majorHAnsi" w:eastAsiaTheme="majorEastAsia" w:hAnsiTheme="majorHAnsi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pPr>
      <w:keepNext/>
      <w:keepLines/>
      <w:outlineLvl w:val="4"/>
    </w:pPr>
    <w:rPr>
      <w:rFonts w:asciiTheme="majorHAnsi" w:eastAsiaTheme="majorEastAsia" w:hAnsiTheme="majorHAnsi" w:cstheme="majorBidi"/>
      <w:i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pPr>
      <w:keepNext/>
      <w:keepLines/>
      <w:outlineLvl w:val="5"/>
    </w:pPr>
    <w:rPr>
      <w:rFonts w:asciiTheme="majorHAnsi" w:eastAsiaTheme="majorEastAsia" w:hAnsiTheme="majorHAnsi" w:cstheme="majorBidi"/>
      <w:b/>
      <w:sz w:val="24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pPr>
      <w:keepNext/>
      <w:keepLines/>
      <w:outlineLvl w:val="6"/>
    </w:pPr>
    <w:rPr>
      <w:rFonts w:asciiTheme="majorHAnsi" w:eastAsiaTheme="majorEastAsia" w:hAnsiTheme="majorHAnsi" w:cstheme="majorBidi"/>
      <w:b/>
      <w:i/>
      <w:iCs/>
      <w:sz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pPr>
      <w:keepNext/>
      <w:keepLines/>
      <w:outlineLvl w:val="7"/>
    </w:pPr>
    <w:rPr>
      <w:rFonts w:asciiTheme="majorHAnsi" w:eastAsiaTheme="majorEastAsia" w:hAnsiTheme="majorHAnsi" w:cstheme="majorBidi"/>
      <w:sz w:val="24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pPr>
      <w:keepNext/>
      <w:keepLines/>
      <w:outlineLvl w:val="8"/>
    </w:pPr>
    <w:rPr>
      <w:rFonts w:asciiTheme="majorHAnsi" w:eastAsiaTheme="majorEastAsia" w:hAnsiTheme="majorHAnsi" w:cstheme="majorBidi"/>
      <w:i/>
      <w:iCs/>
      <w:sz w:val="24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itredulivre">
    <w:name w:val="Book Title"/>
    <w:basedOn w:val="Policepardfaut"/>
    <w:uiPriority w:val="33"/>
    <w:semiHidden/>
    <w:unhideWhenUsed/>
    <w:qFormat/>
    <w:rPr>
      <w:b w:val="0"/>
      <w:bCs/>
      <w:i w:val="0"/>
      <w:iCs/>
      <w:color w:val="3A3A3A" w:themeColor="text2"/>
      <w:spacing w:val="5"/>
      <w:u w:val="single"/>
    </w:rPr>
  </w:style>
  <w:style w:type="character" w:styleId="Rfrenceintense">
    <w:name w:val="Intense Reference"/>
    <w:basedOn w:val="Policepardfaut"/>
    <w:uiPriority w:val="32"/>
    <w:semiHidden/>
    <w:unhideWhenUsed/>
    <w:qFormat/>
    <w:rPr>
      <w:b/>
      <w:bCs/>
      <w:i/>
      <w:caps/>
      <w:smallCaps w:val="0"/>
      <w:color w:val="3A3A3A" w:themeColor="text2"/>
      <w:spacing w:val="5"/>
    </w:rPr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caps/>
      <w:sz w:val="50"/>
      <w:szCs w:val="32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</w:rPr>
  </w:style>
  <w:style w:type="paragraph" w:styleId="Titre">
    <w:name w:val="Title"/>
    <w:basedOn w:val="Normal"/>
    <w:link w:val="TitreCar"/>
    <w:uiPriority w:val="1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reCar">
    <w:name w:val="Titre Car"/>
    <w:basedOn w:val="Policepardfaut"/>
    <w:link w:val="Titre"/>
    <w:uiPriority w:val="1"/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paragraph" w:styleId="Sous-titre">
    <w:name w:val="Subtitle"/>
    <w:basedOn w:val="Normal"/>
    <w:link w:val="Sous-titreCar"/>
    <w:uiPriority w:val="2"/>
    <w:qFormat/>
    <w:pPr>
      <w:numPr>
        <w:ilvl w:val="1"/>
      </w:numPr>
      <w:spacing w:after="0" w:line="240" w:lineRule="auto"/>
      <w:contextualSpacing/>
    </w:pPr>
    <w:rPr>
      <w:rFonts w:eastAsiaTheme="minorEastAsia"/>
      <w:i/>
      <w:sz w:val="48"/>
    </w:rPr>
  </w:style>
  <w:style w:type="character" w:customStyle="1" w:styleId="Sous-titreCar">
    <w:name w:val="Sous-titre Car"/>
    <w:basedOn w:val="Policepardfaut"/>
    <w:link w:val="Sous-titre"/>
    <w:uiPriority w:val="2"/>
    <w:rPr>
      <w:rFonts w:eastAsiaTheme="minorEastAsia"/>
      <w:i/>
      <w:sz w:val="48"/>
    </w:rPr>
  </w:style>
  <w:style w:type="paragraph" w:styleId="Date">
    <w:name w:val="Date"/>
    <w:basedOn w:val="Normal"/>
    <w:next w:val="Titre1"/>
    <w:link w:val="DateCar"/>
    <w:uiPriority w:val="3"/>
    <w:qFormat/>
    <w:pPr>
      <w:spacing w:before="480" w:after="60" w:line="240" w:lineRule="auto"/>
    </w:pPr>
    <w:rPr>
      <w:sz w:val="32"/>
    </w:rPr>
  </w:style>
  <w:style w:type="character" w:customStyle="1" w:styleId="DateCar">
    <w:name w:val="Date Car"/>
    <w:basedOn w:val="Policepardfaut"/>
    <w:link w:val="Date"/>
    <w:uiPriority w:val="3"/>
    <w:rPr>
      <w:sz w:val="32"/>
    </w:rPr>
  </w:style>
  <w:style w:type="paragraph" w:styleId="Pieddepage">
    <w:name w:val="footer"/>
    <w:basedOn w:val="Normal"/>
    <w:link w:val="PieddepageCar"/>
    <w:uiPriority w:val="99"/>
    <w:unhideWhenUsed/>
    <w:qFormat/>
    <w:pPr>
      <w:spacing w:after="0" w:line="240" w:lineRule="auto"/>
    </w:pPr>
    <w:rPr>
      <w:b/>
      <w:sz w:val="36"/>
    </w:rPr>
  </w:style>
  <w:style w:type="character" w:customStyle="1" w:styleId="PieddepageCar">
    <w:name w:val="Pied de page Car"/>
    <w:basedOn w:val="Policepardfaut"/>
    <w:link w:val="Pieddepage"/>
    <w:uiPriority w:val="99"/>
    <w:rPr>
      <w:b/>
      <w:sz w:val="36"/>
    </w:rPr>
  </w:style>
  <w:style w:type="table" w:styleId="Grilledutableau">
    <w:name w:val="Table Grid"/>
    <w:basedOn w:val="Tableau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qFormat/>
    <w:pPr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</w:style>
  <w:style w:type="paragraph" w:styleId="Lgende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i/>
      <w:iCs/>
      <w:sz w:val="22"/>
      <w:szCs w:val="18"/>
    </w:rPr>
  </w:style>
  <w:style w:type="character" w:styleId="Accentuation">
    <w:name w:val="Emphasis"/>
    <w:basedOn w:val="Policepardfaut"/>
    <w:uiPriority w:val="20"/>
    <w:semiHidden/>
    <w:unhideWhenUsed/>
    <w:qFormat/>
    <w:rPr>
      <w:i/>
      <w:iCs/>
      <w:caps/>
      <w:smallCaps w:val="0"/>
      <w:color w:val="3A3A3A" w:themeColor="text2"/>
    </w:rPr>
  </w:style>
  <w:style w:type="character" w:styleId="Accentuationintense">
    <w:name w:val="Intense Emphasis"/>
    <w:basedOn w:val="Policepardfaut"/>
    <w:uiPriority w:val="21"/>
    <w:semiHidden/>
    <w:unhideWhenUsed/>
    <w:qFormat/>
    <w:rPr>
      <w:b/>
      <w:iCs/>
      <w:caps/>
      <w:smallCaps w:val="0"/>
      <w:color w:val="3A3A3A" w:themeColor="text2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pPr>
      <w:pBdr>
        <w:top w:val="single" w:sz="4" w:space="10" w:color="562241" w:themeColor="accent1"/>
        <w:bottom w:val="single" w:sz="4" w:space="10" w:color="562241" w:themeColor="accent1"/>
      </w:pBdr>
      <w:spacing w:before="360" w:after="360"/>
      <w:ind w:left="864" w:right="864"/>
      <w:jc w:val="center"/>
    </w:pPr>
    <w:rPr>
      <w:b/>
      <w:i/>
      <w:iCs/>
      <w:sz w:val="36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Pr>
      <w:b/>
      <w:i/>
      <w:iCs/>
      <w:sz w:val="36"/>
    </w:rPr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pPr>
      <w:spacing w:before="200"/>
      <w:ind w:left="864" w:right="864"/>
      <w:jc w:val="center"/>
    </w:pPr>
    <w:rPr>
      <w:iCs/>
      <w:sz w:val="36"/>
    </w:rPr>
  </w:style>
  <w:style w:type="character" w:customStyle="1" w:styleId="CitationCar">
    <w:name w:val="Citation Car"/>
    <w:basedOn w:val="Policepardfaut"/>
    <w:link w:val="Citation"/>
    <w:uiPriority w:val="29"/>
    <w:semiHidden/>
    <w:rPr>
      <w:iCs/>
      <w:sz w:val="36"/>
    </w:rPr>
  </w:style>
  <w:style w:type="character" w:styleId="lev">
    <w:name w:val="Strong"/>
    <w:basedOn w:val="Policepardfaut"/>
    <w:uiPriority w:val="22"/>
    <w:semiHidden/>
    <w:unhideWhenUsed/>
    <w:qFormat/>
    <w:rPr>
      <w:b/>
      <w:bCs/>
      <w:color w:val="3A3A3A" w:themeColor="text2"/>
    </w:rPr>
  </w:style>
  <w:style w:type="character" w:styleId="Accentuationlgre">
    <w:name w:val="Subtle Emphasis"/>
    <w:basedOn w:val="Policepardfaut"/>
    <w:uiPriority w:val="19"/>
    <w:semiHidden/>
    <w:unhideWhenUsed/>
    <w:qFormat/>
    <w:rPr>
      <w:i/>
      <w:iCs/>
      <w:color w:val="3A3A3A" w:themeColor="text2"/>
    </w:rPr>
  </w:style>
  <w:style w:type="character" w:styleId="Rfrencelgre">
    <w:name w:val="Subtle Reference"/>
    <w:basedOn w:val="Policepardfaut"/>
    <w:uiPriority w:val="31"/>
    <w:semiHidden/>
    <w:unhideWhenUsed/>
    <w:qFormat/>
    <w:rPr>
      <w:i/>
      <w:caps/>
      <w:smallCaps w:val="0"/>
      <w:color w:val="3A3A3A" w:themeColor="text2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pPr>
      <w:outlineLvl w:val="9"/>
    </w:pPr>
  </w:style>
  <w:style w:type="character" w:customStyle="1" w:styleId="Titre3Car">
    <w:name w:val="Titre 3 Car"/>
    <w:basedOn w:val="Policepardfaut"/>
    <w:link w:val="Titre3"/>
    <w:uiPriority w:val="9"/>
    <w:semiHidden/>
    <w:rPr>
      <w:rFonts w:asciiTheme="majorHAnsi" w:eastAsiaTheme="majorEastAsia" w:hAnsiTheme="majorHAnsi" w:cstheme="majorBidi"/>
      <w:b/>
      <w:i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Pr>
      <w:rFonts w:asciiTheme="majorHAnsi" w:eastAsiaTheme="majorEastAsia" w:hAnsiTheme="majorHAnsi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Pr>
      <w:rFonts w:asciiTheme="majorHAnsi" w:eastAsiaTheme="majorEastAsia" w:hAnsiTheme="majorHAnsi" w:cstheme="majorBidi"/>
      <w:i/>
    </w:rPr>
  </w:style>
  <w:style w:type="character" w:customStyle="1" w:styleId="Titre6Car">
    <w:name w:val="Titre 6 Car"/>
    <w:basedOn w:val="Policepardfaut"/>
    <w:link w:val="Titre6"/>
    <w:uiPriority w:val="9"/>
    <w:semiHidden/>
    <w:rPr>
      <w:rFonts w:asciiTheme="majorHAnsi" w:eastAsiaTheme="majorEastAsia" w:hAnsiTheme="majorHAnsi" w:cstheme="majorBidi"/>
      <w:b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Pr>
      <w:rFonts w:asciiTheme="majorHAnsi" w:eastAsiaTheme="majorEastAsia" w:hAnsiTheme="majorHAnsi" w:cstheme="majorBidi"/>
      <w:b/>
      <w:i/>
      <w:iCs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Pr>
      <w:rFonts w:asciiTheme="majorHAnsi" w:eastAsiaTheme="majorEastAsia" w:hAnsiTheme="majorHAnsi" w:cstheme="majorBidi"/>
      <w:sz w:val="24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Pr>
      <w:rFonts w:asciiTheme="majorHAnsi" w:eastAsiaTheme="majorEastAsia" w:hAnsiTheme="majorHAnsi" w:cstheme="majorBidi"/>
      <w:i/>
      <w:iCs/>
      <w:sz w:val="24"/>
      <w:szCs w:val="21"/>
    </w:rPr>
  </w:style>
  <w:style w:type="character" w:styleId="Numrodepage">
    <w:name w:val="page number"/>
    <w:basedOn w:val="Policepardfaut"/>
    <w:uiPriority w:val="99"/>
    <w:semiHidden/>
    <w:unhideWhenUsed/>
    <w:rsid w:val="00660871"/>
  </w:style>
  <w:style w:type="paragraph" w:styleId="Paragraphedeliste">
    <w:name w:val="List Paragraph"/>
    <w:basedOn w:val="Normal"/>
    <w:uiPriority w:val="34"/>
    <w:unhideWhenUsed/>
    <w:qFormat/>
    <w:rsid w:val="00B17300"/>
    <w:pPr>
      <w:ind w:left="720"/>
      <w:contextualSpacing/>
    </w:pPr>
  </w:style>
  <w:style w:type="character" w:styleId="Marquedecommentaire">
    <w:name w:val="annotation reference"/>
    <w:basedOn w:val="Policepardfaut"/>
    <w:uiPriority w:val="99"/>
    <w:semiHidden/>
    <w:unhideWhenUsed/>
    <w:rsid w:val="009902A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902A5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902A5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902A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902A5"/>
    <w:rPr>
      <w:b/>
      <w:bCs/>
      <w:sz w:val="20"/>
      <w:szCs w:val="20"/>
    </w:rPr>
  </w:style>
  <w:style w:type="character" w:styleId="Hyperlien">
    <w:name w:val="Hyperlink"/>
    <w:basedOn w:val="Policepardfaut"/>
    <w:uiPriority w:val="99"/>
    <w:unhideWhenUsed/>
    <w:rsid w:val="00A301EA"/>
    <w:rPr>
      <w:color w:val="36A3B8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301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millesavoie/Library/Containers/com.microsoft.Word/Data/Library/Application%20Support/Microsoft/Office/16.0/DTS/fr-CA%7b13A5F281-D17F-A74F-BECF-767D8D8B430D%7d/%7b8776AEDF-13BA-534C-BFA8-03EE15FFDF2F%7dtf10002077.dotx" TargetMode="External"/></Relationships>
</file>

<file path=word/theme/theme1.xml><?xml version="1.0" encoding="utf-8"?>
<a:theme xmlns:a="http://schemas.openxmlformats.org/drawingml/2006/main" name="Office Theme">
  <a:themeElements>
    <a:clrScheme name="TF100002026">
      <a:dk1>
        <a:sysClr val="windowText" lastClr="000000"/>
      </a:dk1>
      <a:lt1>
        <a:sysClr val="window" lastClr="FFFFFF"/>
      </a:lt1>
      <a:dk2>
        <a:srgbClr val="3A3A3A"/>
      </a:dk2>
      <a:lt2>
        <a:srgbClr val="F4F4F3"/>
      </a:lt2>
      <a:accent1>
        <a:srgbClr val="562241"/>
      </a:accent1>
      <a:accent2>
        <a:srgbClr val="CCC44F"/>
      </a:accent2>
      <a:accent3>
        <a:srgbClr val="568F59"/>
      </a:accent3>
      <a:accent4>
        <a:srgbClr val="806B50"/>
      </a:accent4>
      <a:accent5>
        <a:srgbClr val="408296"/>
      </a:accent5>
      <a:accent6>
        <a:srgbClr val="A34240"/>
      </a:accent6>
      <a:hlink>
        <a:srgbClr val="36A3B8"/>
      </a:hlink>
      <a:folHlink>
        <a:srgbClr val="805273"/>
      </a:folHlink>
    </a:clrScheme>
    <a:fontScheme name="Cambria">
      <a:maj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{8776AEDF-13BA-534C-BFA8-03EE15FFDF2F}tf10002077.dotx</Template>
  <TotalTime>177</TotalTime>
  <Pages>10</Pages>
  <Words>1605</Words>
  <Characters>8831</Characters>
  <Application>Microsoft Office Word</Application>
  <DocSecurity>0</DocSecurity>
  <Lines>73</Lines>
  <Paragraphs>20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Camille Savoie</cp:lastModifiedBy>
  <cp:revision>133</cp:revision>
  <dcterms:created xsi:type="dcterms:W3CDTF">2021-11-10T15:41:00Z</dcterms:created>
  <dcterms:modified xsi:type="dcterms:W3CDTF">2022-03-08T15:45:00Z</dcterms:modified>
</cp:coreProperties>
</file>