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2F387C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5B56B6AD" w:rsidR="008811D8" w:rsidRDefault="00F235DA">
            <w:pPr>
              <w:pStyle w:val="Sous-titre"/>
            </w:pPr>
            <w:r>
              <w:t xml:space="preserve">L’examen clinique </w:t>
            </w:r>
            <w:r w:rsidR="000517B5">
              <w:t>cardiaque</w:t>
            </w:r>
            <w:r>
              <w:t xml:space="preserve"> de l’aîné</w:t>
            </w:r>
          </w:p>
        </w:tc>
      </w:tr>
    </w:tbl>
    <w:p w14:paraId="70603595" w14:textId="101E2DFF" w:rsidR="008811D8" w:rsidRDefault="002F387C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024B58A1" w14:textId="4FB227CB" w:rsidR="008811D8" w:rsidRDefault="000517B5">
      <w:r w:rsidRPr="000517B5">
        <w:drawing>
          <wp:inline distT="0" distB="0" distL="0" distR="0" wp14:anchorId="00AD76E2" wp14:editId="12797A4E">
            <wp:extent cx="5238750" cy="295148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C2E6" w14:textId="1121D4CE" w:rsidR="008811D8" w:rsidRDefault="008811D8"/>
    <w:p w14:paraId="39E9D770" w14:textId="77777777" w:rsidR="000D2211" w:rsidRPr="001F678F" w:rsidRDefault="000D2211" w:rsidP="000D2211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3EFA193F" w14:textId="48742D13" w:rsidR="000517B5" w:rsidRDefault="000D2211" w:rsidP="000517B5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personnel infirmier</w:t>
      </w:r>
      <w:r w:rsidR="000517B5">
        <w:rPr>
          <w:b w:val="0"/>
          <w:bCs/>
          <w:sz w:val="24"/>
          <w:szCs w:val="24"/>
        </w:rPr>
        <w:t> ;</w:t>
      </w:r>
    </w:p>
    <w:p w14:paraId="2BF21961" w14:textId="222981B9" w:rsidR="000517B5" w:rsidRPr="000517B5" w:rsidRDefault="000517B5" w:rsidP="000517B5">
      <w:pPr>
        <w:pStyle w:val="Paragraphedeliste"/>
        <w:numPr>
          <w:ilvl w:val="0"/>
          <w:numId w:val="18"/>
        </w:numPr>
      </w:pPr>
      <w:proofErr w:type="gramStart"/>
      <w:r>
        <w:t>au</w:t>
      </w:r>
      <w:proofErr w:type="gramEnd"/>
      <w:r>
        <w:t xml:space="preserve"> membre </w:t>
      </w:r>
      <w:r w:rsidR="001B5042">
        <w:t xml:space="preserve">de l’équipe </w:t>
      </w:r>
      <w:r>
        <w:t>d’encadrement clinique</w:t>
      </w:r>
      <w:r w:rsidR="001B5042">
        <w:t>.</w:t>
      </w:r>
    </w:p>
    <w:p w14:paraId="40F838C8" w14:textId="0DA7227B" w:rsidR="002D52DF" w:rsidRDefault="002D52DF" w:rsidP="002D52DF"/>
    <w:p w14:paraId="5FE289A5" w14:textId="10C76B4A" w:rsidR="002D52DF" w:rsidRDefault="002D52DF" w:rsidP="002D52DF"/>
    <w:p w14:paraId="4D6BC262" w14:textId="0B96D78E" w:rsidR="002D52DF" w:rsidRDefault="002D52DF" w:rsidP="002D52DF"/>
    <w:p w14:paraId="22E79997" w14:textId="29FC0E1F" w:rsidR="002D52DF" w:rsidRDefault="002D52DF" w:rsidP="002D52DF"/>
    <w:p w14:paraId="45B6940D" w14:textId="77777777" w:rsidR="002D52DF" w:rsidRPr="002D52DF" w:rsidRDefault="002D52DF" w:rsidP="002D52DF"/>
    <w:p w14:paraId="1F76170B" w14:textId="04663BEB" w:rsidR="008811D8" w:rsidRDefault="002D52DF">
      <w:r>
        <w:t>Nom : _________________________________________________________</w:t>
      </w:r>
    </w:p>
    <w:p w14:paraId="61156ADB" w14:textId="77777777" w:rsidR="006753A7" w:rsidRDefault="006753A7"/>
    <w:p w14:paraId="55C8C77B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99A86E" wp14:editId="2BDF4945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A69B5" w14:textId="77777777" w:rsidR="00064867" w:rsidRPr="00B17300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1730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9A86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21" o:spid="_x0000_s1026" type="#_x0000_t65" style="position:absolute;margin-left:-64.85pt;margin-top:1.1pt;width:39pt;height: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9FA69B5" w14:textId="77777777" w:rsidR="00064867" w:rsidRPr="00B17300" w:rsidRDefault="00064867" w:rsidP="0006486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17300"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0AB695" wp14:editId="260B35C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62C28" w14:textId="77777777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Objectifs de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AB695" id="Rectangle 20" o:spid="_x0000_s1027" style="position:absolute;margin-left:-76.05pt;margin-top:-6.8pt;width:517pt;height:50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46B62C28" w14:textId="77777777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Objectifs de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5AA4CD" w14:textId="7CF4F42A" w:rsidR="006B2D3C" w:rsidRDefault="006B2D3C"/>
    <w:p w14:paraId="2FCD2250" w14:textId="5E837733" w:rsidR="006B2D3C" w:rsidRDefault="006B2D3C"/>
    <w:p w14:paraId="79E0EE12" w14:textId="17977B05" w:rsidR="006B2D3C" w:rsidRDefault="006B2D3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Au terme de cette formation, vous serez en mesure de :</w:t>
      </w:r>
    </w:p>
    <w:p w14:paraId="784C1623" w14:textId="3489ACA1" w:rsidR="006B2D3C" w:rsidRDefault="006753A7" w:rsidP="006B2D3C">
      <w:pPr>
        <w:pStyle w:val="Paragraphedeliste"/>
        <w:numPr>
          <w:ilvl w:val="0"/>
          <w:numId w:val="12"/>
        </w:numPr>
      </w:pPr>
      <w:r>
        <w:t>Nommer les notions de base de l’examen clinique ;</w:t>
      </w:r>
    </w:p>
    <w:p w14:paraId="20B072E2" w14:textId="7EF6CD23" w:rsidR="006753A7" w:rsidRDefault="006753A7" w:rsidP="006B2D3C">
      <w:pPr>
        <w:pStyle w:val="Paragraphedeliste"/>
        <w:numPr>
          <w:ilvl w:val="0"/>
          <w:numId w:val="12"/>
        </w:numPr>
      </w:pPr>
      <w:r>
        <w:t>Décrire l’anatomie et la physiologie du cœur ;</w:t>
      </w:r>
    </w:p>
    <w:p w14:paraId="5D28AD6D" w14:textId="6371A0E9" w:rsidR="006753A7" w:rsidRDefault="006753A7" w:rsidP="006B2D3C">
      <w:pPr>
        <w:pStyle w:val="Paragraphedeliste"/>
        <w:numPr>
          <w:ilvl w:val="0"/>
          <w:numId w:val="12"/>
        </w:numPr>
      </w:pPr>
      <w:r>
        <w:t>Décrire l’impact du vieillissement normal sur le système cardiovasculaire ;</w:t>
      </w:r>
    </w:p>
    <w:p w14:paraId="19370681" w14:textId="6F83F802" w:rsidR="006753A7" w:rsidRDefault="006753A7" w:rsidP="006B2D3C">
      <w:pPr>
        <w:pStyle w:val="Paragraphedeliste"/>
        <w:numPr>
          <w:ilvl w:val="0"/>
          <w:numId w:val="12"/>
        </w:numPr>
      </w:pPr>
      <w:r>
        <w:t>Reconnaître les signes typiques et atypiques des problèmes de santé du système cardiaque chez l’aîné ;</w:t>
      </w:r>
    </w:p>
    <w:p w14:paraId="34CE5605" w14:textId="2EEAF05B" w:rsidR="006753A7" w:rsidRDefault="006753A7" w:rsidP="006B2D3C">
      <w:pPr>
        <w:pStyle w:val="Paragraphedeliste"/>
        <w:numPr>
          <w:ilvl w:val="0"/>
          <w:numId w:val="12"/>
        </w:numPr>
      </w:pPr>
      <w:r>
        <w:t>Expliquer les causes des bruits cardiaques normaux et anormaux chez l’aîné ;</w:t>
      </w:r>
    </w:p>
    <w:p w14:paraId="0613A03D" w14:textId="22241625" w:rsidR="006753A7" w:rsidRDefault="006753A7" w:rsidP="006B2D3C">
      <w:pPr>
        <w:pStyle w:val="Paragraphedeliste"/>
        <w:numPr>
          <w:ilvl w:val="0"/>
          <w:numId w:val="12"/>
        </w:numPr>
      </w:pPr>
      <w:r>
        <w:t>Procéder à l’examen clinique physique du système cardiaque ;</w:t>
      </w:r>
    </w:p>
    <w:p w14:paraId="5D725977" w14:textId="7C2AC77F" w:rsidR="006753A7" w:rsidRDefault="006753A7" w:rsidP="006B2D3C">
      <w:pPr>
        <w:pStyle w:val="Paragraphedeliste"/>
        <w:numPr>
          <w:ilvl w:val="0"/>
          <w:numId w:val="12"/>
        </w:numPr>
      </w:pPr>
      <w:r>
        <w:t>Réaliser l’examen clinique cardiaque en situation aiguë et lors d’un suivi ;</w:t>
      </w:r>
    </w:p>
    <w:p w14:paraId="10345CB5" w14:textId="7C81EFCD" w:rsidR="006753A7" w:rsidRDefault="006753A7" w:rsidP="006B2D3C">
      <w:pPr>
        <w:pStyle w:val="Paragraphedeliste"/>
        <w:numPr>
          <w:ilvl w:val="0"/>
          <w:numId w:val="12"/>
        </w:numPr>
      </w:pPr>
      <w:r>
        <w:t>Établir la relation entre l’examen clinique, le PTI et la note au dossier.</w:t>
      </w:r>
    </w:p>
    <w:p w14:paraId="45EEAAAC" w14:textId="70167055" w:rsidR="00A301EA" w:rsidRDefault="00A301EA" w:rsidP="00A301EA">
      <w:pPr>
        <w:pStyle w:val="Paragraphedeliste"/>
      </w:pPr>
    </w:p>
    <w:p w14:paraId="27E063A4" w14:textId="665B60AB" w:rsidR="00A301EA" w:rsidRDefault="00A301EA" w:rsidP="00A301EA">
      <w:pPr>
        <w:pStyle w:val="Paragraphedeliste"/>
      </w:pPr>
    </w:p>
    <w:p w14:paraId="5A987502" w14:textId="25CDB55B" w:rsidR="00A301EA" w:rsidRDefault="00A301EA" w:rsidP="00A301EA">
      <w:pPr>
        <w:pStyle w:val="Paragraphedeliste"/>
      </w:pPr>
    </w:p>
    <w:p w14:paraId="5FB31F8D" w14:textId="75CE469A" w:rsidR="00A301EA" w:rsidRDefault="00A301EA" w:rsidP="00A301EA">
      <w:pPr>
        <w:pStyle w:val="Paragraphedeliste"/>
      </w:pPr>
    </w:p>
    <w:p w14:paraId="05776EBF" w14:textId="51E03EF9" w:rsidR="00A301EA" w:rsidRDefault="00A301EA" w:rsidP="00A301EA">
      <w:pPr>
        <w:pStyle w:val="Paragraphedeliste"/>
      </w:pPr>
    </w:p>
    <w:p w14:paraId="22DCA908" w14:textId="064D51D4" w:rsidR="00A301EA" w:rsidRDefault="00A301EA" w:rsidP="00A301EA">
      <w:pPr>
        <w:pStyle w:val="Paragraphedeliste"/>
      </w:pPr>
    </w:p>
    <w:p w14:paraId="5F48F526" w14:textId="0CF1A96B" w:rsidR="00A301EA" w:rsidRDefault="00A301EA" w:rsidP="00A301EA">
      <w:pPr>
        <w:pStyle w:val="Paragraphedeliste"/>
      </w:pPr>
    </w:p>
    <w:p w14:paraId="2DFD35F4" w14:textId="660BA170" w:rsidR="00A301EA" w:rsidRDefault="00A301EA" w:rsidP="00A301EA">
      <w:pPr>
        <w:pStyle w:val="Paragraphedeliste"/>
      </w:pPr>
    </w:p>
    <w:p w14:paraId="673D30AF" w14:textId="3181921A" w:rsidR="00A301EA" w:rsidRDefault="00A301EA" w:rsidP="00A301EA">
      <w:pPr>
        <w:pStyle w:val="Paragraphedeliste"/>
      </w:pPr>
    </w:p>
    <w:p w14:paraId="52CEB1D5" w14:textId="5E890FAB" w:rsidR="00A301EA" w:rsidRDefault="00A301EA" w:rsidP="00A301EA">
      <w:pPr>
        <w:pStyle w:val="Paragraphedeliste"/>
      </w:pPr>
    </w:p>
    <w:p w14:paraId="4B2B046A" w14:textId="4C55228F" w:rsidR="00A301EA" w:rsidRDefault="00A301EA" w:rsidP="00A301EA">
      <w:pPr>
        <w:pStyle w:val="Paragraphedeliste"/>
      </w:pPr>
    </w:p>
    <w:p w14:paraId="791BAFCC" w14:textId="36341BDF" w:rsidR="00A301EA" w:rsidRDefault="00A301EA" w:rsidP="00A301EA">
      <w:pPr>
        <w:pStyle w:val="Paragraphedeliste"/>
      </w:pPr>
    </w:p>
    <w:p w14:paraId="081E101C" w14:textId="045CAA56" w:rsidR="00A301EA" w:rsidRDefault="00A301EA" w:rsidP="00A301EA">
      <w:pPr>
        <w:pStyle w:val="Paragraphedeliste"/>
      </w:pPr>
    </w:p>
    <w:p w14:paraId="71FF6681" w14:textId="6E0C44B8" w:rsidR="00A301EA" w:rsidRDefault="00A301EA" w:rsidP="00A301EA">
      <w:pPr>
        <w:pStyle w:val="Paragraphedeliste"/>
      </w:pPr>
    </w:p>
    <w:p w14:paraId="67B5295F" w14:textId="2C011C52" w:rsidR="00A301EA" w:rsidRDefault="00A301EA" w:rsidP="00A301EA">
      <w:pPr>
        <w:pStyle w:val="Paragraphedeliste"/>
      </w:pPr>
    </w:p>
    <w:p w14:paraId="2A425AB2" w14:textId="4E9E1BA8" w:rsidR="00A301EA" w:rsidRDefault="00A301EA" w:rsidP="00EE3415"/>
    <w:p w14:paraId="7A279D2D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C5CDEB" wp14:editId="2B7992E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18" name="Carré corn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B3BB6" w14:textId="77777777" w:rsidR="00064867" w:rsidRPr="00B17300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5CDEB" id="Carré corné 18" o:spid="_x0000_s1028" type="#_x0000_t65" style="position:absolute;margin-left:-64.85pt;margin-top:1.1pt;width:39pt;height: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58B3BB6" w14:textId="77777777" w:rsidR="00064867" w:rsidRPr="00B17300" w:rsidRDefault="00064867" w:rsidP="0006486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057C49" wp14:editId="577DEA97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EA25D" w14:textId="77777777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Préparation à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57C49" id="Rectangle 24" o:spid="_x0000_s1029" style="position:absolute;margin-left:-76.05pt;margin-top:-6.8pt;width:517pt;height:50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IEbY+E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97EA25D" w14:textId="77777777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Préparation à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4D84D7F5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l’examen clinique </w:t>
      </w:r>
      <w:r w:rsidR="000B50F0">
        <w:rPr>
          <w:i/>
          <w:iCs/>
          <w:sz w:val="32"/>
          <w:szCs w:val="32"/>
        </w:rPr>
        <w:t>cardiaque</w:t>
      </w:r>
      <w:r w:rsidRPr="00B17300">
        <w:rPr>
          <w:i/>
          <w:iCs/>
          <w:sz w:val="32"/>
          <w:szCs w:val="32"/>
        </w:rPr>
        <w:t xml:space="preserve"> de l’aîné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4F6D47AC" w14:textId="2E636255" w:rsidR="00E46068" w:rsidRDefault="00E46068"/>
    <w:p w14:paraId="35C03058" w14:textId="290B752A" w:rsidR="00E46068" w:rsidRDefault="00E46068"/>
    <w:p w14:paraId="6AB7F7B5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A6C4EE" wp14:editId="4EDDA0B2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2" name="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56A7C" w14:textId="77777777" w:rsidR="00064867" w:rsidRPr="00B17300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C4EE" id="Carré corné 22" o:spid="_x0000_s1030" type="#_x0000_t65" style="position:absolute;margin-left:-64.85pt;margin-top:1.1pt;width:39pt;height:35.4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S+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3SYGNT8WUD5XGFDKFDsHfytqKx3gkfVgIJsrQJ&#13;&#10;omF4oEMbaAoOvcTZDvD7r96jPSGJtJw1RIGC+297gYoz88kSxi7H02nkTLpML95P6ILPNZvnGruv&#13;&#10;l0CbGBPhnUxitA/mJGqE+onYuohZSSWspNwFlwFPl2XoqEl8l2qxSGbEEyfCnV07edp9hMtj+yTQ&#13;&#10;9dgKBMp7ONFFzF5Aq7ONG7Kw2AfQVcLdea79BohjCcH99yCS+Pk9WZ2/Wv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A9cxL5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3456A7C" w14:textId="77777777" w:rsidR="00064867" w:rsidRPr="00B17300" w:rsidRDefault="00064867" w:rsidP="0006486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6ABC62" wp14:editId="44C9CEC6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30BC8" w14:textId="77777777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ABC62" id="Rectangle 23" o:spid="_x0000_s1031" style="position:absolute;margin-left:-76.05pt;margin-top:-6.8pt;width:517pt;height:5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9130BC8" w14:textId="77777777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191AAA9F" w:rsidR="00235A87" w:rsidRPr="00866C9D" w:rsidRDefault="00235A87">
      <w:r w:rsidRPr="00866C9D">
        <w:rPr>
          <w:b/>
          <w:bCs/>
        </w:rPr>
        <w:t>1. Visionnez la première vidéo</w:t>
      </w:r>
      <w:r w:rsidR="00866C9D" w:rsidRPr="00866C9D">
        <w:rPr>
          <w:b/>
          <w:bCs/>
        </w:rPr>
        <w:t>.</w:t>
      </w:r>
      <w:r w:rsidR="00866C9D">
        <w:rPr>
          <w:b/>
          <w:bCs/>
        </w:rPr>
        <w:t xml:space="preserve"> </w:t>
      </w:r>
      <w:r w:rsidR="00866C9D">
        <w:br/>
        <w:t xml:space="preserve">Durée : </w:t>
      </w:r>
      <w:r w:rsidR="004F369C">
        <w:t>31</w:t>
      </w:r>
      <w:r w:rsidR="00866C9D">
        <w:t xml:space="preserve"> min </w:t>
      </w:r>
      <w:r w:rsidR="004F369C">
        <w:t>30</w:t>
      </w:r>
      <w:r w:rsidR="00866C9D">
        <w:t xml:space="preserve"> sec.</w:t>
      </w:r>
    </w:p>
    <w:p w14:paraId="6895D63E" w14:textId="678E912A" w:rsidR="00E46068" w:rsidRDefault="004F369C">
      <w:r w:rsidRPr="004F369C">
        <w:drawing>
          <wp:inline distT="0" distB="0" distL="0" distR="0" wp14:anchorId="6363E2F4" wp14:editId="69582E21">
            <wp:extent cx="5238750" cy="2751455"/>
            <wp:effectExtent l="0" t="0" r="635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396B58B7" w14:textId="2F105142" w:rsidR="00416592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0A0CFF" w14:textId="77777777" w:rsidR="004F369C" w:rsidRDefault="004F369C"/>
    <w:p w14:paraId="0ACFE1C4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14D692" wp14:editId="0E788BFD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5" name="Carré corn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7E05F" w14:textId="77777777" w:rsidR="00064867" w:rsidRPr="00B17300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4D692" id="Carré corné 25" o:spid="_x0000_s1032" type="#_x0000_t65" style="position:absolute;margin-left:-64.85pt;margin-top:1.1pt;width:39pt;height:35.4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V+TwIAAP0EAAAOAAAAZHJzL2Uyb0RvYy54bWysVG1v2jAQ/j5p/8Hy9zWB0W5FDRWi6jSp&#13;&#10;alHp1M/GsUs0x+edDQn79Ts7IaDuTZrGB3P2vd89T66u29qwnUJfgS346CznTFkJZWVfCv7l6fbd&#13;&#10;R858ELYUBqwq+F55fj17++aqcVM1hg2YUiGjINZPG1fwTQhummVeblQt/Bk4ZUmpAWsR6IovWYmi&#13;&#10;oei1ycZ5fpE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G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inyV+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927E05F" w14:textId="77777777" w:rsidR="00064867" w:rsidRPr="00B17300" w:rsidRDefault="00064867" w:rsidP="0006486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9F206F" wp14:editId="10AC0CA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77C7E" w14:textId="77777777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F206F" id="Rectangle 26" o:spid="_x0000_s1033" style="position:absolute;margin-left:-76.05pt;margin-top:-6.8pt;width:517pt;height:5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69D77C7E" w14:textId="77777777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6C6C8577" w:rsidR="00B25B33" w:rsidRPr="00866C9D" w:rsidRDefault="00B25B33" w:rsidP="00B25B3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</w:t>
      </w:r>
      <w:r w:rsidR="004F369C">
        <w:t>6</w:t>
      </w:r>
      <w:r>
        <w:t xml:space="preserve"> min 3</w:t>
      </w:r>
      <w:r w:rsidR="004F369C">
        <w:t>9</w:t>
      </w:r>
      <w:r>
        <w:t xml:space="preserve"> sec.</w:t>
      </w:r>
    </w:p>
    <w:p w14:paraId="39C79BFD" w14:textId="35F40BBF" w:rsidR="00B25B33" w:rsidRDefault="004F369C" w:rsidP="00B25B33">
      <w:r w:rsidRPr="004F369C">
        <w:drawing>
          <wp:inline distT="0" distB="0" distL="0" distR="0" wp14:anchorId="6E735C0D" wp14:editId="76894D16">
            <wp:extent cx="5238750" cy="2729230"/>
            <wp:effectExtent l="0" t="0" r="635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40D17433" w14:textId="0C5F364A" w:rsidR="00B25B33" w:rsidRDefault="00B25B33" w:rsidP="00B25B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B25A93" w14:textId="77777777" w:rsidR="004F369C" w:rsidRDefault="004F369C" w:rsidP="00B25B33"/>
    <w:p w14:paraId="324DE7C4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C11DBF" wp14:editId="189F1689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7" name="Carré corn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E72F9" w14:textId="77777777" w:rsidR="00064867" w:rsidRPr="00B17300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1DBF" id="Carré corné 27" o:spid="_x0000_s1034" type="#_x0000_t65" style="position:absolute;margin-left:-64.85pt;margin-top:1.1pt;width:39pt;height:35.4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NRTwIAAP0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H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i3hNR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49E72F9" w14:textId="77777777" w:rsidR="00064867" w:rsidRPr="00B17300" w:rsidRDefault="00064867" w:rsidP="0006486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3039D9" wp14:editId="1727F687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D7427" w14:textId="77777777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039D9" id="Rectangle 28" o:spid="_x0000_s1035" style="position:absolute;margin-left:-76.05pt;margin-top:-6.8pt;width:517pt;height:5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6DAD7427" w14:textId="77777777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3</w:t>
                      </w:r>
                    </w:p>
                  </w:txbxContent>
                </v:textbox>
              </v:rect>
            </w:pict>
          </mc:Fallback>
        </mc:AlternateContent>
      </w:r>
    </w:p>
    <w:p w14:paraId="39AEA1DC" w14:textId="3169DFA9" w:rsidR="00AE3FDC" w:rsidRDefault="00755630" w:rsidP="00755630">
      <w:pPr>
        <w:spacing w:line="240" w:lineRule="auto"/>
      </w:pPr>
      <w:r>
        <w:br/>
      </w:r>
    </w:p>
    <w:p w14:paraId="3895E239" w14:textId="71317F0C" w:rsidR="00AE3FDC" w:rsidRPr="00866C9D" w:rsidRDefault="00AE3FDC" w:rsidP="00AE3FDC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4F369C">
        <w:t>35</w:t>
      </w:r>
      <w:r>
        <w:t xml:space="preserve"> min 3</w:t>
      </w:r>
      <w:r w:rsidR="00CA62F5">
        <w:t>8</w:t>
      </w:r>
      <w:r>
        <w:t xml:space="preserve"> sec.</w:t>
      </w:r>
    </w:p>
    <w:p w14:paraId="1F698506" w14:textId="6AA95932" w:rsidR="00AE3FDC" w:rsidRDefault="004F369C">
      <w:r w:rsidRPr="004F369C">
        <w:drawing>
          <wp:inline distT="0" distB="0" distL="0" distR="0" wp14:anchorId="7DCFD516" wp14:editId="668473D1">
            <wp:extent cx="5238750" cy="283400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6D7" w14:textId="7360DD31" w:rsidR="00AE3FDC" w:rsidRDefault="00931BEE">
      <w:r>
        <w:t>Date de visionnement de la vidéo : _________________</w:t>
      </w:r>
    </w:p>
    <w:p w14:paraId="35C650AA" w14:textId="42A67BFB" w:rsidR="00CA62F5" w:rsidRDefault="00CA62F5" w:rsidP="00CA62F5">
      <w:r>
        <w:t>Notes</w:t>
      </w:r>
    </w:p>
    <w:p w14:paraId="1411652C" w14:textId="61181BB4" w:rsidR="00CA62F5" w:rsidRDefault="00CA62F5" w:rsidP="00CA62F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FBE77E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ECA45D" wp14:editId="736A6A95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2" name="Carré corn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B8F69" w14:textId="119BB2BF" w:rsidR="00064867" w:rsidRPr="00B17300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CA45D" id="Carré corné 32" o:spid="_x0000_s1036" type="#_x0000_t65" style="position:absolute;margin-left:-64.85pt;margin-top:1.1pt;width:39pt;height:35.4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MuOTg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1Sr2mo8WkD5XGFDKGDsHfytqK53gkfVgIJs7QK&#13;&#10;4mF4oEMbaAoOvcTZDvD7r96jPUGJtJw1xIGC+297gYoz88kSyC7H02kkTbpML95P6ILPNZvnGruv&#13;&#10;l0CrGBPjnUxitA/mJGqE+onouohZSSWspNwFlwFPl2XouEmEl2qxSGZEFCfCnV07eVp+xMtj+yTQ&#13;&#10;9eAKhMp7OPFFzF5gq7ONK7Kw2AfQVQLeea79CohkCcL9ByGy+Pk9WZ0/W/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MNgy45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BCB8F69" w14:textId="119BB2BF" w:rsidR="00064867" w:rsidRPr="00B17300" w:rsidRDefault="00064867" w:rsidP="0006486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87DE6C" wp14:editId="7B6CBEA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99592" w14:textId="77777777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7DE6C" id="Rectangle 34" o:spid="_x0000_s1037" style="position:absolute;margin-left:-76.05pt;margin-top:-6.8pt;width:517pt;height:50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5B499592" w14:textId="77777777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4</w:t>
                      </w:r>
                    </w:p>
                  </w:txbxContent>
                </v:textbox>
              </v:rect>
            </w:pict>
          </mc:Fallback>
        </mc:AlternateContent>
      </w:r>
    </w:p>
    <w:p w14:paraId="743CD7D2" w14:textId="51341812" w:rsidR="00AE3FDC" w:rsidRDefault="00AE3FDC"/>
    <w:p w14:paraId="660FB6F7" w14:textId="58CD430B" w:rsidR="00054FC9" w:rsidRDefault="00054FC9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11 min </w:t>
      </w:r>
      <w:r w:rsidR="004F369C">
        <w:t>12</w:t>
      </w:r>
      <w:r>
        <w:t xml:space="preserve"> sec.</w:t>
      </w:r>
    </w:p>
    <w:p w14:paraId="6CE0D23F" w14:textId="5BF2930C" w:rsidR="00054FC9" w:rsidRDefault="004F369C">
      <w:r w:rsidRPr="004F369C">
        <w:drawing>
          <wp:inline distT="0" distB="0" distL="0" distR="0" wp14:anchorId="04000808" wp14:editId="28348DE0">
            <wp:extent cx="5238750" cy="2813050"/>
            <wp:effectExtent l="0" t="0" r="635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2FDD" w14:textId="71E5CA0F" w:rsidR="00054FC9" w:rsidRDefault="00931BEE">
      <w:r>
        <w:t>Date de visionnement de la vidéo : _________________</w:t>
      </w:r>
    </w:p>
    <w:p w14:paraId="542694C5" w14:textId="2A297DB4" w:rsidR="00054FC9" w:rsidRDefault="00054FC9" w:rsidP="00054FC9">
      <w:r>
        <w:t>Notes</w:t>
      </w:r>
    </w:p>
    <w:p w14:paraId="67262940" w14:textId="033398AE" w:rsidR="00054FC9" w:rsidRDefault="00054FC9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74F791" w14:textId="77777777" w:rsidR="004F369C" w:rsidRDefault="004F369C" w:rsidP="00054FC9"/>
    <w:p w14:paraId="25EA6CC9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5C1DA2" wp14:editId="41E995AF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9" name="Carré corn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4FA8B" w14:textId="77777777" w:rsidR="00064867" w:rsidRPr="00B17300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C1DA2" id="Carré corné 29" o:spid="_x0000_s1038" type="#_x0000_t65" style="position:absolute;margin-left:-64.85pt;margin-top:1.1pt;width:39pt;height:35.4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pO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J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AuoypO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1D24FA8B" w14:textId="77777777" w:rsidR="00064867" w:rsidRPr="00B17300" w:rsidRDefault="00064867" w:rsidP="0006486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203F81" wp14:editId="2531050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C5FF8" w14:textId="4BD5014A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03F81" id="Rectangle 33" o:spid="_x0000_s1039" style="position:absolute;margin-left:-76.05pt;margin-top:-6.8pt;width:517pt;height:5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2EAC5FF8" w14:textId="4BD5014A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1A7C1821" w14:textId="25B66A34" w:rsidR="000E37D3" w:rsidRDefault="000E37D3" w:rsidP="00054FC9"/>
    <w:p w14:paraId="7F453616" w14:textId="661F799B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</w:t>
      </w:r>
      <w:r w:rsidR="004F369C">
        <w:t>1</w:t>
      </w:r>
      <w:r>
        <w:t xml:space="preserve"> min </w:t>
      </w:r>
      <w:r w:rsidR="004F369C">
        <w:t>38</w:t>
      </w:r>
      <w:r>
        <w:t xml:space="preserve"> sec.</w:t>
      </w:r>
    </w:p>
    <w:p w14:paraId="1D38EE78" w14:textId="082E7F1F" w:rsidR="000E37D3" w:rsidRDefault="004F369C" w:rsidP="000E37D3">
      <w:r w:rsidRPr="004F369C">
        <w:drawing>
          <wp:inline distT="0" distB="0" distL="0" distR="0" wp14:anchorId="7ACF6EB2" wp14:editId="6B4F13CA">
            <wp:extent cx="5238750" cy="2836545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2A77" w14:textId="39CD1CDA" w:rsidR="000E37D3" w:rsidRDefault="000E37D3" w:rsidP="000E37D3">
      <w:r>
        <w:t>Date de visionnement de la vidéo : _________________</w:t>
      </w:r>
    </w:p>
    <w:p w14:paraId="0F66EBE7" w14:textId="77777777" w:rsidR="000E37D3" w:rsidRDefault="000E37D3" w:rsidP="000E37D3">
      <w:r>
        <w:t>Notes</w:t>
      </w:r>
    </w:p>
    <w:p w14:paraId="7A74BA22" w14:textId="53B71701" w:rsidR="000E37D3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FA6D7C" w14:textId="77777777" w:rsidR="004F369C" w:rsidRDefault="004F369C" w:rsidP="000E37D3"/>
    <w:p w14:paraId="2C14052B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1712CC" wp14:editId="6B38DD38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9" name="Carré corn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F5D75" w14:textId="32041A36" w:rsidR="00064867" w:rsidRPr="00B17300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712CC" id="Carré corné 39" o:spid="_x0000_s1040" type="#_x0000_t65" style="position:absolute;margin-left:-64.85pt;margin-top:1.1pt;width:39pt;height:35.4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XnU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p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BY4Xn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59F5D75" w14:textId="32041A36" w:rsidR="00064867" w:rsidRPr="00B17300" w:rsidRDefault="00064867" w:rsidP="0006486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8BA7A0" wp14:editId="2BAA8FC0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128B9" w14:textId="3B8383DF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BA7A0" id="Rectangle 43" o:spid="_x0000_s1041" style="position:absolute;margin-left:-76.05pt;margin-top:-6.8pt;width:517pt;height:50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uck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x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BZrnJ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DD128B9" w14:textId="3B8383DF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59E4E45" w14:textId="00517DFC" w:rsidR="000E37D3" w:rsidRDefault="000E37D3" w:rsidP="00054FC9"/>
    <w:p w14:paraId="555D8356" w14:textId="7BC59195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4F369C">
        <w:t>15</w:t>
      </w:r>
      <w:r>
        <w:t xml:space="preserve"> min </w:t>
      </w:r>
      <w:r w:rsidR="004F369C">
        <w:t>19</w:t>
      </w:r>
      <w:r>
        <w:t xml:space="preserve"> sec.</w:t>
      </w:r>
    </w:p>
    <w:p w14:paraId="7F8463F6" w14:textId="32CE48C0" w:rsidR="000E37D3" w:rsidRDefault="004F369C" w:rsidP="000E37D3">
      <w:r w:rsidRPr="004F369C">
        <w:drawing>
          <wp:inline distT="0" distB="0" distL="0" distR="0" wp14:anchorId="2EC9B47C" wp14:editId="4E877AE1">
            <wp:extent cx="5238750" cy="2816225"/>
            <wp:effectExtent l="0" t="0" r="635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DFE3" w14:textId="77777777" w:rsidR="000E37D3" w:rsidRDefault="000E37D3" w:rsidP="000E37D3">
      <w:r>
        <w:t>Date de visionnement de la vidéo : _________________</w:t>
      </w:r>
    </w:p>
    <w:p w14:paraId="1DC8C356" w14:textId="77777777" w:rsidR="000E37D3" w:rsidRDefault="000E37D3" w:rsidP="000E37D3">
      <w:r>
        <w:t>Notes</w:t>
      </w:r>
    </w:p>
    <w:p w14:paraId="39FA72BD" w14:textId="3E81FAA8" w:rsidR="000E37D3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79CE9C" w14:textId="77777777" w:rsidR="004F369C" w:rsidRDefault="004F369C" w:rsidP="000E37D3"/>
    <w:p w14:paraId="614DCB92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878100" wp14:editId="696C921F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47" name="Carré corn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6DF99" w14:textId="7E1B7F03" w:rsidR="00064867" w:rsidRPr="00B17300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8100" id="Carré corné 47" o:spid="_x0000_s1042" type="#_x0000_t65" style="position:absolute;margin-left:-64.85pt;margin-top:1.1pt;width:39pt;height:35.4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1Ipg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F66DF99" w14:textId="7E1B7F03" w:rsidR="00064867" w:rsidRPr="00B17300" w:rsidRDefault="00064867" w:rsidP="0006486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2EA727" wp14:editId="69CF33B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CC566" w14:textId="7D052868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EA727" id="Rectangle 51" o:spid="_x0000_s1043" style="position:absolute;margin-left:-76.05pt;margin-top:-6.8pt;width:517pt;height:5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6FkG5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689CC566" w14:textId="7D052868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37AB39A4" w14:textId="57942A3C" w:rsidR="000E37D3" w:rsidRDefault="000E37D3" w:rsidP="00054FC9"/>
    <w:p w14:paraId="6A9935EB" w14:textId="7AC41915" w:rsidR="0091150F" w:rsidRDefault="0091150F" w:rsidP="0091150F">
      <w:r w:rsidRPr="00866C9D">
        <w:rPr>
          <w:b/>
          <w:bCs/>
        </w:rPr>
        <w:t xml:space="preserve">1. Visionnez la </w:t>
      </w:r>
      <w:r>
        <w:rPr>
          <w:b/>
          <w:bCs/>
        </w:rPr>
        <w:t>septième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2</w:t>
      </w:r>
      <w:r w:rsidR="004F369C">
        <w:t>0</w:t>
      </w:r>
      <w:r>
        <w:t xml:space="preserve"> min </w:t>
      </w:r>
      <w:r w:rsidR="004F369C">
        <w:t>51</w:t>
      </w:r>
      <w:r>
        <w:t xml:space="preserve"> sec.</w:t>
      </w:r>
    </w:p>
    <w:p w14:paraId="12B66518" w14:textId="2A150D4C" w:rsidR="0091150F" w:rsidRDefault="001634E6" w:rsidP="0091150F">
      <w:r w:rsidRPr="001634E6">
        <w:drawing>
          <wp:inline distT="0" distB="0" distL="0" distR="0" wp14:anchorId="04ABE9F0" wp14:editId="1DD448F7">
            <wp:extent cx="5238750" cy="2844165"/>
            <wp:effectExtent l="0" t="0" r="635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12B2" w14:textId="4BB3FDAE" w:rsidR="0091150F" w:rsidRDefault="0091150F" w:rsidP="0091150F">
      <w:r>
        <w:t>Date de visionnement de la vidéo : _________________</w:t>
      </w:r>
    </w:p>
    <w:p w14:paraId="134733B9" w14:textId="77777777" w:rsidR="0091150F" w:rsidRDefault="0091150F" w:rsidP="0091150F">
      <w:r>
        <w:t>Notes</w:t>
      </w:r>
    </w:p>
    <w:p w14:paraId="27ADDF7B" w14:textId="73FFEC17" w:rsidR="000E37D3" w:rsidRDefault="0091150F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112FAF" w14:textId="77777777" w:rsidR="001634E6" w:rsidRDefault="001634E6" w:rsidP="00054FC9"/>
    <w:p w14:paraId="543F1555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223E8A" wp14:editId="23C5F3C0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55" name="Carré corné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24AEB" w14:textId="77777777" w:rsidR="00064867" w:rsidRPr="006D6D0B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3E8A" id="Carré corné 55" o:spid="_x0000_s1044" type="#_x0000_t65" style="position:absolute;margin-left:-64.85pt;margin-top:1.1pt;width:39pt;height:35.4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1Y647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4B24AEB" w14:textId="77777777" w:rsidR="00064867" w:rsidRPr="006D6D0B" w:rsidRDefault="00064867" w:rsidP="0006486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24C864" wp14:editId="2A2894A6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0F04A" w14:textId="00D50F73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4C864" id="Rectangle 59" o:spid="_x0000_s1045" style="position:absolute;margin-left:-76.05pt;margin-top:-6.8pt;width:517pt;height:50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qBgwy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6F0F04A" w14:textId="00D50F73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2ABAE1EF" w14:textId="7D581B42" w:rsidR="0091150F" w:rsidRDefault="0091150F" w:rsidP="00054FC9"/>
    <w:p w14:paraId="20674352" w14:textId="377C74E0" w:rsidR="0091150F" w:rsidRDefault="0091150F" w:rsidP="0091150F">
      <w:r w:rsidRPr="00866C9D">
        <w:rPr>
          <w:b/>
          <w:bCs/>
        </w:rPr>
        <w:t xml:space="preserve">1. Visionnez la </w:t>
      </w:r>
      <w:r>
        <w:rPr>
          <w:b/>
          <w:bCs/>
        </w:rPr>
        <w:t>huitième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1634E6">
        <w:t>24</w:t>
      </w:r>
      <w:r>
        <w:t xml:space="preserve"> min 2</w:t>
      </w:r>
      <w:r w:rsidR="001634E6">
        <w:t>7</w:t>
      </w:r>
      <w:r>
        <w:t xml:space="preserve"> sec.</w:t>
      </w:r>
    </w:p>
    <w:p w14:paraId="348E60C7" w14:textId="5537652C" w:rsidR="0091150F" w:rsidRDefault="001634E6" w:rsidP="0091150F">
      <w:r w:rsidRPr="001634E6">
        <w:drawing>
          <wp:inline distT="0" distB="0" distL="0" distR="0" wp14:anchorId="49311B55" wp14:editId="1B8360EF">
            <wp:extent cx="5238750" cy="2816225"/>
            <wp:effectExtent l="0" t="0" r="635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90C7" w14:textId="77777777" w:rsidR="0091150F" w:rsidRDefault="0091150F" w:rsidP="0091150F">
      <w:r>
        <w:t>Date de visionnement de la vidéo : _________________</w:t>
      </w:r>
    </w:p>
    <w:p w14:paraId="5075FE01" w14:textId="119E5288" w:rsidR="0091150F" w:rsidRDefault="0091150F" w:rsidP="0091150F">
      <w:r>
        <w:t>Notes</w:t>
      </w:r>
    </w:p>
    <w:p w14:paraId="599E52CA" w14:textId="1A2A6D98" w:rsidR="0091150F" w:rsidRDefault="0091150F" w:rsidP="0091150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BB1F9B" w14:textId="77777777" w:rsidR="001634E6" w:rsidRDefault="001634E6" w:rsidP="0091150F"/>
    <w:p w14:paraId="4566EB42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5C1FB4" wp14:editId="2138FA95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63" name="Carré corn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E69E6" w14:textId="7439EAC0" w:rsidR="00064867" w:rsidRPr="006D6D0B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1FB4" id="Carré corné 63" o:spid="_x0000_s1046" type="#_x0000_t65" style="position:absolute;margin-left:-64.85pt;margin-top:1.1pt;width:39pt;height:35.4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EagjT9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8BE69E6" w14:textId="7439EAC0" w:rsidR="00064867" w:rsidRPr="006D6D0B" w:rsidRDefault="00064867" w:rsidP="0006486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F1F6D4" wp14:editId="5A96EE8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15C19" w14:textId="45E7EC9D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1F6D4" id="Rectangle 67" o:spid="_x0000_s1047" style="position:absolute;margin-left:-76.05pt;margin-top:-6.8pt;width:517pt;height:50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G9sTz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BF15C19" w14:textId="45E7EC9D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314B90C4" w14:textId="5D7EB83E" w:rsidR="0091150F" w:rsidRDefault="0091150F" w:rsidP="00054FC9"/>
    <w:p w14:paraId="0B53FE8D" w14:textId="305789AC" w:rsidR="0091150F" w:rsidRDefault="0091150F" w:rsidP="0091150F">
      <w:r w:rsidRPr="00866C9D">
        <w:rPr>
          <w:b/>
          <w:bCs/>
        </w:rPr>
        <w:t xml:space="preserve">1. Visionnez la </w:t>
      </w:r>
      <w:r>
        <w:rPr>
          <w:b/>
          <w:bCs/>
        </w:rPr>
        <w:t>neuvième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</w:t>
      </w:r>
      <w:r w:rsidR="001634E6">
        <w:t>1</w:t>
      </w:r>
      <w:r>
        <w:t xml:space="preserve"> min </w:t>
      </w:r>
      <w:r w:rsidR="001634E6">
        <w:t>00</w:t>
      </w:r>
      <w:r>
        <w:t xml:space="preserve"> sec.</w:t>
      </w:r>
    </w:p>
    <w:p w14:paraId="30592736" w14:textId="3815CDFE" w:rsidR="0091150F" w:rsidRDefault="001634E6" w:rsidP="0091150F">
      <w:r w:rsidRPr="001634E6">
        <w:drawing>
          <wp:inline distT="0" distB="0" distL="0" distR="0" wp14:anchorId="378C4D4F" wp14:editId="171D1400">
            <wp:extent cx="5238750" cy="2833370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211A" w14:textId="77777777" w:rsidR="0091150F" w:rsidRDefault="0091150F" w:rsidP="0091150F">
      <w:r>
        <w:t>Date de visionnement de la vidéo : _________________</w:t>
      </w:r>
    </w:p>
    <w:p w14:paraId="6EFCBE28" w14:textId="77777777" w:rsidR="0091150F" w:rsidRDefault="0091150F" w:rsidP="0091150F">
      <w:r>
        <w:t>Notes</w:t>
      </w:r>
    </w:p>
    <w:p w14:paraId="7117EAF5" w14:textId="77777777" w:rsidR="0091150F" w:rsidRDefault="0091150F" w:rsidP="0091150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6EFB50" w14:textId="79AC0F44" w:rsidR="0091150F" w:rsidRDefault="0091150F" w:rsidP="00054FC9"/>
    <w:p w14:paraId="7B617F34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59FAE7" wp14:editId="24FB6A6D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70" name="Carré corné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D0ABD" w14:textId="7D6C1FAE" w:rsidR="00064867" w:rsidRPr="006D6D0B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6D0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FAE7" id="Carré corné 70" o:spid="_x0000_s1048" type="#_x0000_t65" style="position:absolute;margin-left:-64.85pt;margin-top:1.1pt;width:39pt;height:35.4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2z/Tw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0WfDKJXcWnDZTHFTKEDsLeyduK5nonfFgJJMzS&#13;&#10;KoiH4YEObaApOPQSZzvA7796j/YEJdJy1hAHCu6/7QUqzswnSyC7HE+nkTTpMr14P6ELPtdsnmvs&#13;&#10;vl4CrWJMjHcyidE+mJOoEeonousiZiWVsJJyF1wGPF2WoeMmEV6qxSKZEVGcCHd27eRp+REvj+2T&#13;&#10;QNeDKxAq7+HEFzF7ga3ONq7IwmIfQFcJeOe59isgkiUI9x+EyOLn92R1/mzNf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rY2z/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D6D0ABD" w14:textId="7D6C1FAE" w:rsidR="00064867" w:rsidRPr="006D6D0B" w:rsidRDefault="00064867" w:rsidP="0006486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D6D0B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2EB0C3" wp14:editId="06400887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1EE59" w14:textId="386927D4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EB0C3" id="Rectangle 71" o:spid="_x0000_s1049" style="position:absolute;margin-left:-76.05pt;margin-top:-6.8pt;width:517pt;height:50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9hjyD0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B41EE59" w14:textId="386927D4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68D0DA53" w14:textId="266548CD" w:rsidR="0091150F" w:rsidRDefault="0091150F" w:rsidP="00054FC9"/>
    <w:p w14:paraId="216B7941" w14:textId="5A8AD921" w:rsidR="008D2AC7" w:rsidRDefault="008D2AC7" w:rsidP="008D2AC7">
      <w:r w:rsidRPr="00866C9D">
        <w:rPr>
          <w:b/>
          <w:bCs/>
        </w:rPr>
        <w:t xml:space="preserve">1. Visionnez la </w:t>
      </w:r>
      <w:r>
        <w:rPr>
          <w:b/>
          <w:bCs/>
        </w:rPr>
        <w:t>dixième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</w:t>
      </w:r>
      <w:r w:rsidR="00F22B99">
        <w:t>2</w:t>
      </w:r>
      <w:r>
        <w:t xml:space="preserve"> min </w:t>
      </w:r>
      <w:r w:rsidR="00F22B99">
        <w:t>5</w:t>
      </w:r>
      <w:r w:rsidR="001634E6">
        <w:t>5</w:t>
      </w:r>
      <w:r>
        <w:t xml:space="preserve"> sec.</w:t>
      </w:r>
    </w:p>
    <w:p w14:paraId="33177021" w14:textId="33783904" w:rsidR="008D2AC7" w:rsidRDefault="001634E6" w:rsidP="008D2AC7">
      <w:r w:rsidRPr="001634E6">
        <w:drawing>
          <wp:inline distT="0" distB="0" distL="0" distR="0" wp14:anchorId="26300C59" wp14:editId="3C61944B">
            <wp:extent cx="5238750" cy="284607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80B3" w14:textId="77777777" w:rsidR="008D2AC7" w:rsidRDefault="008D2AC7" w:rsidP="008D2AC7">
      <w:r>
        <w:t>Date de visionnement de la vidéo : _________________</w:t>
      </w:r>
    </w:p>
    <w:p w14:paraId="10971D49" w14:textId="77777777" w:rsidR="008D2AC7" w:rsidRDefault="008D2AC7" w:rsidP="008D2AC7">
      <w:r>
        <w:t>Notes</w:t>
      </w:r>
    </w:p>
    <w:p w14:paraId="104B2D39" w14:textId="0682DA57" w:rsidR="008D2AC7" w:rsidRDefault="008D2AC7" w:rsidP="008D2AC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FEEDF5" w14:textId="77777777" w:rsidR="001634E6" w:rsidRDefault="001634E6" w:rsidP="008D2AC7"/>
    <w:p w14:paraId="30158071" w14:textId="77777777" w:rsidR="00064867" w:rsidRDefault="00064867" w:rsidP="00064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3ED46F1" wp14:editId="00C767DE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99" name="Carré corné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1141D" w14:textId="3CE37E7A" w:rsidR="00064867" w:rsidRPr="006D6D0B" w:rsidRDefault="00064867" w:rsidP="0006486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46F1" id="Carré corné 99" o:spid="_x0000_s1054" type="#_x0000_t65" style="position:absolute;margin-left:-64.85pt;margin-top:1.1pt;width:39pt;height:35.4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+iKTwIAAP4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o8vYlfxaQ3lfokMoYOwd/K2orneCR+WAgmz&#13;&#10;tAriYXigQxtoCg69xNkG8Puv3qM9QYm0nDXEgYL7b1uBijPz2RLILkeTSSRNukzOP47pgqea9anG&#13;&#10;busF0CpGxHgnkxjtgzmIGqF+JrrOY1ZSCSspd8FlwMNlETpuEuGlms+TGRHFiXBnV04elh/x8tQ+&#13;&#10;C3Q9uAKh8h4OfBHTV9jqbOOKLMy3AXSVgHeca78CIlmCcP9BiCw+vSer42dr9gM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Bwo+iK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721141D" w14:textId="3CE37E7A" w:rsidR="00064867" w:rsidRPr="006D6D0B" w:rsidRDefault="00064867" w:rsidP="0006486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E85ABB" wp14:editId="78EDA2C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D80DD" w14:textId="77777777" w:rsidR="00064867" w:rsidRPr="00B17300" w:rsidRDefault="00064867" w:rsidP="000648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Après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85ABB" id="Rectangle 100" o:spid="_x0000_s1055" style="position:absolute;margin-left:-76.05pt;margin-top:-6.8pt;width:517pt;height:5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" fillcolor="black [3200]" strokecolor="white [3201]" strokeweight="1.5pt">
                <v:textbox>
                  <w:txbxContent>
                    <w:p w14:paraId="5B0D80DD" w14:textId="77777777" w:rsidR="00064867" w:rsidRPr="00B17300" w:rsidRDefault="00064867" w:rsidP="000648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Après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7651C529" w14:textId="3A059B20" w:rsidR="00054FC9" w:rsidRDefault="00054FC9"/>
    <w:p w14:paraId="041CDD64" w14:textId="6265F2BC" w:rsidR="00054FC9" w:rsidRDefault="00054FC9"/>
    <w:p w14:paraId="1D49263A" w14:textId="77777777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3A02D28A" w14:textId="58391348" w:rsidR="00610231" w:rsidRDefault="00610231" w:rsidP="00610231">
      <w:pPr>
        <w:rPr>
          <w:b/>
          <w:bCs/>
        </w:rPr>
      </w:pPr>
      <w:r w:rsidRPr="00866C9D">
        <w:rPr>
          <w:b/>
          <w:bCs/>
        </w:rPr>
        <w:t xml:space="preserve">1. </w:t>
      </w:r>
      <w:r>
        <w:rPr>
          <w:b/>
          <w:bCs/>
        </w:rPr>
        <w:t>(Facultatif) Selon les directives de votre organisation, veuillez faire le questionnaire de validation des apprentissages en cliquant sur la rubrique encadrée en rouge.</w:t>
      </w:r>
    </w:p>
    <w:p w14:paraId="2D2E2C29" w14:textId="4E566B16" w:rsidR="0083173F" w:rsidRDefault="00BA4FC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0C7A4" wp14:editId="695008B7">
                <wp:simplePos x="0" y="0"/>
                <wp:positionH relativeFrom="column">
                  <wp:posOffset>1309370</wp:posOffset>
                </wp:positionH>
                <wp:positionV relativeFrom="paragraph">
                  <wp:posOffset>3132234</wp:posOffset>
                </wp:positionV>
                <wp:extent cx="1910694" cy="311807"/>
                <wp:effectExtent l="12700" t="12700" r="7620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4" cy="31180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0FF0A" id="Rectangle 19" o:spid="_x0000_s1026" style="position:absolute;margin-left:103.1pt;margin-top:246.65pt;width:150.45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" fillcolor="white [3201]" strokecolor="red" strokeweight="1.5pt">
                <v:fill opacity="0"/>
              </v:rect>
            </w:pict>
          </mc:Fallback>
        </mc:AlternateContent>
      </w:r>
      <w:r w:rsidR="005757B4" w:rsidRPr="005757B4">
        <w:rPr>
          <w:noProof/>
        </w:rPr>
        <w:t xml:space="preserve"> </w:t>
      </w:r>
      <w:r w:rsidR="005757B4" w:rsidRPr="005757B4">
        <w:rPr>
          <w:b/>
          <w:bCs/>
        </w:rPr>
        <w:drawing>
          <wp:inline distT="0" distB="0" distL="0" distR="0" wp14:anchorId="7437B2D5" wp14:editId="5592213A">
            <wp:extent cx="5238750" cy="3192780"/>
            <wp:effectExtent l="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3229" w14:textId="684AC93B" w:rsidR="00516BA3" w:rsidRDefault="00516BA3" w:rsidP="00516BA3">
      <w:r>
        <w:t xml:space="preserve">Durée approximative du questionnaire : </w:t>
      </w:r>
      <w:r w:rsidR="00650D05">
        <w:t>25 min.</w:t>
      </w:r>
    </w:p>
    <w:p w14:paraId="574E07EA" w14:textId="21F98882" w:rsidR="00516BA3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  <w:t>Résultat : _________</w:t>
      </w:r>
    </w:p>
    <w:p w14:paraId="08AA43DF" w14:textId="770BA0C6" w:rsidR="00660871" w:rsidRDefault="009902A5" w:rsidP="00BA4FCF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sectPr w:rsidR="00660871" w:rsidSect="00660871">
      <w:footerReference w:type="even" r:id="rId20"/>
      <w:footerReference w:type="default" r:id="rId21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7DD97" w14:textId="77777777" w:rsidR="0079314F" w:rsidRDefault="0079314F">
      <w:pPr>
        <w:spacing w:after="0" w:line="240" w:lineRule="auto"/>
      </w:pPr>
      <w:r>
        <w:separator/>
      </w:r>
    </w:p>
  </w:endnote>
  <w:endnote w:type="continuationSeparator" w:id="0">
    <w:p w14:paraId="20A22AF2" w14:textId="77777777" w:rsidR="0079314F" w:rsidRDefault="00793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3C8C6" w14:textId="77777777" w:rsidR="0079314F" w:rsidRDefault="0079314F">
      <w:pPr>
        <w:spacing w:after="0" w:line="240" w:lineRule="auto"/>
      </w:pPr>
      <w:r>
        <w:separator/>
      </w:r>
    </w:p>
  </w:footnote>
  <w:footnote w:type="continuationSeparator" w:id="0">
    <w:p w14:paraId="4A7EE423" w14:textId="77777777" w:rsidR="0079314F" w:rsidRDefault="00793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13C71"/>
    <w:rsid w:val="00036AD3"/>
    <w:rsid w:val="0004789D"/>
    <w:rsid w:val="000517B5"/>
    <w:rsid w:val="00054FC9"/>
    <w:rsid w:val="00057A0A"/>
    <w:rsid w:val="00064867"/>
    <w:rsid w:val="000B50F0"/>
    <w:rsid w:val="000D2211"/>
    <w:rsid w:val="000E37D3"/>
    <w:rsid w:val="00107285"/>
    <w:rsid w:val="001634E6"/>
    <w:rsid w:val="00191ECB"/>
    <w:rsid w:val="001B5042"/>
    <w:rsid w:val="001D7F5B"/>
    <w:rsid w:val="001E0073"/>
    <w:rsid w:val="00226F6E"/>
    <w:rsid w:val="00235A87"/>
    <w:rsid w:val="002553AE"/>
    <w:rsid w:val="00293BBD"/>
    <w:rsid w:val="002D52DF"/>
    <w:rsid w:val="002E7E46"/>
    <w:rsid w:val="002F387C"/>
    <w:rsid w:val="00376528"/>
    <w:rsid w:val="00416592"/>
    <w:rsid w:val="00443EB2"/>
    <w:rsid w:val="00450D5C"/>
    <w:rsid w:val="004F369C"/>
    <w:rsid w:val="00516BA3"/>
    <w:rsid w:val="00530D77"/>
    <w:rsid w:val="00566907"/>
    <w:rsid w:val="005757B4"/>
    <w:rsid w:val="00591C0E"/>
    <w:rsid w:val="005C1D67"/>
    <w:rsid w:val="00610231"/>
    <w:rsid w:val="00650D05"/>
    <w:rsid w:val="00655D5C"/>
    <w:rsid w:val="00660871"/>
    <w:rsid w:val="006753A7"/>
    <w:rsid w:val="006A44AC"/>
    <w:rsid w:val="006B2D3C"/>
    <w:rsid w:val="006D02EC"/>
    <w:rsid w:val="006F4288"/>
    <w:rsid w:val="00755630"/>
    <w:rsid w:val="00756A72"/>
    <w:rsid w:val="00786EF6"/>
    <w:rsid w:val="0079314F"/>
    <w:rsid w:val="007D115B"/>
    <w:rsid w:val="007D6E3A"/>
    <w:rsid w:val="00824236"/>
    <w:rsid w:val="0082571F"/>
    <w:rsid w:val="00826A70"/>
    <w:rsid w:val="0083173F"/>
    <w:rsid w:val="00865922"/>
    <w:rsid w:val="00866C9D"/>
    <w:rsid w:val="008811D8"/>
    <w:rsid w:val="008C10A2"/>
    <w:rsid w:val="008D2AC7"/>
    <w:rsid w:val="008F10BA"/>
    <w:rsid w:val="0091150F"/>
    <w:rsid w:val="00931BEE"/>
    <w:rsid w:val="009902A5"/>
    <w:rsid w:val="00991B5C"/>
    <w:rsid w:val="009A21E2"/>
    <w:rsid w:val="009B6F10"/>
    <w:rsid w:val="00A301EA"/>
    <w:rsid w:val="00AE3FDC"/>
    <w:rsid w:val="00AF0B88"/>
    <w:rsid w:val="00B17300"/>
    <w:rsid w:val="00B25B33"/>
    <w:rsid w:val="00BA2145"/>
    <w:rsid w:val="00BA4FCF"/>
    <w:rsid w:val="00C03F61"/>
    <w:rsid w:val="00C632EC"/>
    <w:rsid w:val="00C63FE2"/>
    <w:rsid w:val="00CA28BB"/>
    <w:rsid w:val="00CA62F5"/>
    <w:rsid w:val="00CF15A9"/>
    <w:rsid w:val="00CF6A2C"/>
    <w:rsid w:val="00CF6C29"/>
    <w:rsid w:val="00D22FA1"/>
    <w:rsid w:val="00D9444B"/>
    <w:rsid w:val="00DB1642"/>
    <w:rsid w:val="00DD7670"/>
    <w:rsid w:val="00DF4B40"/>
    <w:rsid w:val="00E46068"/>
    <w:rsid w:val="00E50755"/>
    <w:rsid w:val="00E639E4"/>
    <w:rsid w:val="00EE2591"/>
    <w:rsid w:val="00EE3415"/>
    <w:rsid w:val="00EF4A3C"/>
    <w:rsid w:val="00F22B99"/>
    <w:rsid w:val="00F235DA"/>
    <w:rsid w:val="00F60442"/>
    <w:rsid w:val="00FB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87909E-E48A-F049-BB50-3D8ADDE3D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173</TotalTime>
  <Pages>14</Pages>
  <Words>2287</Words>
  <Characters>12581</Characters>
  <Application>Microsoft Office Word</Application>
  <DocSecurity>0</DocSecurity>
  <Lines>104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130</cp:revision>
  <dcterms:created xsi:type="dcterms:W3CDTF">2021-11-10T15:41:00Z</dcterms:created>
  <dcterms:modified xsi:type="dcterms:W3CDTF">2022-03-23T15:20:00Z</dcterms:modified>
</cp:coreProperties>
</file>